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492CA" w14:textId="77777777" w:rsidR="00723925" w:rsidRPr="00DC65D0" w:rsidRDefault="007C20F6">
      <w:pPr>
        <w:spacing w:before="0"/>
        <w:rPr>
          <w:rFonts w:ascii="Source Sans 3" w:hAnsi="Source Sans 3"/>
          <w:sz w:val="8"/>
        </w:rPr>
      </w:pPr>
      <w:r w:rsidRPr="00DC65D0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18961D8" wp14:editId="0E7B43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00CC0" w14:textId="77777777" w:rsidR="00723925" w:rsidRPr="00DC65D0" w:rsidRDefault="00723925">
      <w:pPr>
        <w:spacing w:before="0"/>
        <w:rPr>
          <w:rFonts w:ascii="Source Sans 3" w:hAnsi="Source Sans 3"/>
          <w:sz w:val="8"/>
        </w:rPr>
      </w:pPr>
    </w:p>
    <w:p w14:paraId="7B85F285" w14:textId="77777777" w:rsidR="00723925" w:rsidRPr="00DC65D0" w:rsidRDefault="00723925">
      <w:pPr>
        <w:spacing w:before="0"/>
        <w:rPr>
          <w:rFonts w:ascii="Source Sans 3" w:hAnsi="Source Sans 3"/>
          <w:sz w:val="8"/>
        </w:rPr>
      </w:pPr>
    </w:p>
    <w:p w14:paraId="5CB5D12D" w14:textId="77777777" w:rsidR="00723925" w:rsidRPr="00DC65D0" w:rsidRDefault="00723925">
      <w:pPr>
        <w:spacing w:before="0"/>
        <w:rPr>
          <w:rFonts w:ascii="Source Sans 3" w:hAnsi="Source Sans 3"/>
          <w:sz w:val="8"/>
        </w:rPr>
      </w:pPr>
    </w:p>
    <w:p w14:paraId="462684BD" w14:textId="77777777" w:rsidR="00723925" w:rsidRPr="00DC65D0" w:rsidRDefault="00723925">
      <w:pPr>
        <w:spacing w:before="0"/>
        <w:rPr>
          <w:rFonts w:ascii="Source Sans 3" w:hAnsi="Source Sans 3"/>
          <w:sz w:val="8"/>
        </w:rPr>
        <w:sectPr w:rsidR="00723925" w:rsidRPr="00DC65D0" w:rsidSect="00DC65D0">
          <w:pgSz w:w="11906" w:h="16838" w:code="9"/>
          <w:pgMar w:top="680" w:right="851" w:bottom="14175" w:left="851" w:header="720" w:footer="0" w:gutter="0"/>
          <w:cols w:space="720"/>
        </w:sectPr>
      </w:pPr>
    </w:p>
    <w:p w14:paraId="4EBF14E2" w14:textId="405B158A" w:rsidR="00455E1E" w:rsidRPr="00DC65D0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DC65D0" w14:paraId="32A16C72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3911438" w14:textId="77777777" w:rsidR="00FD26E3" w:rsidRPr="00DC65D0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DC65D0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9E9DE9A" wp14:editId="0C0D707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17452" w14:textId="77777777" w:rsidR="00C108A5" w:rsidRPr="00DC65D0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7B984EAB" w14:textId="77777777" w:rsidR="00455E1E" w:rsidRPr="00DC65D0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A004AA" wp14:editId="67DFF33E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02E55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C65D0">
              <w:rPr>
                <w:rFonts w:ascii="Source Sans 3" w:hAnsi="Source Sans 3"/>
              </w:rPr>
              <w:t>Firma:</w:t>
            </w:r>
            <w:r w:rsidR="005C07E8" w:rsidRPr="00DC65D0">
              <w:rPr>
                <w:rFonts w:ascii="Source Sans 3" w:hAnsi="Source Sans 3"/>
              </w:rPr>
              <w:t xml:space="preserve"> </w:t>
            </w:r>
            <w:r w:rsidR="00455E1E" w:rsidRPr="00DC65D0">
              <w:rPr>
                <w:rFonts w:ascii="Source Sans 3" w:hAnsi="Source Sans 3"/>
              </w:rPr>
              <w:t xml:space="preserve"> </w:t>
            </w:r>
            <w:r w:rsidR="00455E1E" w:rsidRPr="00DC65D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DC65D0">
              <w:rPr>
                <w:rFonts w:ascii="Source Sans 3" w:hAnsi="Source Sans 3"/>
              </w:rPr>
              <w:instrText xml:space="preserve"> FORMTEXT </w:instrText>
            </w:r>
            <w:r w:rsidR="00455E1E" w:rsidRPr="00DC65D0">
              <w:rPr>
                <w:rFonts w:ascii="Source Sans 3" w:hAnsi="Source Sans 3"/>
              </w:rPr>
            </w:r>
            <w:r w:rsidR="00455E1E" w:rsidRPr="00DC65D0">
              <w:rPr>
                <w:rFonts w:ascii="Source Sans 3" w:hAnsi="Source Sans 3"/>
              </w:rPr>
              <w:fldChar w:fldCharType="separate"/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</w:rPr>
              <w:fldChar w:fldCharType="end"/>
            </w:r>
            <w:bookmarkEnd w:id="0"/>
          </w:p>
          <w:p w14:paraId="1D0EF102" w14:textId="77777777" w:rsidR="00455E1E" w:rsidRPr="00DC65D0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836EF6" wp14:editId="6E449A3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6CA2AA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C65D0">
              <w:rPr>
                <w:rFonts w:ascii="Source Sans 3" w:hAnsi="Source Sans 3"/>
              </w:rPr>
              <w:t>Arbeitsbereich:</w:t>
            </w:r>
            <w:r w:rsidR="005C07E8" w:rsidRPr="00DC65D0">
              <w:rPr>
                <w:rFonts w:ascii="Source Sans 3" w:hAnsi="Source Sans 3"/>
              </w:rPr>
              <w:t xml:space="preserve"> </w:t>
            </w:r>
            <w:r w:rsidR="00455E1E" w:rsidRPr="00DC65D0">
              <w:rPr>
                <w:rFonts w:ascii="Source Sans 3" w:hAnsi="Source Sans 3"/>
              </w:rPr>
              <w:t xml:space="preserve"> </w:t>
            </w:r>
            <w:r w:rsidR="00455E1E" w:rsidRPr="00DC65D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DC65D0">
              <w:rPr>
                <w:rFonts w:ascii="Source Sans 3" w:hAnsi="Source Sans 3"/>
              </w:rPr>
              <w:instrText xml:space="preserve"> FORMTEXT </w:instrText>
            </w:r>
            <w:r w:rsidR="00455E1E" w:rsidRPr="00DC65D0">
              <w:rPr>
                <w:rFonts w:ascii="Source Sans 3" w:hAnsi="Source Sans 3"/>
              </w:rPr>
            </w:r>
            <w:r w:rsidR="00455E1E" w:rsidRPr="00DC65D0">
              <w:rPr>
                <w:rFonts w:ascii="Source Sans 3" w:hAnsi="Source Sans 3"/>
              </w:rPr>
              <w:fldChar w:fldCharType="separate"/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  <w:noProof/>
              </w:rPr>
              <w:t> </w:t>
            </w:r>
            <w:r w:rsidR="00455E1E" w:rsidRPr="00DC65D0">
              <w:rPr>
                <w:rFonts w:ascii="Source Sans 3" w:hAnsi="Source Sans 3"/>
              </w:rPr>
              <w:fldChar w:fldCharType="end"/>
            </w:r>
            <w:bookmarkEnd w:id="1"/>
          </w:p>
          <w:p w14:paraId="61408901" w14:textId="77777777" w:rsidR="00455E1E" w:rsidRPr="00DC65D0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DE5CA5" wp14:editId="6595063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D32267C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C65D0">
              <w:rPr>
                <w:rFonts w:ascii="Source Sans 3" w:hAnsi="Source Sans 3"/>
              </w:rPr>
              <w:t xml:space="preserve">Verantwortlich: </w:t>
            </w:r>
            <w:r w:rsidRPr="00DC65D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C65D0">
              <w:rPr>
                <w:rFonts w:ascii="Source Sans 3" w:hAnsi="Source Sans 3"/>
              </w:rPr>
              <w:instrText xml:space="preserve"> FORMTEXT </w:instrText>
            </w:r>
            <w:r w:rsidRPr="00DC65D0">
              <w:rPr>
                <w:rFonts w:ascii="Source Sans 3" w:hAnsi="Source Sans 3"/>
              </w:rPr>
            </w:r>
            <w:r w:rsidRPr="00DC65D0">
              <w:rPr>
                <w:rFonts w:ascii="Source Sans 3" w:hAnsi="Source Sans 3"/>
              </w:rPr>
              <w:fldChar w:fldCharType="separate"/>
            </w:r>
            <w:r w:rsidRPr="00DC65D0">
              <w:rPr>
                <w:rFonts w:ascii="Source Sans 3" w:hAnsi="Source Sans 3"/>
                <w:noProof/>
              </w:rPr>
              <w:t> </w:t>
            </w:r>
            <w:r w:rsidRPr="00DC65D0">
              <w:rPr>
                <w:rFonts w:ascii="Source Sans 3" w:hAnsi="Source Sans 3"/>
                <w:noProof/>
              </w:rPr>
              <w:t> </w:t>
            </w:r>
            <w:r w:rsidRPr="00DC65D0">
              <w:rPr>
                <w:rFonts w:ascii="Source Sans 3" w:hAnsi="Source Sans 3"/>
                <w:noProof/>
              </w:rPr>
              <w:t> </w:t>
            </w:r>
            <w:r w:rsidRPr="00DC65D0">
              <w:rPr>
                <w:rFonts w:ascii="Source Sans 3" w:hAnsi="Source Sans 3"/>
                <w:noProof/>
              </w:rPr>
              <w:t> </w:t>
            </w:r>
            <w:r w:rsidRPr="00DC65D0">
              <w:rPr>
                <w:rFonts w:ascii="Source Sans 3" w:hAnsi="Source Sans 3"/>
                <w:noProof/>
              </w:rPr>
              <w:t> </w:t>
            </w:r>
            <w:r w:rsidRPr="00DC65D0">
              <w:rPr>
                <w:rFonts w:ascii="Source Sans 3" w:hAnsi="Source Sans 3"/>
              </w:rPr>
              <w:fldChar w:fldCharType="end"/>
            </w:r>
          </w:p>
          <w:p w14:paraId="03D4DCCF" w14:textId="77777777" w:rsidR="00455E1E" w:rsidRPr="00DC65D0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DC65D0">
              <w:rPr>
                <w:rFonts w:ascii="Source Sans 3" w:hAnsi="Source Sans 3"/>
              </w:rPr>
              <w:tab/>
            </w:r>
            <w:r w:rsidRPr="00DC65D0">
              <w:rPr>
                <w:rFonts w:ascii="Source Sans 3" w:hAnsi="Source Sans 3"/>
              </w:rPr>
              <w:tab/>
            </w:r>
            <w:r w:rsidRPr="00DC65D0">
              <w:rPr>
                <w:rFonts w:ascii="Source Sans 3" w:hAnsi="Source Sans 3"/>
              </w:rPr>
              <w:tab/>
              <w:t xml:space="preserve">          </w:t>
            </w:r>
            <w:r w:rsidR="00455E1E" w:rsidRPr="00DC65D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827A4D4" w14:textId="77777777" w:rsidR="00455E1E" w:rsidRPr="00DC65D0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DC65D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3EB1243" w14:textId="77777777" w:rsidR="00723925" w:rsidRPr="00DC65D0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C65D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C65D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DC65D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C65D0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2C28657D" w14:textId="44261F8B" w:rsidR="00455E1E" w:rsidRPr="00DC65D0" w:rsidRDefault="007A7809" w:rsidP="00B65150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1CA235" wp14:editId="3F23549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F709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C65D0">
              <w:rPr>
                <w:rFonts w:ascii="Source Sans 3" w:hAnsi="Source Sans 3"/>
              </w:rPr>
              <w:t>Arbeitsplatz:</w:t>
            </w:r>
            <w:r w:rsidRPr="00DC65D0">
              <w:rPr>
                <w:rFonts w:ascii="Source Sans 3" w:hAnsi="Source Sans 3"/>
              </w:rPr>
              <w:t xml:space="preserve"> </w:t>
            </w:r>
            <w:r w:rsidR="00B65150" w:rsidRPr="00DC65D0">
              <w:rPr>
                <w:rFonts w:ascii="Source Sans 3" w:hAnsi="Source Sans 3"/>
              </w:rPr>
              <w:t>Bandmesserzuschneidemaschine</w:t>
            </w:r>
          </w:p>
          <w:p w14:paraId="24CA3B63" w14:textId="7036E5B0" w:rsidR="00455E1E" w:rsidRPr="00DC65D0" w:rsidRDefault="00B65150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BF7213" wp14:editId="00D211DF">
                      <wp:simplePos x="0" y="0"/>
                      <wp:positionH relativeFrom="column">
                        <wp:posOffset>-278</wp:posOffset>
                      </wp:positionH>
                      <wp:positionV relativeFrom="paragraph">
                        <wp:posOffset>-3555</wp:posOffset>
                      </wp:positionV>
                      <wp:extent cx="2260396" cy="0"/>
                      <wp:effectExtent l="0" t="0" r="0" b="0"/>
                      <wp:wrapNone/>
                      <wp:docPr id="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039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39EB7" id="Gerade Verbindung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3pt" to="178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645BE" w:rsidRPr="00DC65D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656BF3" wp14:editId="58EAF2B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D08BF8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C65D0">
              <w:rPr>
                <w:rFonts w:ascii="Source Sans 3" w:hAnsi="Source Sans 3"/>
              </w:rPr>
              <w:t>Tätigkeit:</w:t>
            </w:r>
            <w:r w:rsidR="007A7809" w:rsidRPr="00DC65D0">
              <w:rPr>
                <w:rFonts w:ascii="Source Sans 3" w:hAnsi="Source Sans 3"/>
              </w:rPr>
              <w:t xml:space="preserve"> </w:t>
            </w:r>
            <w:r w:rsidRPr="00DC65D0">
              <w:rPr>
                <w:rFonts w:ascii="Source Sans 3" w:hAnsi="Source Sans 3"/>
              </w:rPr>
              <w:t>Zuschneiden</w:t>
            </w:r>
          </w:p>
        </w:tc>
        <w:tc>
          <w:tcPr>
            <w:tcW w:w="1914" w:type="dxa"/>
            <w:gridSpan w:val="2"/>
          </w:tcPr>
          <w:p w14:paraId="7D5509AC" w14:textId="77777777" w:rsidR="00C108A5" w:rsidRPr="00DC65D0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4260FAFA" w14:textId="77777777" w:rsidR="00455E1E" w:rsidRPr="00DC65D0" w:rsidRDefault="00455E1E">
            <w:pPr>
              <w:spacing w:before="0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</w:rPr>
              <w:t xml:space="preserve">Stand: </w:t>
            </w:r>
            <w:r w:rsidRPr="00DC65D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DC65D0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DC65D0">
              <w:rPr>
                <w:rFonts w:ascii="Source Sans 3" w:hAnsi="Source Sans 3"/>
                <w:u w:val="single"/>
              </w:rPr>
            </w:r>
            <w:r w:rsidRPr="00DC65D0">
              <w:rPr>
                <w:rFonts w:ascii="Source Sans 3" w:hAnsi="Source Sans 3"/>
                <w:u w:val="single"/>
              </w:rPr>
              <w:fldChar w:fldCharType="separate"/>
            </w:r>
            <w:r w:rsidRPr="00DC65D0">
              <w:rPr>
                <w:rFonts w:ascii="Source Sans 3" w:hAnsi="Source Sans 3"/>
                <w:noProof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u w:val="single"/>
              </w:rPr>
              <w:t> </w:t>
            </w:r>
            <w:r w:rsidRPr="00DC65D0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DC65D0">
              <w:rPr>
                <w:rFonts w:ascii="Source Sans 3" w:hAnsi="Source Sans 3"/>
              </w:rPr>
              <w:t xml:space="preserve"> </w:t>
            </w:r>
          </w:p>
          <w:p w14:paraId="1D892D74" w14:textId="51502E20" w:rsidR="00455E1E" w:rsidRPr="00DC65D0" w:rsidRDefault="00B65150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DC65D0">
              <w:rPr>
                <w:rFonts w:ascii="Source Sans 3" w:hAnsi="Source Sans 3"/>
                <w:sz w:val="16"/>
              </w:rPr>
              <w:t>B128</w:t>
            </w:r>
          </w:p>
        </w:tc>
      </w:tr>
      <w:tr w:rsidR="005C07E8" w:rsidRPr="00DC65D0" w14:paraId="65270E19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5CA18D1" w14:textId="77777777" w:rsidR="005C07E8" w:rsidRPr="00DC65D0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</w:rPr>
              <w:t>Anwendungsbereich</w:t>
            </w:r>
          </w:p>
        </w:tc>
      </w:tr>
      <w:tr w:rsidR="00455E1E" w:rsidRPr="00DC65D0" w14:paraId="1C28C9FE" w14:textId="77777777" w:rsidTr="00B65150">
        <w:trPr>
          <w:trHeight w:val="668"/>
        </w:trPr>
        <w:tc>
          <w:tcPr>
            <w:tcW w:w="10206" w:type="dxa"/>
            <w:gridSpan w:val="6"/>
            <w:vAlign w:val="center"/>
          </w:tcPr>
          <w:p w14:paraId="2654BECF" w14:textId="1409E761" w:rsidR="00455E1E" w:rsidRPr="00DC65D0" w:rsidRDefault="00B65150" w:rsidP="002D3D96">
            <w:pPr>
              <w:pStyle w:val="berschrift1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</w:rPr>
              <w:t>Bedienen von Bandmesserzuschneidemaschinen</w:t>
            </w:r>
          </w:p>
        </w:tc>
      </w:tr>
      <w:tr w:rsidR="00C108A5" w:rsidRPr="00DC65D0" w14:paraId="3633713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3D9D0FD" w14:textId="0FC50383" w:rsidR="00C108A5" w:rsidRPr="00DC65D0" w:rsidRDefault="00B65150" w:rsidP="00995423">
            <w:pPr>
              <w:pStyle w:val="berschrift2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</w:rPr>
              <w:t>Schutzmaßnahmen und Verhaltensregeln</w:t>
            </w:r>
          </w:p>
        </w:tc>
      </w:tr>
      <w:tr w:rsidR="005C07E8" w:rsidRPr="00DC65D0" w14:paraId="0BDE4E35" w14:textId="77777777" w:rsidTr="00B65150">
        <w:trPr>
          <w:trHeight w:val="3743"/>
        </w:trPr>
        <w:tc>
          <w:tcPr>
            <w:tcW w:w="1204" w:type="dxa"/>
            <w:gridSpan w:val="2"/>
            <w:shd w:val="clear" w:color="auto" w:fill="FFFFFF"/>
          </w:tcPr>
          <w:p w14:paraId="6E8A6B98" w14:textId="77777777" w:rsidR="005C07E8" w:rsidRPr="00DC65D0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4F3E8ABC" w14:textId="330F6FBA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 xml:space="preserve">Vor dem Zuschnitt die Messerverdeckung in Schutzstellung bringen, </w:t>
            </w:r>
            <w:r w:rsidR="00B65150" w:rsidRPr="00DC65D0">
              <w:br/>
              <w:t>das heißt bis kurz über die Ware absenken.</w:t>
            </w:r>
            <w:r w:rsidR="00B65150" w:rsidRPr="00DC65D0">
              <w:br/>
              <w:t>Die Verstelleinrichtung muss leichtgängig sein.</w:t>
            </w:r>
          </w:p>
          <w:p w14:paraId="2D5D231E" w14:textId="0BBF118A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 xml:space="preserve">Darauf achten, dass die Messerverdeckung mit Bügel und Kunstglasscheibe </w:t>
            </w:r>
            <w:r w:rsidR="00B65150" w:rsidRPr="00DC65D0">
              <w:br/>
              <w:t>ausgerüstet ist.</w:t>
            </w:r>
          </w:p>
          <w:p w14:paraId="6919010D" w14:textId="3C108000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 xml:space="preserve">Beim Ansetzen und Schneiden niemals die Hand unmittelbar vor dem Messer </w:t>
            </w:r>
            <w:r w:rsidR="00B65150" w:rsidRPr="00DC65D0">
              <w:br/>
              <w:t>führen.</w:t>
            </w:r>
          </w:p>
          <w:p w14:paraId="7F4A30AD" w14:textId="600B4190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Zum Entfernen von Stoffresten Hilfsmittel benutzen.</w:t>
            </w:r>
          </w:p>
          <w:p w14:paraId="5C3A5EB2" w14:textId="2ADF08AE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 xml:space="preserve">Schablonen, Schiebehilfen und Anschlaglineale beim Herausschneiden von </w:t>
            </w:r>
            <w:r w:rsidR="00B65150" w:rsidRPr="00DC65D0">
              <w:br/>
              <w:t>Kleinteilen benutzen.</w:t>
            </w:r>
          </w:p>
          <w:p w14:paraId="464FCAA0" w14:textId="495CCD1B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 xml:space="preserve">Nach Beendigung der Schneidarbeiten die Messerverdeckung bis auf den </w:t>
            </w:r>
            <w:r w:rsidR="00B65150" w:rsidRPr="00DC65D0">
              <w:br/>
              <w:t>Tisch absenken.</w:t>
            </w:r>
          </w:p>
          <w:p w14:paraId="4F4E9DA7" w14:textId="0835731B" w:rsidR="00A358A6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Beim Verlassen des Arbeitsplatzes den Antrieb stillsetzen.</w:t>
            </w:r>
          </w:p>
        </w:tc>
        <w:tc>
          <w:tcPr>
            <w:tcW w:w="1275" w:type="dxa"/>
            <w:shd w:val="clear" w:color="auto" w:fill="auto"/>
          </w:tcPr>
          <w:p w14:paraId="1602FE31" w14:textId="77777777" w:rsidR="005C07E8" w:rsidRPr="00DC65D0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DC65D0" w14:paraId="2715D31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A6B07C4" w14:textId="64CA4A2E" w:rsidR="00455E1E" w:rsidRPr="00DC65D0" w:rsidRDefault="00B65150" w:rsidP="00995423">
            <w:pPr>
              <w:pStyle w:val="berschrift2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</w:rPr>
              <w:t>Verhalten bei Messerwechsel und ähnlichen Arbeiten</w:t>
            </w:r>
          </w:p>
        </w:tc>
      </w:tr>
      <w:tr w:rsidR="002C1E9B" w:rsidRPr="00DC65D0" w14:paraId="0E22E1DA" w14:textId="77777777" w:rsidTr="00B65150">
        <w:trPr>
          <w:trHeight w:val="2037"/>
        </w:trPr>
        <w:tc>
          <w:tcPr>
            <w:tcW w:w="1191" w:type="dxa"/>
          </w:tcPr>
          <w:p w14:paraId="0B5071AD" w14:textId="1C10208D" w:rsidR="002C1E9B" w:rsidRPr="00DC65D0" w:rsidRDefault="00B65150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7CA095C" wp14:editId="54134B5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29CD2403" w14:textId="058D94AD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Messerwechsel nur durch geschultes Personal.</w:t>
            </w:r>
          </w:p>
          <w:p w14:paraId="3DEB5F0E" w14:textId="238D575D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Schutzhandschuhe benutzen.</w:t>
            </w:r>
          </w:p>
          <w:p w14:paraId="09AA7F5F" w14:textId="005D4C34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Altes Bandmesser eindrehen, verschnüren und sicher entsorgen.</w:t>
            </w:r>
          </w:p>
          <w:p w14:paraId="2825BC89" w14:textId="0E2BFC2A" w:rsidR="002C1E9B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Während des Schleifvorganges fangende Schutzeinrichtung in Schutzstellung bringen.</w:t>
            </w:r>
          </w:p>
        </w:tc>
        <w:tc>
          <w:tcPr>
            <w:tcW w:w="1275" w:type="dxa"/>
          </w:tcPr>
          <w:p w14:paraId="4ABEA092" w14:textId="77777777" w:rsidR="002C1E9B" w:rsidRPr="00DC65D0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DC65D0" w14:paraId="6D3DFC5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B3F0F61" w14:textId="77777777" w:rsidR="00455E1E" w:rsidRPr="00DC65D0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DC65D0" w14:paraId="1C01D555" w14:textId="77777777" w:rsidTr="007A7809">
        <w:trPr>
          <w:trHeight w:val="1125"/>
        </w:trPr>
        <w:tc>
          <w:tcPr>
            <w:tcW w:w="1191" w:type="dxa"/>
          </w:tcPr>
          <w:p w14:paraId="7E076D00" w14:textId="77777777" w:rsidR="00455E1E" w:rsidRPr="00DC65D0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DED8485" w14:textId="5827D625" w:rsidR="00455E1E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Aufgetretene Mängel und Funktionsstörungen sofort melden.</w:t>
            </w:r>
          </w:p>
        </w:tc>
      </w:tr>
      <w:tr w:rsidR="00455E1E" w:rsidRPr="00DC65D0" w14:paraId="0160AB6B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D61F0D4" w14:textId="77777777" w:rsidR="00455E1E" w:rsidRPr="00DC65D0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DC65D0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DC65D0" w14:paraId="01285E2C" w14:textId="77777777" w:rsidTr="00724CB5">
        <w:trPr>
          <w:trHeight w:val="2848"/>
        </w:trPr>
        <w:tc>
          <w:tcPr>
            <w:tcW w:w="1191" w:type="dxa"/>
          </w:tcPr>
          <w:p w14:paraId="749CD666" w14:textId="77777777" w:rsidR="00455E1E" w:rsidRPr="00DC65D0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C65D0">
              <w:rPr>
                <w:rFonts w:ascii="Source Sans 3" w:hAnsi="Source Sans 3"/>
                <w:noProof/>
              </w:rPr>
              <w:drawing>
                <wp:inline distT="0" distB="0" distL="0" distR="0" wp14:anchorId="486E1B1D" wp14:editId="4313100F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FD9FF8A" w14:textId="77777777" w:rsidR="004F05ED" w:rsidRPr="00DC65D0" w:rsidRDefault="004F05ED" w:rsidP="004F05ED">
            <w:pPr>
              <w:rPr>
                <w:rFonts w:ascii="Source Sans 3" w:hAnsi="Source Sans 3"/>
              </w:rPr>
            </w:pPr>
            <w:r w:rsidRPr="00DC65D0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DC65D0">
              <w:rPr>
                <w:rFonts w:ascii="Source Sans 3" w:hAnsi="Source Sans 3" w:cs="Arial"/>
                <w:b/>
                <w:bCs/>
              </w:rPr>
              <w:t>(-</w:t>
            </w:r>
            <w:r w:rsidRPr="00DC65D0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DC65D0">
              <w:rPr>
                <w:rFonts w:ascii="Source Sans 3" w:hAnsi="Source Sans 3" w:cs="Arial"/>
                <w:b/>
                <w:bCs/>
              </w:rPr>
              <w:t>)</w:t>
            </w:r>
            <w:r w:rsidRPr="00DC65D0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5B4F2228" w14:textId="0B4F1EFF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Maschine abschalten</w:t>
            </w:r>
          </w:p>
          <w:p w14:paraId="05DE4D59" w14:textId="7564C23F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 xml:space="preserve">Verletzte bergen </w:t>
            </w:r>
          </w:p>
          <w:p w14:paraId="3C4A09A0" w14:textId="357CF222" w:rsidR="00B65150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Erste Hilfe leisten (Druckverband, Abbinden wenn nötig).</w:t>
            </w:r>
          </w:p>
          <w:p w14:paraId="292D3982" w14:textId="1561D6F3" w:rsidR="002D4FA2" w:rsidRPr="00DC65D0" w:rsidRDefault="00DC65D0" w:rsidP="00DC65D0">
            <w:pPr>
              <w:pStyle w:val="Aufzhlung1"/>
            </w:pPr>
            <w:r w:rsidRPr="00DC65D0">
              <w:t>‒</w:t>
            </w:r>
            <w:r w:rsidRPr="00DC65D0">
              <w:tab/>
            </w:r>
            <w:r w:rsidR="00B65150" w:rsidRPr="00DC65D0">
              <w:t>Umgehende Rettung einleiten</w:t>
            </w:r>
          </w:p>
          <w:p w14:paraId="47040B0A" w14:textId="77777777" w:rsidR="00455E1E" w:rsidRPr="00DC65D0" w:rsidRDefault="00455E1E" w:rsidP="00DC65D0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DC65D0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DC65D0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C65D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3B1075F1" w14:textId="77777777" w:rsidR="00455E1E" w:rsidRPr="00DC65D0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DC65D0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4E22E59-B731-4989-B54A-E021533B8877}"/>
    <w:embedBold r:id="rId2" w:fontKey="{26C4212D-1422-4A7E-AB9A-7A1C51DB950A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54083"/>
    <w:multiLevelType w:val="hybridMultilevel"/>
    <w:tmpl w:val="381C1DB4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1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76A71"/>
    <w:multiLevelType w:val="hybridMultilevel"/>
    <w:tmpl w:val="7194DA3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2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8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1"/>
  </w:num>
  <w:num w:numId="25">
    <w:abstractNumId w:val="10"/>
  </w:num>
  <w:num w:numId="26">
    <w:abstractNumId w:val="9"/>
  </w:num>
  <w:num w:numId="27">
    <w:abstractNumId w:val="13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7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6"/>
  </w:num>
  <w:num w:numId="38">
    <w:abstractNumId w:val="31"/>
  </w:num>
  <w:num w:numId="39">
    <w:abstractNumId w:val="5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50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24CB5"/>
    <w:rsid w:val="00745CB1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B65150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C65D0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4D93D1"/>
  <w15:chartTrackingRefBased/>
  <w15:docId w15:val="{EF49691D-0181-4679-9DC3-B4BB4D5B8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DC65D0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246</Words>
  <Characters>1555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2025-08-07T07:46:00Z</dcterms:created>
  <dcterms:modified xsi:type="dcterms:W3CDTF">2026-01-05T16:48:00Z</dcterms:modified>
</cp:coreProperties>
</file>