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A3312" w14:textId="77777777" w:rsidR="00723925" w:rsidRPr="00905B07" w:rsidRDefault="007C20F6">
      <w:pPr>
        <w:spacing w:before="0"/>
        <w:rPr>
          <w:rFonts w:ascii="Source Sans 3" w:hAnsi="Source Sans 3"/>
          <w:sz w:val="8"/>
        </w:rPr>
      </w:pPr>
      <w:r w:rsidRPr="00905B0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D05D330" wp14:editId="3383A2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3671" w14:textId="194DC767" w:rsidR="00723925" w:rsidRPr="00905B07" w:rsidRDefault="00723925">
      <w:pPr>
        <w:spacing w:before="0"/>
        <w:rPr>
          <w:rFonts w:ascii="Source Sans 3" w:hAnsi="Source Sans 3"/>
          <w:sz w:val="8"/>
        </w:rPr>
      </w:pPr>
    </w:p>
    <w:p w14:paraId="57E77622" w14:textId="77777777" w:rsidR="00905B07" w:rsidRPr="00905B07" w:rsidRDefault="00905B07">
      <w:pPr>
        <w:spacing w:before="0"/>
        <w:rPr>
          <w:rFonts w:ascii="Source Sans 3" w:hAnsi="Source Sans 3"/>
          <w:sz w:val="8"/>
        </w:rPr>
      </w:pPr>
    </w:p>
    <w:p w14:paraId="5BA38576" w14:textId="77777777" w:rsidR="00723925" w:rsidRPr="00905B07" w:rsidRDefault="00723925">
      <w:pPr>
        <w:spacing w:before="0"/>
        <w:rPr>
          <w:rFonts w:ascii="Source Sans 3" w:hAnsi="Source Sans 3"/>
          <w:sz w:val="8"/>
        </w:rPr>
      </w:pPr>
    </w:p>
    <w:p w14:paraId="2B43D5D0" w14:textId="77777777" w:rsidR="00723925" w:rsidRPr="00905B07" w:rsidRDefault="00723925">
      <w:pPr>
        <w:spacing w:before="0"/>
        <w:rPr>
          <w:rFonts w:ascii="Source Sans 3" w:hAnsi="Source Sans 3"/>
          <w:sz w:val="8"/>
        </w:rPr>
      </w:pPr>
    </w:p>
    <w:p w14:paraId="646E4D26" w14:textId="77777777" w:rsidR="00723925" w:rsidRPr="00905B07" w:rsidRDefault="00723925">
      <w:pPr>
        <w:spacing w:before="0"/>
        <w:rPr>
          <w:rFonts w:ascii="Source Sans 3" w:hAnsi="Source Sans 3"/>
          <w:sz w:val="8"/>
        </w:rPr>
        <w:sectPr w:rsidR="00723925" w:rsidRPr="00905B07" w:rsidSect="00905B07">
          <w:pgSz w:w="11906" w:h="16838" w:code="9"/>
          <w:pgMar w:top="680" w:right="851" w:bottom="14175" w:left="851" w:header="720" w:footer="0" w:gutter="0"/>
          <w:cols w:space="720"/>
        </w:sectPr>
      </w:pPr>
    </w:p>
    <w:p w14:paraId="76929AAB" w14:textId="4AAB040D" w:rsidR="00455E1E" w:rsidRPr="00905B0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05B07" w14:paraId="7EC7873E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1449997" w14:textId="77777777" w:rsidR="00FD26E3" w:rsidRPr="00905B07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905B0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BF9BAE1" wp14:editId="168340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C51F47" w14:textId="77777777" w:rsidR="00C108A5" w:rsidRPr="00905B07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84DD682" w14:textId="77777777" w:rsidR="00455E1E" w:rsidRPr="00905B07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59C400" wp14:editId="42C1117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70434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05B07">
              <w:rPr>
                <w:rFonts w:ascii="Source Sans 3" w:hAnsi="Source Sans 3"/>
              </w:rPr>
              <w:t>Firma:</w:t>
            </w:r>
            <w:r w:rsidR="005C07E8" w:rsidRPr="00905B07">
              <w:rPr>
                <w:rFonts w:ascii="Source Sans 3" w:hAnsi="Source Sans 3"/>
              </w:rPr>
              <w:t xml:space="preserve"> </w:t>
            </w:r>
            <w:r w:rsidR="00455E1E" w:rsidRPr="00905B07">
              <w:rPr>
                <w:rFonts w:ascii="Source Sans 3" w:hAnsi="Source Sans 3"/>
              </w:rPr>
              <w:t xml:space="preserve"> </w:t>
            </w:r>
            <w:r w:rsidR="00455E1E" w:rsidRPr="00905B0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05B07">
              <w:rPr>
                <w:rFonts w:ascii="Source Sans 3" w:hAnsi="Source Sans 3"/>
              </w:rPr>
              <w:instrText xml:space="preserve"> FORMTEXT </w:instrText>
            </w:r>
            <w:r w:rsidR="00455E1E" w:rsidRPr="00905B07">
              <w:rPr>
                <w:rFonts w:ascii="Source Sans 3" w:hAnsi="Source Sans 3"/>
              </w:rPr>
            </w:r>
            <w:r w:rsidR="00455E1E" w:rsidRPr="00905B07">
              <w:rPr>
                <w:rFonts w:ascii="Source Sans 3" w:hAnsi="Source Sans 3"/>
              </w:rPr>
              <w:fldChar w:fldCharType="separate"/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</w:rPr>
              <w:fldChar w:fldCharType="end"/>
            </w:r>
            <w:bookmarkEnd w:id="0"/>
          </w:p>
          <w:p w14:paraId="5D2B32D5" w14:textId="77777777" w:rsidR="00455E1E" w:rsidRPr="00905B07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C6BC93" wp14:editId="7A3D006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A5A763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05B07">
              <w:rPr>
                <w:rFonts w:ascii="Source Sans 3" w:hAnsi="Source Sans 3"/>
              </w:rPr>
              <w:t>Arbeitsbereich:</w:t>
            </w:r>
            <w:r w:rsidR="005C07E8" w:rsidRPr="00905B07">
              <w:rPr>
                <w:rFonts w:ascii="Source Sans 3" w:hAnsi="Source Sans 3"/>
              </w:rPr>
              <w:t xml:space="preserve"> </w:t>
            </w:r>
            <w:r w:rsidR="00455E1E" w:rsidRPr="00905B07">
              <w:rPr>
                <w:rFonts w:ascii="Source Sans 3" w:hAnsi="Source Sans 3"/>
              </w:rPr>
              <w:t xml:space="preserve"> </w:t>
            </w:r>
            <w:r w:rsidR="00455E1E" w:rsidRPr="00905B0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905B07">
              <w:rPr>
                <w:rFonts w:ascii="Source Sans 3" w:hAnsi="Source Sans 3"/>
              </w:rPr>
              <w:instrText xml:space="preserve"> FORMTEXT </w:instrText>
            </w:r>
            <w:r w:rsidR="00455E1E" w:rsidRPr="00905B07">
              <w:rPr>
                <w:rFonts w:ascii="Source Sans 3" w:hAnsi="Source Sans 3"/>
              </w:rPr>
            </w:r>
            <w:r w:rsidR="00455E1E" w:rsidRPr="00905B07">
              <w:rPr>
                <w:rFonts w:ascii="Source Sans 3" w:hAnsi="Source Sans 3"/>
              </w:rPr>
              <w:fldChar w:fldCharType="separate"/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  <w:noProof/>
              </w:rPr>
              <w:t> </w:t>
            </w:r>
            <w:r w:rsidR="00455E1E" w:rsidRPr="00905B07">
              <w:rPr>
                <w:rFonts w:ascii="Source Sans 3" w:hAnsi="Source Sans 3"/>
              </w:rPr>
              <w:fldChar w:fldCharType="end"/>
            </w:r>
            <w:bookmarkEnd w:id="1"/>
          </w:p>
          <w:p w14:paraId="5D4A0E16" w14:textId="77777777" w:rsidR="00455E1E" w:rsidRPr="00905B07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468289" wp14:editId="590A7DF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3B4FD0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05B07">
              <w:rPr>
                <w:rFonts w:ascii="Source Sans 3" w:hAnsi="Source Sans 3"/>
              </w:rPr>
              <w:t xml:space="preserve">Verantwortlich: </w:t>
            </w:r>
            <w:r w:rsidRPr="00905B0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05B07">
              <w:rPr>
                <w:rFonts w:ascii="Source Sans 3" w:hAnsi="Source Sans 3"/>
              </w:rPr>
              <w:instrText xml:space="preserve"> FORMTEXT </w:instrText>
            </w:r>
            <w:r w:rsidRPr="00905B07">
              <w:rPr>
                <w:rFonts w:ascii="Source Sans 3" w:hAnsi="Source Sans 3"/>
              </w:rPr>
            </w:r>
            <w:r w:rsidRPr="00905B07">
              <w:rPr>
                <w:rFonts w:ascii="Source Sans 3" w:hAnsi="Source Sans 3"/>
              </w:rPr>
              <w:fldChar w:fldCharType="separate"/>
            </w:r>
            <w:r w:rsidRPr="00905B07">
              <w:rPr>
                <w:rFonts w:ascii="Source Sans 3" w:hAnsi="Source Sans 3"/>
                <w:noProof/>
              </w:rPr>
              <w:t> </w:t>
            </w:r>
            <w:r w:rsidRPr="00905B07">
              <w:rPr>
                <w:rFonts w:ascii="Source Sans 3" w:hAnsi="Source Sans 3"/>
                <w:noProof/>
              </w:rPr>
              <w:t> </w:t>
            </w:r>
            <w:r w:rsidRPr="00905B07">
              <w:rPr>
                <w:rFonts w:ascii="Source Sans 3" w:hAnsi="Source Sans 3"/>
                <w:noProof/>
              </w:rPr>
              <w:t> </w:t>
            </w:r>
            <w:r w:rsidRPr="00905B07">
              <w:rPr>
                <w:rFonts w:ascii="Source Sans 3" w:hAnsi="Source Sans 3"/>
                <w:noProof/>
              </w:rPr>
              <w:t> </w:t>
            </w:r>
            <w:r w:rsidRPr="00905B07">
              <w:rPr>
                <w:rFonts w:ascii="Source Sans 3" w:hAnsi="Source Sans 3"/>
                <w:noProof/>
              </w:rPr>
              <w:t> </w:t>
            </w:r>
            <w:r w:rsidRPr="00905B07">
              <w:rPr>
                <w:rFonts w:ascii="Source Sans 3" w:hAnsi="Source Sans 3"/>
              </w:rPr>
              <w:fldChar w:fldCharType="end"/>
            </w:r>
          </w:p>
          <w:p w14:paraId="7D0B53BB" w14:textId="77777777" w:rsidR="00455E1E" w:rsidRPr="00905B07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905B07">
              <w:rPr>
                <w:rFonts w:ascii="Source Sans 3" w:hAnsi="Source Sans 3"/>
              </w:rPr>
              <w:tab/>
            </w:r>
            <w:r w:rsidRPr="00905B07">
              <w:rPr>
                <w:rFonts w:ascii="Source Sans 3" w:hAnsi="Source Sans 3"/>
              </w:rPr>
              <w:tab/>
            </w:r>
            <w:r w:rsidRPr="00905B07">
              <w:rPr>
                <w:rFonts w:ascii="Source Sans 3" w:hAnsi="Source Sans 3"/>
              </w:rPr>
              <w:tab/>
              <w:t xml:space="preserve">          </w:t>
            </w:r>
            <w:r w:rsidR="00455E1E" w:rsidRPr="00905B0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69822CC" w14:textId="77777777" w:rsidR="00455E1E" w:rsidRPr="00905B07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05B0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57BBB50" w14:textId="77777777" w:rsidR="00723925" w:rsidRPr="00905B07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05B0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05B0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05B0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05B0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6CD9F4F" w14:textId="4E1F1B6B" w:rsidR="00455E1E" w:rsidRPr="00905B07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8E3490" wp14:editId="248319A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986F3E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05B07">
              <w:rPr>
                <w:rFonts w:ascii="Source Sans 3" w:hAnsi="Source Sans 3"/>
              </w:rPr>
              <w:t>Arbeitsplatz:</w:t>
            </w:r>
            <w:r w:rsidRPr="00905B07">
              <w:rPr>
                <w:rFonts w:ascii="Source Sans 3" w:hAnsi="Source Sans 3"/>
              </w:rPr>
              <w:t xml:space="preserve"> </w:t>
            </w:r>
            <w:r w:rsidR="00E06151" w:rsidRPr="00905B07">
              <w:rPr>
                <w:rFonts w:ascii="Source Sans 3" w:hAnsi="Source Sans 3"/>
              </w:rPr>
              <w:t>Stickmaschinen</w:t>
            </w:r>
          </w:p>
          <w:p w14:paraId="4965A331" w14:textId="76061477" w:rsidR="00455E1E" w:rsidRPr="00905B07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7C155A" wp14:editId="374C0DF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9FF6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05B07">
              <w:rPr>
                <w:rFonts w:ascii="Source Sans 3" w:hAnsi="Source Sans 3"/>
              </w:rPr>
              <w:t>Tätigkeit:</w:t>
            </w:r>
            <w:r w:rsidR="007A7809" w:rsidRPr="00905B07">
              <w:rPr>
                <w:rFonts w:ascii="Source Sans 3" w:hAnsi="Source Sans 3"/>
              </w:rPr>
              <w:t xml:space="preserve"> </w:t>
            </w:r>
            <w:r w:rsidR="00E06151" w:rsidRPr="00905B07">
              <w:rPr>
                <w:rFonts w:ascii="Source Sans 3" w:hAnsi="Source Sans 3"/>
              </w:rPr>
              <w:t>Sticken</w:t>
            </w:r>
          </w:p>
        </w:tc>
        <w:tc>
          <w:tcPr>
            <w:tcW w:w="1914" w:type="dxa"/>
            <w:gridSpan w:val="2"/>
          </w:tcPr>
          <w:p w14:paraId="5B3274A1" w14:textId="77777777" w:rsidR="00C108A5" w:rsidRPr="00905B07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39B1188F" w14:textId="77777777" w:rsidR="00455E1E" w:rsidRPr="00905B07" w:rsidRDefault="00455E1E">
            <w:pPr>
              <w:spacing w:before="0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 xml:space="preserve">Stand: </w:t>
            </w:r>
            <w:r w:rsidRPr="00905B0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05B0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05B07">
              <w:rPr>
                <w:rFonts w:ascii="Source Sans 3" w:hAnsi="Source Sans 3"/>
                <w:u w:val="single"/>
              </w:rPr>
            </w:r>
            <w:r w:rsidRPr="00905B07">
              <w:rPr>
                <w:rFonts w:ascii="Source Sans 3" w:hAnsi="Source Sans 3"/>
                <w:u w:val="single"/>
              </w:rPr>
              <w:fldChar w:fldCharType="separate"/>
            </w:r>
            <w:r w:rsidRPr="00905B07">
              <w:rPr>
                <w:rFonts w:ascii="Source Sans 3" w:hAnsi="Source Sans 3"/>
                <w:noProof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u w:val="single"/>
              </w:rPr>
              <w:t> </w:t>
            </w:r>
            <w:r w:rsidRPr="00905B0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05B07">
              <w:rPr>
                <w:rFonts w:ascii="Source Sans 3" w:hAnsi="Source Sans 3"/>
              </w:rPr>
              <w:t xml:space="preserve"> </w:t>
            </w:r>
          </w:p>
          <w:p w14:paraId="5A07F825" w14:textId="5598F96A" w:rsidR="00455E1E" w:rsidRPr="00905B07" w:rsidRDefault="00E0615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905B07">
              <w:rPr>
                <w:rFonts w:ascii="Source Sans 3" w:hAnsi="Source Sans 3"/>
                <w:sz w:val="16"/>
              </w:rPr>
              <w:t>B102</w:t>
            </w:r>
          </w:p>
        </w:tc>
      </w:tr>
      <w:tr w:rsidR="005C07E8" w:rsidRPr="00905B07" w14:paraId="534115F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79C53A1" w14:textId="77777777" w:rsidR="005C07E8" w:rsidRPr="00905B07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Anwendungsbereich</w:t>
            </w:r>
          </w:p>
        </w:tc>
      </w:tr>
      <w:tr w:rsidR="00455E1E" w:rsidRPr="00905B07" w14:paraId="516FDC72" w14:textId="77777777" w:rsidTr="00E06151">
        <w:trPr>
          <w:trHeight w:val="526"/>
        </w:trPr>
        <w:tc>
          <w:tcPr>
            <w:tcW w:w="10206" w:type="dxa"/>
            <w:gridSpan w:val="6"/>
            <w:vAlign w:val="center"/>
          </w:tcPr>
          <w:p w14:paraId="02F378D9" w14:textId="4962A706" w:rsidR="00455E1E" w:rsidRPr="00905B07" w:rsidRDefault="00E06151" w:rsidP="002D3D96">
            <w:pPr>
              <w:pStyle w:val="berschrift1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Stickmaschinen</w:t>
            </w:r>
          </w:p>
        </w:tc>
      </w:tr>
      <w:tr w:rsidR="00C108A5" w:rsidRPr="00905B07" w14:paraId="11E9873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B68E36C" w14:textId="77777777" w:rsidR="00C108A5" w:rsidRPr="00905B07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Gefährdungen</w:t>
            </w:r>
          </w:p>
        </w:tc>
      </w:tr>
      <w:tr w:rsidR="005C07E8" w:rsidRPr="00905B07" w14:paraId="7C0D6F43" w14:textId="77777777" w:rsidTr="00E06151">
        <w:trPr>
          <w:trHeight w:val="1674"/>
        </w:trPr>
        <w:tc>
          <w:tcPr>
            <w:tcW w:w="1204" w:type="dxa"/>
            <w:gridSpan w:val="2"/>
            <w:shd w:val="clear" w:color="auto" w:fill="FFFFFF"/>
          </w:tcPr>
          <w:p w14:paraId="46F43E4A" w14:textId="5D56FD2D" w:rsidR="005C07E8" w:rsidRPr="00905B07" w:rsidRDefault="00E0615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</w:rPr>
              <w:drawing>
                <wp:inline distT="0" distB="0" distL="0" distR="0" wp14:anchorId="078F79E3" wp14:editId="328E940D">
                  <wp:extent cx="612000" cy="533775"/>
                  <wp:effectExtent l="0" t="0" r="0" b="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2390B2C3" w14:textId="21F87711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Stechen/Schneiden an Nadeln und Scheren</w:t>
            </w:r>
          </w:p>
          <w:p w14:paraId="01269F89" w14:textId="7C6FC3C2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Erfassen, Stoßen, Quetschen an Maschinenelementen</w:t>
            </w:r>
          </w:p>
          <w:p w14:paraId="23066E68" w14:textId="66B5EC99" w:rsidR="00A358A6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Lärm</w:t>
            </w:r>
          </w:p>
        </w:tc>
        <w:tc>
          <w:tcPr>
            <w:tcW w:w="1275" w:type="dxa"/>
            <w:shd w:val="clear" w:color="auto" w:fill="auto"/>
          </w:tcPr>
          <w:p w14:paraId="48C6573C" w14:textId="77777777" w:rsidR="005C07E8" w:rsidRPr="00905B07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905B07" w14:paraId="7E4248D9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A724EB5" w14:textId="77777777" w:rsidR="00455E1E" w:rsidRPr="00905B0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905B07" w14:paraId="0CF1BA96" w14:textId="77777777" w:rsidTr="00E06151">
        <w:trPr>
          <w:trHeight w:val="3108"/>
        </w:trPr>
        <w:tc>
          <w:tcPr>
            <w:tcW w:w="1191" w:type="dxa"/>
          </w:tcPr>
          <w:p w14:paraId="4FF19787" w14:textId="055CB716" w:rsidR="002C1E9B" w:rsidRPr="00905B07" w:rsidRDefault="00E0615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  <w:noProof/>
              </w:rPr>
              <w:drawing>
                <wp:inline distT="0" distB="0" distL="0" distR="0" wp14:anchorId="1036E19B" wp14:editId="4D3880F6">
                  <wp:extent cx="612000" cy="612000"/>
                  <wp:effectExtent l="0" t="0" r="0" b="0"/>
                  <wp:docPr id="2" name="Grafik 2" descr="O:\HV_RD_TOE\Töller\Sicherheitszeichen\Sicherheitszeichen von RBB erstellt\000_BMP_RGB_72dpi\m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TOE\Töller\Sicherheitszeichen\Sicherheitszeichen von RBB erstellt\000_BMP_RGB_72dpi\m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16F81CA" w14:textId="6C42A4FD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An Stickmaschinen im Automatikbetrieb Abstand halten</w:t>
            </w:r>
          </w:p>
          <w:p w14:paraId="3F405290" w14:textId="53C05DF8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Beim Sticken</w:t>
            </w:r>
          </w:p>
          <w:p w14:paraId="2DD2DE1A" w14:textId="70CE8A60" w:rsidR="00E06151" w:rsidRPr="00905B07" w:rsidRDefault="00905B07" w:rsidP="00905B07">
            <w:pPr>
              <w:pStyle w:val="Aufzhlung2"/>
            </w:pPr>
            <w:r w:rsidRPr="00905B07">
              <w:t>●</w:t>
            </w:r>
            <w:r w:rsidRPr="00905B07">
              <w:tab/>
            </w:r>
            <w:r w:rsidR="00E06151" w:rsidRPr="00905B07">
              <w:t>lange Haare zusammenbinden oder Haarnetz tragen</w:t>
            </w:r>
          </w:p>
          <w:p w14:paraId="4BA99E31" w14:textId="15E1C7D7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Lose Nadeln</w:t>
            </w:r>
          </w:p>
          <w:p w14:paraId="0D9F5C5F" w14:textId="3B22A21A" w:rsidR="00E06151" w:rsidRPr="00905B07" w:rsidRDefault="00905B07" w:rsidP="00905B07">
            <w:pPr>
              <w:pStyle w:val="Aufzhlung2"/>
            </w:pPr>
            <w:r w:rsidRPr="00905B07">
              <w:t>●</w:t>
            </w:r>
            <w:r w:rsidRPr="00905B07">
              <w:tab/>
            </w:r>
            <w:r w:rsidR="00E06151" w:rsidRPr="00905B07">
              <w:t>nicht in den Mund nehmen; Nadelkissen oder besondere Behältnisse benutzen</w:t>
            </w:r>
          </w:p>
          <w:p w14:paraId="35A76E15" w14:textId="11BC474B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Scheren</w:t>
            </w:r>
          </w:p>
          <w:p w14:paraId="5B1FE7F4" w14:textId="3AB19085" w:rsidR="00E06151" w:rsidRPr="00905B07" w:rsidRDefault="00905B07" w:rsidP="00905B07">
            <w:pPr>
              <w:pStyle w:val="Aufzhlung2"/>
            </w:pPr>
            <w:r w:rsidRPr="00905B07">
              <w:t>●</w:t>
            </w:r>
            <w:r w:rsidRPr="00905B07">
              <w:tab/>
            </w:r>
            <w:r w:rsidR="00E06151" w:rsidRPr="00905B07">
              <w:t>geeignete Scheren einsetzen</w:t>
            </w:r>
          </w:p>
          <w:p w14:paraId="67905FCC" w14:textId="49020653" w:rsidR="00E06151" w:rsidRPr="00905B07" w:rsidRDefault="00905B07" w:rsidP="00905B07">
            <w:pPr>
              <w:pStyle w:val="Aufzhlung2"/>
            </w:pPr>
            <w:r w:rsidRPr="00905B07">
              <w:t>●</w:t>
            </w:r>
            <w:r w:rsidRPr="00905B07">
              <w:tab/>
            </w:r>
            <w:r w:rsidR="00E06151" w:rsidRPr="00905B07">
              <w:t>nur in Etuis etc. am Körper tragen</w:t>
            </w:r>
          </w:p>
          <w:p w14:paraId="7336FB59" w14:textId="6DB966FB" w:rsidR="00E06151" w:rsidRPr="00905B07" w:rsidRDefault="00905B07" w:rsidP="00905B07">
            <w:pPr>
              <w:pStyle w:val="Aufzhlung2"/>
            </w:pPr>
            <w:r w:rsidRPr="00905B07">
              <w:t>●</w:t>
            </w:r>
            <w:r w:rsidRPr="00905B07">
              <w:tab/>
            </w:r>
            <w:r w:rsidR="00E06151" w:rsidRPr="00905B07">
              <w:t>nach Gebrauch stets in vorgesehene Ablage zurücklegen</w:t>
            </w:r>
          </w:p>
          <w:p w14:paraId="024F0910" w14:textId="7F07C6F5" w:rsidR="002C1E9B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Gehörschutz benutzen</w:t>
            </w:r>
          </w:p>
        </w:tc>
        <w:tc>
          <w:tcPr>
            <w:tcW w:w="1275" w:type="dxa"/>
          </w:tcPr>
          <w:p w14:paraId="2D1B5752" w14:textId="77777777" w:rsidR="002C1E9B" w:rsidRPr="00905B07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905B07" w14:paraId="1917387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08FD626" w14:textId="40877978" w:rsidR="00455E1E" w:rsidRPr="00905B07" w:rsidRDefault="00E06151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Verhalten bei Faden-/Nadelwechsel und ähnlichen Arbeiten</w:t>
            </w:r>
          </w:p>
        </w:tc>
      </w:tr>
      <w:tr w:rsidR="00455E1E" w:rsidRPr="00905B07" w14:paraId="00E5D565" w14:textId="77777777" w:rsidTr="00E06151">
        <w:trPr>
          <w:trHeight w:val="524"/>
        </w:trPr>
        <w:tc>
          <w:tcPr>
            <w:tcW w:w="1191" w:type="dxa"/>
          </w:tcPr>
          <w:p w14:paraId="2ADECE3B" w14:textId="77777777" w:rsidR="00455E1E" w:rsidRPr="00905B07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409A7777" w14:textId="6868A67A" w:rsidR="00455E1E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Maschine grundsätzlich vorher ausschalten</w:t>
            </w:r>
          </w:p>
        </w:tc>
      </w:tr>
      <w:tr w:rsidR="00E06151" w:rsidRPr="00905B07" w14:paraId="26EBE355" w14:textId="77777777" w:rsidTr="0008437E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40E62AA" w14:textId="77777777" w:rsidR="00E06151" w:rsidRPr="00905B07" w:rsidRDefault="00E06151" w:rsidP="0008437E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Verhalten bei Störungen</w:t>
            </w:r>
          </w:p>
        </w:tc>
      </w:tr>
      <w:tr w:rsidR="00E06151" w:rsidRPr="00905B07" w14:paraId="060CBE46" w14:textId="77777777" w:rsidTr="00E06151">
        <w:trPr>
          <w:trHeight w:val="566"/>
        </w:trPr>
        <w:tc>
          <w:tcPr>
            <w:tcW w:w="1191" w:type="dxa"/>
          </w:tcPr>
          <w:p w14:paraId="40F5BA2C" w14:textId="77777777" w:rsidR="00E06151" w:rsidRPr="00905B07" w:rsidRDefault="00E06151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2DF40912" w14:textId="11C791BB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Aufgetretene Mängel und Funktionsstörungen sofort melden</w:t>
            </w:r>
          </w:p>
        </w:tc>
      </w:tr>
      <w:tr w:rsidR="00455E1E" w:rsidRPr="00905B07" w14:paraId="61AC752F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C3829E9" w14:textId="77777777" w:rsidR="00455E1E" w:rsidRPr="00905B0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905B07" w14:paraId="15EC7B26" w14:textId="77777777" w:rsidTr="00E06151">
        <w:trPr>
          <w:trHeight w:val="2121"/>
        </w:trPr>
        <w:tc>
          <w:tcPr>
            <w:tcW w:w="1191" w:type="dxa"/>
          </w:tcPr>
          <w:p w14:paraId="3018717E" w14:textId="77777777" w:rsidR="00455E1E" w:rsidRPr="00905B0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05B07">
              <w:rPr>
                <w:rFonts w:ascii="Source Sans 3" w:hAnsi="Source Sans 3"/>
                <w:noProof/>
              </w:rPr>
              <w:drawing>
                <wp:inline distT="0" distB="0" distL="0" distR="0" wp14:anchorId="7BBF8DC5" wp14:editId="7EAEB9BF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4C6AFAA" w14:textId="77777777" w:rsidR="004F05ED" w:rsidRPr="00905B07" w:rsidRDefault="004F05ED" w:rsidP="004F05ED">
            <w:pPr>
              <w:rPr>
                <w:rFonts w:ascii="Source Sans 3" w:hAnsi="Source Sans 3"/>
              </w:rPr>
            </w:pPr>
            <w:r w:rsidRPr="00905B0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05B07">
              <w:rPr>
                <w:rFonts w:ascii="Source Sans 3" w:hAnsi="Source Sans 3" w:cs="Arial"/>
                <w:b/>
                <w:bCs/>
              </w:rPr>
              <w:t>(-</w:t>
            </w:r>
            <w:r w:rsidRPr="00905B0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05B07">
              <w:rPr>
                <w:rFonts w:ascii="Source Sans 3" w:hAnsi="Source Sans 3" w:cs="Arial"/>
                <w:b/>
                <w:bCs/>
              </w:rPr>
              <w:t>)</w:t>
            </w:r>
            <w:r w:rsidRPr="00905B0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FB3DD14" w14:textId="302E6CA1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Maschine abschalten</w:t>
            </w:r>
          </w:p>
          <w:p w14:paraId="42353117" w14:textId="000A3116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 xml:space="preserve">Verletzten retten </w:t>
            </w:r>
          </w:p>
          <w:p w14:paraId="0DA91D9E" w14:textId="2209CF3E" w:rsidR="00E06151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 xml:space="preserve">Erste Hilfe leisten </w:t>
            </w:r>
          </w:p>
          <w:p w14:paraId="454DCBC6" w14:textId="6D60447B" w:rsidR="002D4FA2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Umgehende Rettung einleiten</w:t>
            </w:r>
          </w:p>
          <w:p w14:paraId="548F3B8D" w14:textId="77777777" w:rsidR="00455E1E" w:rsidRPr="00905B07" w:rsidRDefault="00455E1E" w:rsidP="00905B07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905B07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905B07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05B07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905B07" w14:paraId="3F67F282" w14:textId="77777777" w:rsidTr="007A7809">
        <w:tc>
          <w:tcPr>
            <w:tcW w:w="10206" w:type="dxa"/>
            <w:gridSpan w:val="6"/>
            <w:shd w:val="clear" w:color="auto" w:fill="084267"/>
          </w:tcPr>
          <w:p w14:paraId="2C3D1C00" w14:textId="4DDD17EF" w:rsidR="00455E1E" w:rsidRPr="00905B07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05B07">
              <w:rPr>
                <w:rFonts w:ascii="Source Sans 3" w:hAnsi="Source Sans 3"/>
              </w:rPr>
              <w:t>Instandhaltung</w:t>
            </w:r>
          </w:p>
        </w:tc>
      </w:tr>
      <w:tr w:rsidR="00455E1E" w:rsidRPr="00905B07" w14:paraId="69117C7C" w14:textId="77777777" w:rsidTr="00905B07">
        <w:trPr>
          <w:trHeight w:val="863"/>
        </w:trPr>
        <w:tc>
          <w:tcPr>
            <w:tcW w:w="1191" w:type="dxa"/>
          </w:tcPr>
          <w:p w14:paraId="11CF3C26" w14:textId="77777777" w:rsidR="00455E1E" w:rsidRPr="00905B07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64325E4" w14:textId="21300AB0" w:rsidR="00455E1E" w:rsidRPr="00905B07" w:rsidRDefault="00905B07" w:rsidP="00905B07">
            <w:pPr>
              <w:pStyle w:val="Aufzhlung1"/>
            </w:pPr>
            <w:r w:rsidRPr="00905B07">
              <w:t>‒</w:t>
            </w:r>
            <w:r w:rsidRPr="00905B07">
              <w:tab/>
            </w:r>
            <w:r w:rsidR="00E06151" w:rsidRPr="00905B07">
              <w:t>Instandhaltungsarbeiten nur durch geschultes Personal</w:t>
            </w:r>
          </w:p>
        </w:tc>
      </w:tr>
    </w:tbl>
    <w:p w14:paraId="5EE18706" w14:textId="77777777" w:rsidR="00455E1E" w:rsidRPr="00905B0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905B0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D76993C-C901-41B2-98DE-2F95CB1E0117}"/>
    <w:embedBold r:id="rId2" w:fontKey="{B4C8FD50-E580-40E1-A7FA-93CB21969D5D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2196"/>
    <w:multiLevelType w:val="hybridMultilevel"/>
    <w:tmpl w:val="3D90373A"/>
    <w:lvl w:ilvl="0" w:tplc="005AF62E">
      <w:start w:val="1"/>
      <w:numFmt w:val="bullet"/>
      <w:lvlText w:val="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47345"/>
    <w:multiLevelType w:val="hybridMultilevel"/>
    <w:tmpl w:val="D42EA30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9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1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2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4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5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6"/>
  </w:num>
  <w:num w:numId="6">
    <w:abstractNumId w:val="29"/>
  </w:num>
  <w:num w:numId="7">
    <w:abstractNumId w:val="11"/>
  </w:num>
  <w:num w:numId="8">
    <w:abstractNumId w:val="30"/>
  </w:num>
  <w:num w:numId="9">
    <w:abstractNumId w:val="19"/>
  </w:num>
  <w:num w:numId="10">
    <w:abstractNumId w:val="27"/>
  </w:num>
  <w:num w:numId="11">
    <w:abstractNumId w:val="22"/>
  </w:num>
  <w:num w:numId="12">
    <w:abstractNumId w:val="18"/>
  </w:num>
  <w:num w:numId="13">
    <w:abstractNumId w:val="7"/>
  </w:num>
  <w:num w:numId="14">
    <w:abstractNumId w:val="23"/>
  </w:num>
  <w:num w:numId="15">
    <w:abstractNumId w:val="24"/>
  </w:num>
  <w:num w:numId="16">
    <w:abstractNumId w:val="21"/>
  </w:num>
  <w:num w:numId="17">
    <w:abstractNumId w:val="38"/>
  </w:num>
  <w:num w:numId="18">
    <w:abstractNumId w:val="3"/>
  </w:num>
  <w:num w:numId="19">
    <w:abstractNumId w:val="28"/>
  </w:num>
  <w:num w:numId="20">
    <w:abstractNumId w:val="20"/>
  </w:num>
  <w:num w:numId="21">
    <w:abstractNumId w:val="36"/>
  </w:num>
  <w:num w:numId="22">
    <w:abstractNumId w:val="26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3"/>
  </w:num>
  <w:num w:numId="30">
    <w:abstractNumId w:val="37"/>
  </w:num>
  <w:num w:numId="31">
    <w:abstractNumId w:val="25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5"/>
  </w:num>
  <w:num w:numId="37">
    <w:abstractNumId w:val="5"/>
  </w:num>
  <w:num w:numId="38">
    <w:abstractNumId w:val="32"/>
  </w:num>
  <w:num w:numId="39">
    <w:abstractNumId w:val="1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151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D2E30"/>
    <w:rsid w:val="008E2D12"/>
    <w:rsid w:val="00905B07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06151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6D0FF4"/>
  <w15:chartTrackingRefBased/>
  <w15:docId w15:val="{C7DAA0C0-13D7-4C1D-BBF4-EF6FB4FC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05B07"/>
    <w:pPr>
      <w:tabs>
        <w:tab w:val="left" w:pos="567"/>
      </w:tabs>
      <w:autoSpaceDE/>
      <w:autoSpaceDN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905B07"/>
    <w:pPr>
      <w:spacing w:before="0"/>
      <w:ind w:left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201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2025-08-07T07:16:00Z</dcterms:created>
  <dcterms:modified xsi:type="dcterms:W3CDTF">2026-01-05T16:48:00Z</dcterms:modified>
</cp:coreProperties>
</file>