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A3C1A" w14:textId="77777777" w:rsidR="00723925" w:rsidRPr="006F7FDD" w:rsidRDefault="007C20F6">
      <w:pPr>
        <w:spacing w:before="0"/>
        <w:rPr>
          <w:rFonts w:ascii="Source Sans 3" w:hAnsi="Source Sans 3"/>
          <w:sz w:val="8"/>
        </w:rPr>
      </w:pPr>
      <w:r w:rsidRPr="006F7FDD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1593677F" wp14:editId="52F624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09268" w14:textId="77777777" w:rsidR="00723925" w:rsidRPr="006F7FDD" w:rsidRDefault="00723925">
      <w:pPr>
        <w:spacing w:before="0"/>
        <w:rPr>
          <w:rFonts w:ascii="Source Sans 3" w:hAnsi="Source Sans 3"/>
          <w:sz w:val="8"/>
        </w:rPr>
      </w:pPr>
    </w:p>
    <w:p w14:paraId="5FAD54E7" w14:textId="77777777" w:rsidR="00723925" w:rsidRPr="006F7FDD" w:rsidRDefault="00723925">
      <w:pPr>
        <w:spacing w:before="0"/>
        <w:rPr>
          <w:rFonts w:ascii="Source Sans 3" w:hAnsi="Source Sans 3"/>
          <w:sz w:val="8"/>
        </w:rPr>
      </w:pPr>
    </w:p>
    <w:p w14:paraId="179F19CE" w14:textId="77777777" w:rsidR="00723925" w:rsidRPr="006F7FDD" w:rsidRDefault="00723925">
      <w:pPr>
        <w:spacing w:before="0"/>
        <w:rPr>
          <w:rFonts w:ascii="Source Sans 3" w:hAnsi="Source Sans 3"/>
          <w:sz w:val="8"/>
        </w:rPr>
      </w:pPr>
    </w:p>
    <w:p w14:paraId="4DADBF4A" w14:textId="77777777" w:rsidR="00723925" w:rsidRPr="006F7FDD" w:rsidRDefault="00723925">
      <w:pPr>
        <w:spacing w:before="0"/>
        <w:rPr>
          <w:rFonts w:ascii="Source Sans 3" w:hAnsi="Source Sans 3"/>
          <w:sz w:val="8"/>
        </w:rPr>
        <w:sectPr w:rsidR="00723925" w:rsidRPr="006F7FDD" w:rsidSect="006F7FDD">
          <w:pgSz w:w="11906" w:h="16838" w:code="9"/>
          <w:pgMar w:top="680" w:right="851" w:bottom="14175" w:left="851" w:header="720" w:footer="0" w:gutter="0"/>
          <w:cols w:space="720"/>
        </w:sectPr>
      </w:pPr>
    </w:p>
    <w:p w14:paraId="1D90505A" w14:textId="568ED82D" w:rsidR="00455E1E" w:rsidRPr="006F7FDD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6F7FDD" w14:paraId="3B5B109A" w14:textId="77777777" w:rsidTr="007A7809">
        <w:trPr>
          <w:trHeight w:val="2183"/>
        </w:trPr>
        <w:tc>
          <w:tcPr>
            <w:tcW w:w="4526" w:type="dxa"/>
            <w:gridSpan w:val="3"/>
          </w:tcPr>
          <w:p w14:paraId="446757B3" w14:textId="77777777" w:rsidR="00FD26E3" w:rsidRPr="006F7FDD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6F7FDD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7E0CA75" wp14:editId="15C3C85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C410C" w14:textId="77777777" w:rsidR="00C108A5" w:rsidRPr="006F7FDD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44784D17" w14:textId="77777777" w:rsidR="00455E1E" w:rsidRPr="006F7FDD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6F7FD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E88ECA" wp14:editId="7EBA9A2B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94F3910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F7FDD">
              <w:rPr>
                <w:rFonts w:ascii="Source Sans 3" w:hAnsi="Source Sans 3"/>
              </w:rPr>
              <w:t>Firma:</w:t>
            </w:r>
            <w:r w:rsidR="005C07E8" w:rsidRPr="006F7FDD">
              <w:rPr>
                <w:rFonts w:ascii="Source Sans 3" w:hAnsi="Source Sans 3"/>
              </w:rPr>
              <w:t xml:space="preserve"> </w:t>
            </w:r>
            <w:r w:rsidR="00455E1E" w:rsidRPr="006F7FDD">
              <w:rPr>
                <w:rFonts w:ascii="Source Sans 3" w:hAnsi="Source Sans 3"/>
              </w:rPr>
              <w:t xml:space="preserve"> </w:t>
            </w:r>
            <w:r w:rsidR="00455E1E" w:rsidRPr="006F7FD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6F7FDD">
              <w:rPr>
                <w:rFonts w:ascii="Source Sans 3" w:hAnsi="Source Sans 3"/>
              </w:rPr>
              <w:instrText xml:space="preserve"> FORMTEXT </w:instrText>
            </w:r>
            <w:r w:rsidR="00455E1E" w:rsidRPr="006F7FDD">
              <w:rPr>
                <w:rFonts w:ascii="Source Sans 3" w:hAnsi="Source Sans 3"/>
              </w:rPr>
            </w:r>
            <w:r w:rsidR="00455E1E" w:rsidRPr="006F7FDD">
              <w:rPr>
                <w:rFonts w:ascii="Source Sans 3" w:hAnsi="Source Sans 3"/>
              </w:rPr>
              <w:fldChar w:fldCharType="separate"/>
            </w:r>
            <w:r w:rsidR="00455E1E" w:rsidRPr="006F7FDD">
              <w:rPr>
                <w:rFonts w:ascii="Source Sans 3" w:hAnsi="Source Sans 3"/>
                <w:noProof/>
              </w:rPr>
              <w:t> </w:t>
            </w:r>
            <w:r w:rsidR="00455E1E" w:rsidRPr="006F7FDD">
              <w:rPr>
                <w:rFonts w:ascii="Source Sans 3" w:hAnsi="Source Sans 3"/>
                <w:noProof/>
              </w:rPr>
              <w:t> </w:t>
            </w:r>
            <w:r w:rsidR="00455E1E" w:rsidRPr="006F7FDD">
              <w:rPr>
                <w:rFonts w:ascii="Source Sans 3" w:hAnsi="Source Sans 3"/>
                <w:noProof/>
              </w:rPr>
              <w:t> </w:t>
            </w:r>
            <w:r w:rsidR="00455E1E" w:rsidRPr="006F7FDD">
              <w:rPr>
                <w:rFonts w:ascii="Source Sans 3" w:hAnsi="Source Sans 3"/>
                <w:noProof/>
              </w:rPr>
              <w:t> </w:t>
            </w:r>
            <w:r w:rsidR="00455E1E" w:rsidRPr="006F7FDD">
              <w:rPr>
                <w:rFonts w:ascii="Source Sans 3" w:hAnsi="Source Sans 3"/>
                <w:noProof/>
              </w:rPr>
              <w:t> </w:t>
            </w:r>
            <w:r w:rsidR="00455E1E" w:rsidRPr="006F7FDD">
              <w:rPr>
                <w:rFonts w:ascii="Source Sans 3" w:hAnsi="Source Sans 3"/>
              </w:rPr>
              <w:fldChar w:fldCharType="end"/>
            </w:r>
            <w:bookmarkEnd w:id="0"/>
          </w:p>
          <w:p w14:paraId="56323C21" w14:textId="77777777" w:rsidR="00455E1E" w:rsidRPr="006F7FD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6F7FD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B96C10" wp14:editId="7F73992B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8AF643C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F7FDD">
              <w:rPr>
                <w:rFonts w:ascii="Source Sans 3" w:hAnsi="Source Sans 3"/>
              </w:rPr>
              <w:t>Arbeitsbereich:</w:t>
            </w:r>
            <w:r w:rsidR="005C07E8" w:rsidRPr="006F7FDD">
              <w:rPr>
                <w:rFonts w:ascii="Source Sans 3" w:hAnsi="Source Sans 3"/>
              </w:rPr>
              <w:t xml:space="preserve"> </w:t>
            </w:r>
            <w:r w:rsidR="00455E1E" w:rsidRPr="006F7FDD">
              <w:rPr>
                <w:rFonts w:ascii="Source Sans 3" w:hAnsi="Source Sans 3"/>
              </w:rPr>
              <w:t xml:space="preserve"> </w:t>
            </w:r>
            <w:r w:rsidR="00455E1E" w:rsidRPr="006F7FD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6F7FDD">
              <w:rPr>
                <w:rFonts w:ascii="Source Sans 3" w:hAnsi="Source Sans 3"/>
              </w:rPr>
              <w:instrText xml:space="preserve"> FORMTEXT </w:instrText>
            </w:r>
            <w:r w:rsidR="00455E1E" w:rsidRPr="006F7FDD">
              <w:rPr>
                <w:rFonts w:ascii="Source Sans 3" w:hAnsi="Source Sans 3"/>
              </w:rPr>
            </w:r>
            <w:r w:rsidR="00455E1E" w:rsidRPr="006F7FDD">
              <w:rPr>
                <w:rFonts w:ascii="Source Sans 3" w:hAnsi="Source Sans 3"/>
              </w:rPr>
              <w:fldChar w:fldCharType="separate"/>
            </w:r>
            <w:r w:rsidR="00455E1E" w:rsidRPr="006F7FDD">
              <w:rPr>
                <w:rFonts w:ascii="Source Sans 3" w:hAnsi="Source Sans 3"/>
                <w:noProof/>
              </w:rPr>
              <w:t> </w:t>
            </w:r>
            <w:r w:rsidR="00455E1E" w:rsidRPr="006F7FDD">
              <w:rPr>
                <w:rFonts w:ascii="Source Sans 3" w:hAnsi="Source Sans 3"/>
                <w:noProof/>
              </w:rPr>
              <w:t> </w:t>
            </w:r>
            <w:r w:rsidR="00455E1E" w:rsidRPr="006F7FDD">
              <w:rPr>
                <w:rFonts w:ascii="Source Sans 3" w:hAnsi="Source Sans 3"/>
                <w:noProof/>
              </w:rPr>
              <w:t> </w:t>
            </w:r>
            <w:r w:rsidR="00455E1E" w:rsidRPr="006F7FDD">
              <w:rPr>
                <w:rFonts w:ascii="Source Sans 3" w:hAnsi="Source Sans 3"/>
                <w:noProof/>
              </w:rPr>
              <w:t> </w:t>
            </w:r>
            <w:r w:rsidR="00455E1E" w:rsidRPr="006F7FDD">
              <w:rPr>
                <w:rFonts w:ascii="Source Sans 3" w:hAnsi="Source Sans 3"/>
                <w:noProof/>
              </w:rPr>
              <w:t> </w:t>
            </w:r>
            <w:r w:rsidR="00455E1E" w:rsidRPr="006F7FDD">
              <w:rPr>
                <w:rFonts w:ascii="Source Sans 3" w:hAnsi="Source Sans 3"/>
              </w:rPr>
              <w:fldChar w:fldCharType="end"/>
            </w:r>
            <w:bookmarkEnd w:id="1"/>
          </w:p>
          <w:p w14:paraId="6039907C" w14:textId="77777777" w:rsidR="00455E1E" w:rsidRPr="006F7FD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6F7FD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C81463" wp14:editId="66C2E6EA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E28DEE5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F7FDD">
              <w:rPr>
                <w:rFonts w:ascii="Source Sans 3" w:hAnsi="Source Sans 3"/>
              </w:rPr>
              <w:t xml:space="preserve">Verantwortlich: </w:t>
            </w:r>
            <w:r w:rsidRPr="006F7FD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F7FDD">
              <w:rPr>
                <w:rFonts w:ascii="Source Sans 3" w:hAnsi="Source Sans 3"/>
              </w:rPr>
              <w:instrText xml:space="preserve"> FORMTEXT </w:instrText>
            </w:r>
            <w:r w:rsidRPr="006F7FDD">
              <w:rPr>
                <w:rFonts w:ascii="Source Sans 3" w:hAnsi="Source Sans 3"/>
              </w:rPr>
            </w:r>
            <w:r w:rsidRPr="006F7FDD">
              <w:rPr>
                <w:rFonts w:ascii="Source Sans 3" w:hAnsi="Source Sans 3"/>
              </w:rPr>
              <w:fldChar w:fldCharType="separate"/>
            </w:r>
            <w:r w:rsidRPr="006F7FDD">
              <w:rPr>
                <w:rFonts w:ascii="Source Sans 3" w:hAnsi="Source Sans 3"/>
                <w:noProof/>
              </w:rPr>
              <w:t> </w:t>
            </w:r>
            <w:r w:rsidRPr="006F7FDD">
              <w:rPr>
                <w:rFonts w:ascii="Source Sans 3" w:hAnsi="Source Sans 3"/>
                <w:noProof/>
              </w:rPr>
              <w:t> </w:t>
            </w:r>
            <w:r w:rsidRPr="006F7FDD">
              <w:rPr>
                <w:rFonts w:ascii="Source Sans 3" w:hAnsi="Source Sans 3"/>
                <w:noProof/>
              </w:rPr>
              <w:t> </w:t>
            </w:r>
            <w:r w:rsidRPr="006F7FDD">
              <w:rPr>
                <w:rFonts w:ascii="Source Sans 3" w:hAnsi="Source Sans 3"/>
                <w:noProof/>
              </w:rPr>
              <w:t> </w:t>
            </w:r>
            <w:r w:rsidRPr="006F7FDD">
              <w:rPr>
                <w:rFonts w:ascii="Source Sans 3" w:hAnsi="Source Sans 3"/>
                <w:noProof/>
              </w:rPr>
              <w:t> </w:t>
            </w:r>
            <w:r w:rsidRPr="006F7FDD">
              <w:rPr>
                <w:rFonts w:ascii="Source Sans 3" w:hAnsi="Source Sans 3"/>
              </w:rPr>
              <w:fldChar w:fldCharType="end"/>
            </w:r>
          </w:p>
          <w:p w14:paraId="1B68BE5D" w14:textId="77777777" w:rsidR="00455E1E" w:rsidRPr="006F7FDD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6F7FDD">
              <w:rPr>
                <w:rFonts w:ascii="Source Sans 3" w:hAnsi="Source Sans 3"/>
              </w:rPr>
              <w:tab/>
            </w:r>
            <w:r w:rsidRPr="006F7FDD">
              <w:rPr>
                <w:rFonts w:ascii="Source Sans 3" w:hAnsi="Source Sans 3"/>
              </w:rPr>
              <w:tab/>
            </w:r>
            <w:r w:rsidRPr="006F7FDD">
              <w:rPr>
                <w:rFonts w:ascii="Source Sans 3" w:hAnsi="Source Sans 3"/>
              </w:rPr>
              <w:tab/>
              <w:t xml:space="preserve">          </w:t>
            </w:r>
            <w:r w:rsidR="00455E1E" w:rsidRPr="006F7FD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1C5BBD0B" w14:textId="77777777" w:rsidR="00455E1E" w:rsidRPr="006F7FDD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6F7FD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6701EE0" w14:textId="77777777" w:rsidR="00723925" w:rsidRPr="006F7FDD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6F7FD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F7FD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F7FD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6F7FD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F7FDD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165D1C9E" w14:textId="788B93B8" w:rsidR="00455E1E" w:rsidRPr="006F7FDD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6F7FD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E218DC0" wp14:editId="4847EA6C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D383CD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F7FDD">
              <w:rPr>
                <w:rFonts w:ascii="Source Sans 3" w:hAnsi="Source Sans 3"/>
              </w:rPr>
              <w:t>Arbeitsplatz:</w:t>
            </w:r>
            <w:r w:rsidRPr="006F7FDD">
              <w:rPr>
                <w:rFonts w:ascii="Source Sans 3" w:hAnsi="Source Sans 3"/>
              </w:rPr>
              <w:t xml:space="preserve"> </w:t>
            </w:r>
            <w:r w:rsidR="00E1110C" w:rsidRPr="006F7FDD">
              <w:rPr>
                <w:rFonts w:ascii="Source Sans 3" w:hAnsi="Source Sans 3"/>
              </w:rPr>
              <w:t>Zuschnitt</w:t>
            </w:r>
          </w:p>
          <w:p w14:paraId="0D1F9771" w14:textId="5CF3F0B8" w:rsidR="00455E1E" w:rsidRPr="006F7FDD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6F7FD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F90BC0" wp14:editId="32448869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300003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F7FDD">
              <w:rPr>
                <w:rFonts w:ascii="Source Sans 3" w:hAnsi="Source Sans 3"/>
              </w:rPr>
              <w:t>Tätigkeit:</w:t>
            </w:r>
            <w:r w:rsidR="007A7809" w:rsidRPr="006F7FDD">
              <w:rPr>
                <w:rFonts w:ascii="Source Sans 3" w:hAnsi="Source Sans 3"/>
              </w:rPr>
              <w:t xml:space="preserve"> </w:t>
            </w:r>
            <w:r w:rsidR="00E1110C" w:rsidRPr="006F7FDD">
              <w:rPr>
                <w:rFonts w:ascii="Source Sans 3" w:hAnsi="Source Sans 3"/>
              </w:rPr>
              <w:t>Zuschneiden</w:t>
            </w:r>
          </w:p>
        </w:tc>
        <w:tc>
          <w:tcPr>
            <w:tcW w:w="1914" w:type="dxa"/>
            <w:gridSpan w:val="2"/>
          </w:tcPr>
          <w:p w14:paraId="10018CD1" w14:textId="77777777" w:rsidR="00C108A5" w:rsidRPr="006F7FDD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2683DB56" w14:textId="77777777" w:rsidR="00455E1E" w:rsidRPr="006F7FDD" w:rsidRDefault="00455E1E">
            <w:pPr>
              <w:spacing w:before="0"/>
              <w:rPr>
                <w:rFonts w:ascii="Source Sans 3" w:hAnsi="Source Sans 3"/>
              </w:rPr>
            </w:pPr>
            <w:r w:rsidRPr="006F7FDD">
              <w:rPr>
                <w:rFonts w:ascii="Source Sans 3" w:hAnsi="Source Sans 3"/>
              </w:rPr>
              <w:t xml:space="preserve">Stand: </w:t>
            </w:r>
            <w:r w:rsidRPr="006F7FD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6F7FDD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F7FDD">
              <w:rPr>
                <w:rFonts w:ascii="Source Sans 3" w:hAnsi="Source Sans 3"/>
                <w:u w:val="single"/>
              </w:rPr>
            </w:r>
            <w:r w:rsidRPr="006F7FDD">
              <w:rPr>
                <w:rFonts w:ascii="Source Sans 3" w:hAnsi="Source Sans 3"/>
                <w:u w:val="single"/>
              </w:rPr>
              <w:fldChar w:fldCharType="separate"/>
            </w:r>
            <w:r w:rsidRPr="006F7FDD">
              <w:rPr>
                <w:rFonts w:ascii="Source Sans 3" w:hAnsi="Source Sans 3"/>
                <w:noProof/>
                <w:u w:val="single"/>
              </w:rPr>
              <w:t> </w:t>
            </w:r>
            <w:r w:rsidRPr="006F7FDD">
              <w:rPr>
                <w:rFonts w:ascii="Source Sans 3" w:hAnsi="Source Sans 3"/>
                <w:noProof/>
                <w:u w:val="single"/>
              </w:rPr>
              <w:t> </w:t>
            </w:r>
            <w:r w:rsidRPr="006F7FDD">
              <w:rPr>
                <w:rFonts w:ascii="Source Sans 3" w:hAnsi="Source Sans 3"/>
                <w:noProof/>
                <w:u w:val="single"/>
              </w:rPr>
              <w:t> </w:t>
            </w:r>
            <w:r w:rsidRPr="006F7FDD">
              <w:rPr>
                <w:rFonts w:ascii="Source Sans 3" w:hAnsi="Source Sans 3"/>
                <w:noProof/>
                <w:u w:val="single"/>
              </w:rPr>
              <w:t> </w:t>
            </w:r>
            <w:r w:rsidRPr="006F7FDD">
              <w:rPr>
                <w:rFonts w:ascii="Source Sans 3" w:hAnsi="Source Sans 3"/>
                <w:noProof/>
                <w:u w:val="single"/>
              </w:rPr>
              <w:t> </w:t>
            </w:r>
            <w:r w:rsidRPr="006F7FDD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6F7FDD">
              <w:rPr>
                <w:rFonts w:ascii="Source Sans 3" w:hAnsi="Source Sans 3"/>
              </w:rPr>
              <w:t xml:space="preserve"> </w:t>
            </w:r>
          </w:p>
          <w:p w14:paraId="2B822891" w14:textId="44026461" w:rsidR="00455E1E" w:rsidRPr="006F7FDD" w:rsidRDefault="00E1110C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6F7FDD">
              <w:rPr>
                <w:rFonts w:ascii="Source Sans 3" w:hAnsi="Source Sans 3"/>
                <w:sz w:val="16"/>
              </w:rPr>
              <w:t>B21</w:t>
            </w:r>
            <w:r w:rsidR="004C29F0" w:rsidRPr="006F7FDD">
              <w:rPr>
                <w:rFonts w:ascii="Source Sans 3" w:hAnsi="Source Sans 3"/>
                <w:sz w:val="16"/>
              </w:rPr>
              <w:t>2</w:t>
            </w:r>
          </w:p>
        </w:tc>
      </w:tr>
      <w:tr w:rsidR="005C07E8" w:rsidRPr="006F7FDD" w14:paraId="112B9FE7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F98BA30" w14:textId="77777777" w:rsidR="005C07E8" w:rsidRPr="006F7FDD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6F7FDD">
              <w:rPr>
                <w:rFonts w:ascii="Source Sans 3" w:hAnsi="Source Sans 3"/>
              </w:rPr>
              <w:t>Anwendungsbereich</w:t>
            </w:r>
          </w:p>
        </w:tc>
      </w:tr>
      <w:tr w:rsidR="00455E1E" w:rsidRPr="006F7FDD" w14:paraId="52C9EECB" w14:textId="77777777" w:rsidTr="00E1110C">
        <w:trPr>
          <w:trHeight w:val="668"/>
        </w:trPr>
        <w:tc>
          <w:tcPr>
            <w:tcW w:w="10206" w:type="dxa"/>
            <w:gridSpan w:val="6"/>
            <w:vAlign w:val="center"/>
          </w:tcPr>
          <w:p w14:paraId="51A219F0" w14:textId="52419959" w:rsidR="00455E1E" w:rsidRPr="006F7FDD" w:rsidRDefault="004C29F0" w:rsidP="002D3D96">
            <w:pPr>
              <w:pStyle w:val="berschrift1"/>
              <w:rPr>
                <w:rFonts w:ascii="Source Sans 3" w:hAnsi="Source Sans 3"/>
              </w:rPr>
            </w:pPr>
            <w:r w:rsidRPr="006F7FDD">
              <w:rPr>
                <w:rFonts w:ascii="Source Sans 3" w:hAnsi="Source Sans 3"/>
              </w:rPr>
              <w:t>Bedienen von Stoßmessermaschinen</w:t>
            </w:r>
          </w:p>
        </w:tc>
      </w:tr>
      <w:tr w:rsidR="00C108A5" w:rsidRPr="006F7FDD" w14:paraId="0D94B895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7DABD16" w14:textId="0F300C7C" w:rsidR="00C108A5" w:rsidRPr="006F7FDD" w:rsidRDefault="00E1110C" w:rsidP="00995423">
            <w:pPr>
              <w:pStyle w:val="berschrift2"/>
              <w:rPr>
                <w:rFonts w:ascii="Source Sans 3" w:hAnsi="Source Sans 3"/>
              </w:rPr>
            </w:pPr>
            <w:r w:rsidRPr="006F7FDD">
              <w:rPr>
                <w:rFonts w:ascii="Source Sans 3" w:hAnsi="Source Sans 3"/>
              </w:rPr>
              <w:t>Schutzmaßnahmen und Verhaltensregeln</w:t>
            </w:r>
          </w:p>
        </w:tc>
      </w:tr>
      <w:tr w:rsidR="005C07E8" w:rsidRPr="006F7FDD" w14:paraId="228F0101" w14:textId="77777777" w:rsidTr="00E1110C">
        <w:trPr>
          <w:trHeight w:val="5160"/>
        </w:trPr>
        <w:tc>
          <w:tcPr>
            <w:tcW w:w="1204" w:type="dxa"/>
            <w:gridSpan w:val="2"/>
            <w:shd w:val="clear" w:color="auto" w:fill="FFFFFF"/>
          </w:tcPr>
          <w:p w14:paraId="1D79D977" w14:textId="5994357A" w:rsidR="005C07E8" w:rsidRPr="006F7FDD" w:rsidRDefault="00E1110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F7FDD">
              <w:rPr>
                <w:rFonts w:ascii="Source Sans 3" w:hAnsi="Source Sans 3"/>
                <w:noProof/>
              </w:rPr>
              <w:drawing>
                <wp:inline distT="0" distB="0" distL="0" distR="0" wp14:anchorId="3B45A66F" wp14:editId="3CF59B52">
                  <wp:extent cx="612000" cy="533775"/>
                  <wp:effectExtent l="0" t="0" r="0" b="0"/>
                  <wp:docPr id="1" name="Grafik 1" descr="O:\HV_RD_TOE\Töller\Sicherheitszeichen\Sicherheitszeichen von RBB erstellt\000_BMP_RGB_72dpi\w02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O:\HV_RD_TOE\Töller\Sicherheitszeichen\Sicherheitszeichen von RBB erstellt\000_BMP_RGB_72dpi\w02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48540F4D" w14:textId="523EDC74" w:rsidR="004C29F0" w:rsidRPr="006F7FDD" w:rsidRDefault="006F7FDD" w:rsidP="006F7FDD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4C29F0" w:rsidRPr="006F7FDD">
              <w:t xml:space="preserve">Vor dem Zuschnitt die Fingerschutzeinrichtung in Schutzstellung bringen, </w:t>
            </w:r>
            <w:r w:rsidR="004C29F0" w:rsidRPr="006F7FDD">
              <w:br/>
              <w:t>das heißt bis kurz über die Ware absenken.</w:t>
            </w:r>
            <w:r w:rsidR="004C29F0" w:rsidRPr="006F7FDD">
              <w:br/>
              <w:t>Die Verstelleinrichtung muss leichtgängig sein.</w:t>
            </w:r>
          </w:p>
          <w:p w14:paraId="5BDBD3AA" w14:textId="1A28C810" w:rsidR="004C29F0" w:rsidRPr="006F7FDD" w:rsidRDefault="006F7FDD" w:rsidP="006F7FDD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4C29F0" w:rsidRPr="006F7FDD">
              <w:t>Beim Ansetzen und Schneiden niemals die Hand unmittelbar vor dem Messer führen.</w:t>
            </w:r>
          </w:p>
          <w:p w14:paraId="1B5400AB" w14:textId="13AAC35B" w:rsidR="004C29F0" w:rsidRPr="006F7FDD" w:rsidRDefault="006F7FDD" w:rsidP="006F7FDD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4C29F0" w:rsidRPr="006F7FDD">
              <w:t xml:space="preserve">Beim Schneiden von </w:t>
            </w:r>
            <w:r w:rsidR="004C29F0" w:rsidRPr="006F7FDD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C29F0" w:rsidRPr="006F7FDD">
              <w:instrText xml:space="preserve"> FORMTEXT </w:instrText>
            </w:r>
            <w:r w:rsidR="004C29F0" w:rsidRPr="006F7FDD">
              <w:fldChar w:fldCharType="separate"/>
            </w:r>
            <w:r w:rsidR="004C29F0" w:rsidRPr="006F7FDD">
              <w:t> </w:t>
            </w:r>
            <w:r w:rsidR="004C29F0" w:rsidRPr="006F7FDD">
              <w:t> </w:t>
            </w:r>
            <w:r w:rsidR="004C29F0" w:rsidRPr="006F7FDD">
              <w:t> </w:t>
            </w:r>
            <w:r w:rsidR="004C29F0" w:rsidRPr="006F7FDD">
              <w:t> </w:t>
            </w:r>
            <w:r w:rsidR="004C29F0" w:rsidRPr="006F7FDD">
              <w:t> </w:t>
            </w:r>
            <w:r w:rsidR="004C29F0" w:rsidRPr="006F7FDD">
              <w:fldChar w:fldCharType="end"/>
            </w:r>
            <w:r w:rsidR="004C29F0" w:rsidRPr="006F7FDD">
              <w:t xml:space="preserve"> Kettenhandschuh tragen.</w:t>
            </w:r>
          </w:p>
          <w:p w14:paraId="00AA66C8" w14:textId="191538ED" w:rsidR="004C29F0" w:rsidRPr="006F7FDD" w:rsidRDefault="006F7FDD" w:rsidP="006F7FDD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4C29F0" w:rsidRPr="006F7FDD">
              <w:t xml:space="preserve">Schablonen, Schiebehilfen und Anschlaglineale beim Herausschneiden </w:t>
            </w:r>
            <w:r w:rsidR="007D23DB" w:rsidRPr="006F7FDD">
              <w:br/>
            </w:r>
            <w:r w:rsidR="004C29F0" w:rsidRPr="006F7FDD">
              <w:t>von Kleinteilen benutzen.</w:t>
            </w:r>
          </w:p>
          <w:p w14:paraId="2435C526" w14:textId="5E359EC8" w:rsidR="004C29F0" w:rsidRPr="006F7FDD" w:rsidRDefault="006F7FDD" w:rsidP="006F7FDD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4C29F0" w:rsidRPr="006F7FDD">
              <w:t xml:space="preserve">Gleitfähigkeit (Laufrollen) arbeitstäglich prüfen. Schwergängigkeit dem </w:t>
            </w:r>
            <w:r w:rsidR="004C29F0" w:rsidRPr="006F7FDD">
              <w:br/>
              <w:t>Vorgesetzten melden.</w:t>
            </w:r>
          </w:p>
          <w:p w14:paraId="3DD90904" w14:textId="298FD72B" w:rsidR="004C29F0" w:rsidRPr="006F7FDD" w:rsidRDefault="006F7FDD" w:rsidP="006F7FDD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4C29F0" w:rsidRPr="006F7FDD">
              <w:t>Nach Beendigung der Schneidarbeiten die Messerverdeckung vollständig absenken.</w:t>
            </w:r>
          </w:p>
          <w:p w14:paraId="4A3BA4FF" w14:textId="4864C619" w:rsidR="004C29F0" w:rsidRPr="006F7FDD" w:rsidRDefault="006F7FDD" w:rsidP="006F7FDD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4C29F0" w:rsidRPr="006F7FDD">
              <w:t>Beim Verlassen des Arbeitsplatzes Maschine vollständig ausschalten.</w:t>
            </w:r>
          </w:p>
          <w:p w14:paraId="66985995" w14:textId="5D107AA2" w:rsidR="004C29F0" w:rsidRPr="006F7FDD" w:rsidRDefault="006F7FDD" w:rsidP="006F7FDD">
            <w:pPr>
              <w:pStyle w:val="Aufzhlung1"/>
              <w:rPr>
                <w:sz w:val="28"/>
              </w:rPr>
            </w:pPr>
            <w:r w:rsidRPr="00DC65D0">
              <w:t>‒</w:t>
            </w:r>
            <w:r w:rsidRPr="00DC65D0">
              <w:tab/>
            </w:r>
            <w:r w:rsidR="004C29F0" w:rsidRPr="006F7FDD">
              <w:t>Maschine sicher und standfest abstellen.</w:t>
            </w:r>
          </w:p>
        </w:tc>
        <w:tc>
          <w:tcPr>
            <w:tcW w:w="1275" w:type="dxa"/>
            <w:shd w:val="clear" w:color="auto" w:fill="auto"/>
          </w:tcPr>
          <w:p w14:paraId="7DB1A189" w14:textId="77777777" w:rsidR="005C07E8" w:rsidRPr="006F7FDD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6F7FDD" w14:paraId="30EA2D7A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BA20017" w14:textId="77777777" w:rsidR="00455E1E" w:rsidRPr="006F7FD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F7FDD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6F7FDD" w14:paraId="33455572" w14:textId="77777777" w:rsidTr="007A7809">
        <w:trPr>
          <w:trHeight w:val="1125"/>
        </w:trPr>
        <w:tc>
          <w:tcPr>
            <w:tcW w:w="1191" w:type="dxa"/>
          </w:tcPr>
          <w:p w14:paraId="22DF60DD" w14:textId="77777777" w:rsidR="00455E1E" w:rsidRPr="006F7FDD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6E93B2F5" w14:textId="5C3D729D" w:rsidR="00455E1E" w:rsidRPr="006F7FDD" w:rsidRDefault="006F7FDD" w:rsidP="006F7FDD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4C29F0" w:rsidRPr="006F7FDD">
              <w:t>Aufgetretene Mängel und Funktionsstörungen sofort melden.</w:t>
            </w:r>
          </w:p>
        </w:tc>
      </w:tr>
      <w:tr w:rsidR="00455E1E" w:rsidRPr="006F7FDD" w14:paraId="3E73CF65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5EBB462" w14:textId="77777777" w:rsidR="00455E1E" w:rsidRPr="006F7FD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F7FDD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6F7FDD" w14:paraId="7CACF548" w14:textId="77777777" w:rsidTr="00E1110C">
        <w:trPr>
          <w:trHeight w:val="3862"/>
        </w:trPr>
        <w:tc>
          <w:tcPr>
            <w:tcW w:w="1191" w:type="dxa"/>
          </w:tcPr>
          <w:p w14:paraId="7BE82D94" w14:textId="77777777" w:rsidR="00455E1E" w:rsidRPr="006F7FDD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6F7FDD">
              <w:rPr>
                <w:rFonts w:ascii="Source Sans 3" w:hAnsi="Source Sans 3"/>
                <w:noProof/>
              </w:rPr>
              <w:drawing>
                <wp:inline distT="0" distB="0" distL="0" distR="0" wp14:anchorId="0A31FED0" wp14:editId="3B091CCC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15298972" w14:textId="77777777" w:rsidR="004F05ED" w:rsidRPr="006F7FDD" w:rsidRDefault="004F05ED" w:rsidP="004F05ED">
            <w:pPr>
              <w:rPr>
                <w:rFonts w:ascii="Source Sans 3" w:hAnsi="Source Sans 3"/>
              </w:rPr>
            </w:pPr>
            <w:r w:rsidRPr="006F7FDD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6F7FDD">
              <w:rPr>
                <w:rFonts w:ascii="Source Sans 3" w:hAnsi="Source Sans 3" w:cs="Arial"/>
                <w:b/>
                <w:bCs/>
              </w:rPr>
              <w:t>(-</w:t>
            </w:r>
            <w:r w:rsidRPr="006F7FDD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6F7FDD">
              <w:rPr>
                <w:rFonts w:ascii="Source Sans 3" w:hAnsi="Source Sans 3" w:cs="Arial"/>
                <w:b/>
                <w:bCs/>
              </w:rPr>
              <w:t>)</w:t>
            </w:r>
            <w:r w:rsidRPr="006F7FDD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23B5E8D4" w14:textId="3C62E21A" w:rsidR="004C29F0" w:rsidRPr="006F7FDD" w:rsidRDefault="006F7FDD" w:rsidP="006F7FDD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4C29F0" w:rsidRPr="006F7FDD">
              <w:t>Maschine abschalten und sichern.</w:t>
            </w:r>
          </w:p>
          <w:p w14:paraId="14B1D639" w14:textId="3888DCF5" w:rsidR="004C29F0" w:rsidRPr="006F7FDD" w:rsidRDefault="006F7FDD" w:rsidP="006F7FDD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4C29F0" w:rsidRPr="006F7FDD">
              <w:t>Erste Hilfe leisten (Druckverband, Abbinden wenn nötig).</w:t>
            </w:r>
          </w:p>
          <w:p w14:paraId="55BAEB06" w14:textId="759170DA" w:rsidR="004C29F0" w:rsidRPr="006F7FDD" w:rsidRDefault="006F7FDD" w:rsidP="006F7FDD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4C29F0" w:rsidRPr="006F7FDD">
              <w:t>Umgehende Rettung einleiten</w:t>
            </w:r>
          </w:p>
          <w:p w14:paraId="5E3043FC" w14:textId="2B0E1150" w:rsidR="00455E1E" w:rsidRPr="006F7FDD" w:rsidRDefault="00455E1E" w:rsidP="006F7FDD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6F7FDD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6F7FD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6F7FD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F7FD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6F7FD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6F7FD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6F7FD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F7FD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F7FD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F7FD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F7FD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F7FD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6F7FD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6F7FDD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6F7FDD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6F7FD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F7FD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6F7FD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6F7FD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6F7FD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F7FD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F7FD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F7FD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F7FD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F7FD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0CF10682" w14:textId="77777777" w:rsidR="00455E1E" w:rsidRPr="006F7FDD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6F7FDD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81B2419-B73C-42CC-B3CD-F5592FF818F3}"/>
    <w:embedBold r:id="rId2" w:fontKey="{6CA2879B-E731-440C-97C2-856775F70F77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AF2196"/>
    <w:multiLevelType w:val="hybridMultilevel"/>
    <w:tmpl w:val="3D90373A"/>
    <w:lvl w:ilvl="0" w:tplc="005AF62E">
      <w:start w:val="1"/>
      <w:numFmt w:val="bullet"/>
      <w:lvlText w:val=""/>
      <w:lvlJc w:val="left"/>
      <w:pPr>
        <w:tabs>
          <w:tab w:val="num" w:pos="284"/>
        </w:tabs>
        <w:ind w:left="284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8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0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1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3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4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6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8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6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8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8"/>
  </w:num>
  <w:num w:numId="4">
    <w:abstractNumId w:val="33"/>
  </w:num>
  <w:num w:numId="5">
    <w:abstractNumId w:val="16"/>
  </w:num>
  <w:num w:numId="6">
    <w:abstractNumId w:val="28"/>
  </w:num>
  <w:num w:numId="7">
    <w:abstractNumId w:val="11"/>
  </w:num>
  <w:num w:numId="8">
    <w:abstractNumId w:val="29"/>
  </w:num>
  <w:num w:numId="9">
    <w:abstractNumId w:val="18"/>
  </w:num>
  <w:num w:numId="10">
    <w:abstractNumId w:val="26"/>
  </w:num>
  <w:num w:numId="11">
    <w:abstractNumId w:val="21"/>
  </w:num>
  <w:num w:numId="12">
    <w:abstractNumId w:val="17"/>
  </w:num>
  <w:num w:numId="13">
    <w:abstractNumId w:val="7"/>
  </w:num>
  <w:num w:numId="14">
    <w:abstractNumId w:val="22"/>
  </w:num>
  <w:num w:numId="15">
    <w:abstractNumId w:val="23"/>
  </w:num>
  <w:num w:numId="16">
    <w:abstractNumId w:val="20"/>
  </w:num>
  <w:num w:numId="17">
    <w:abstractNumId w:val="37"/>
  </w:num>
  <w:num w:numId="18">
    <w:abstractNumId w:val="3"/>
  </w:num>
  <w:num w:numId="19">
    <w:abstractNumId w:val="27"/>
  </w:num>
  <w:num w:numId="20">
    <w:abstractNumId w:val="19"/>
  </w:num>
  <w:num w:numId="21">
    <w:abstractNumId w:val="35"/>
  </w:num>
  <w:num w:numId="22">
    <w:abstractNumId w:val="25"/>
  </w:num>
  <w:num w:numId="23">
    <w:abstractNumId w:val="14"/>
  </w:num>
  <w:num w:numId="24">
    <w:abstractNumId w:val="10"/>
  </w:num>
  <w:num w:numId="25">
    <w:abstractNumId w:val="9"/>
  </w:num>
  <w:num w:numId="26">
    <w:abstractNumId w:val="8"/>
  </w:num>
  <w:num w:numId="27">
    <w:abstractNumId w:val="13"/>
  </w:num>
  <w:num w:numId="28">
    <w:abstractNumId w:val="4"/>
  </w:num>
  <w:num w:numId="29">
    <w:abstractNumId w:val="32"/>
  </w:num>
  <w:num w:numId="30">
    <w:abstractNumId w:val="36"/>
  </w:num>
  <w:num w:numId="31">
    <w:abstractNumId w:val="24"/>
  </w:num>
  <w:num w:numId="32">
    <w:abstractNumId w:val="6"/>
  </w:num>
  <w:num w:numId="33">
    <w:abstractNumId w:val="34"/>
  </w:num>
  <w:num w:numId="34">
    <w:abstractNumId w:val="2"/>
  </w:num>
  <w:num w:numId="35">
    <w:abstractNumId w:val="30"/>
  </w:num>
  <w:num w:numId="36">
    <w:abstractNumId w:val="15"/>
  </w:num>
  <w:num w:numId="37">
    <w:abstractNumId w:val="5"/>
  </w:num>
  <w:num w:numId="38">
    <w:abstractNumId w:val="31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10C"/>
    <w:rsid w:val="00051ECC"/>
    <w:rsid w:val="000870E8"/>
    <w:rsid w:val="000B35F1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C29F0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6F7FDD"/>
    <w:rsid w:val="007106A9"/>
    <w:rsid w:val="00723925"/>
    <w:rsid w:val="00771983"/>
    <w:rsid w:val="007A7809"/>
    <w:rsid w:val="007C20F6"/>
    <w:rsid w:val="007D23DB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1110C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8F83C0"/>
  <w15:chartTrackingRefBased/>
  <w15:docId w15:val="{656ECD21-A20C-4B5D-BC83-8952459A7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6F7FDD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212</Words>
  <Characters>1338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5</cp:revision>
  <cp:lastPrinted>2009-04-29T09:20:00Z</cp:lastPrinted>
  <dcterms:created xsi:type="dcterms:W3CDTF">2025-08-07T08:03:00Z</dcterms:created>
  <dcterms:modified xsi:type="dcterms:W3CDTF">2026-01-05T16:49:00Z</dcterms:modified>
</cp:coreProperties>
</file>