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5DC87" w14:textId="77777777" w:rsidR="00723925" w:rsidRPr="00093EA8" w:rsidRDefault="007C20F6">
      <w:pPr>
        <w:spacing w:before="0"/>
        <w:rPr>
          <w:rFonts w:ascii="Source Sans 3" w:hAnsi="Source Sans 3"/>
          <w:sz w:val="8"/>
        </w:rPr>
      </w:pPr>
      <w:r w:rsidRPr="00093EA8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1D51F3FD" wp14:editId="6C09FA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9DBB7" w14:textId="77777777" w:rsidR="00723925" w:rsidRPr="00093EA8" w:rsidRDefault="00723925">
      <w:pPr>
        <w:spacing w:before="0"/>
        <w:rPr>
          <w:rFonts w:ascii="Source Sans 3" w:hAnsi="Source Sans 3"/>
          <w:sz w:val="8"/>
        </w:rPr>
      </w:pPr>
    </w:p>
    <w:p w14:paraId="792EEFEA" w14:textId="77777777" w:rsidR="00723925" w:rsidRPr="00093EA8" w:rsidRDefault="00723925">
      <w:pPr>
        <w:spacing w:before="0"/>
        <w:rPr>
          <w:rFonts w:ascii="Source Sans 3" w:hAnsi="Source Sans 3"/>
          <w:sz w:val="8"/>
        </w:rPr>
      </w:pPr>
    </w:p>
    <w:p w14:paraId="18B6EE8E" w14:textId="77777777" w:rsidR="00723925" w:rsidRPr="00093EA8" w:rsidRDefault="00723925">
      <w:pPr>
        <w:spacing w:before="0"/>
        <w:rPr>
          <w:rFonts w:ascii="Source Sans 3" w:hAnsi="Source Sans 3"/>
          <w:sz w:val="8"/>
        </w:rPr>
      </w:pPr>
    </w:p>
    <w:p w14:paraId="3CEA6B84" w14:textId="77777777" w:rsidR="00723925" w:rsidRPr="00093EA8" w:rsidRDefault="00723925">
      <w:pPr>
        <w:spacing w:before="0"/>
        <w:rPr>
          <w:rFonts w:ascii="Source Sans 3" w:hAnsi="Source Sans 3"/>
          <w:sz w:val="8"/>
        </w:rPr>
        <w:sectPr w:rsidR="00723925" w:rsidRPr="00093EA8" w:rsidSect="00093EA8">
          <w:pgSz w:w="11906" w:h="16838" w:code="9"/>
          <w:pgMar w:top="680" w:right="851" w:bottom="14175" w:left="851" w:header="720" w:footer="0" w:gutter="0"/>
          <w:cols w:space="720"/>
        </w:sectPr>
      </w:pPr>
    </w:p>
    <w:p w14:paraId="082B8E0F" w14:textId="38FB26FE" w:rsidR="00455E1E" w:rsidRPr="00093EA8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093EA8" w14:paraId="3E60D25D" w14:textId="77777777" w:rsidTr="007A7809">
        <w:trPr>
          <w:trHeight w:val="2183"/>
        </w:trPr>
        <w:tc>
          <w:tcPr>
            <w:tcW w:w="4526" w:type="dxa"/>
            <w:gridSpan w:val="3"/>
          </w:tcPr>
          <w:p w14:paraId="09F58688" w14:textId="77777777" w:rsidR="00FD26E3" w:rsidRPr="00093EA8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093EA8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55CFF600" wp14:editId="261D53D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36C1E9" w14:textId="77777777" w:rsidR="00C108A5" w:rsidRPr="00093EA8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6EB9CB74" w14:textId="77777777" w:rsidR="00455E1E" w:rsidRPr="00093EA8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271469" wp14:editId="4C46D2CA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3428DC0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93EA8">
              <w:rPr>
                <w:rFonts w:ascii="Source Sans 3" w:hAnsi="Source Sans 3"/>
              </w:rPr>
              <w:t>Firma:</w:t>
            </w:r>
            <w:r w:rsidR="005C07E8" w:rsidRPr="00093EA8">
              <w:rPr>
                <w:rFonts w:ascii="Source Sans 3" w:hAnsi="Source Sans 3"/>
              </w:rPr>
              <w:t xml:space="preserve"> </w:t>
            </w:r>
            <w:r w:rsidR="00455E1E" w:rsidRPr="00093EA8">
              <w:rPr>
                <w:rFonts w:ascii="Source Sans 3" w:hAnsi="Source Sans 3"/>
              </w:rPr>
              <w:t xml:space="preserve"> </w:t>
            </w:r>
            <w:r w:rsidR="00455E1E" w:rsidRPr="00093EA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093EA8">
              <w:rPr>
                <w:rFonts w:ascii="Source Sans 3" w:hAnsi="Source Sans 3"/>
              </w:rPr>
              <w:instrText xml:space="preserve"> FORMTEXT </w:instrText>
            </w:r>
            <w:r w:rsidR="00455E1E" w:rsidRPr="00093EA8">
              <w:rPr>
                <w:rFonts w:ascii="Source Sans 3" w:hAnsi="Source Sans 3"/>
              </w:rPr>
            </w:r>
            <w:r w:rsidR="00455E1E" w:rsidRPr="00093EA8">
              <w:rPr>
                <w:rFonts w:ascii="Source Sans 3" w:hAnsi="Source Sans 3"/>
              </w:rPr>
              <w:fldChar w:fldCharType="separate"/>
            </w:r>
            <w:r w:rsidR="00455E1E" w:rsidRPr="00093EA8">
              <w:rPr>
                <w:rFonts w:ascii="Source Sans 3" w:hAnsi="Source Sans 3"/>
                <w:noProof/>
              </w:rPr>
              <w:t> </w:t>
            </w:r>
            <w:r w:rsidR="00455E1E" w:rsidRPr="00093EA8">
              <w:rPr>
                <w:rFonts w:ascii="Source Sans 3" w:hAnsi="Source Sans 3"/>
                <w:noProof/>
              </w:rPr>
              <w:t> </w:t>
            </w:r>
            <w:r w:rsidR="00455E1E" w:rsidRPr="00093EA8">
              <w:rPr>
                <w:rFonts w:ascii="Source Sans 3" w:hAnsi="Source Sans 3"/>
                <w:noProof/>
              </w:rPr>
              <w:t> </w:t>
            </w:r>
            <w:r w:rsidR="00455E1E" w:rsidRPr="00093EA8">
              <w:rPr>
                <w:rFonts w:ascii="Source Sans 3" w:hAnsi="Source Sans 3"/>
                <w:noProof/>
              </w:rPr>
              <w:t> </w:t>
            </w:r>
            <w:r w:rsidR="00455E1E" w:rsidRPr="00093EA8">
              <w:rPr>
                <w:rFonts w:ascii="Source Sans 3" w:hAnsi="Source Sans 3"/>
                <w:noProof/>
              </w:rPr>
              <w:t> </w:t>
            </w:r>
            <w:r w:rsidR="00455E1E" w:rsidRPr="00093EA8">
              <w:rPr>
                <w:rFonts w:ascii="Source Sans 3" w:hAnsi="Source Sans 3"/>
              </w:rPr>
              <w:fldChar w:fldCharType="end"/>
            </w:r>
            <w:bookmarkEnd w:id="0"/>
          </w:p>
          <w:p w14:paraId="68BF09BD" w14:textId="54DBB924" w:rsidR="00455E1E" w:rsidRPr="00093EA8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1176A2" wp14:editId="3D010A3B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61820D8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93EA8">
              <w:rPr>
                <w:rFonts w:ascii="Source Sans 3" w:hAnsi="Source Sans 3"/>
              </w:rPr>
              <w:t>Arbeitsbereich:</w:t>
            </w:r>
            <w:r w:rsidR="005C07E8" w:rsidRPr="00093EA8">
              <w:rPr>
                <w:rFonts w:ascii="Source Sans 3" w:hAnsi="Source Sans 3"/>
              </w:rPr>
              <w:t xml:space="preserve"> </w:t>
            </w:r>
            <w:r w:rsidR="00BE64FB" w:rsidRPr="00093EA8">
              <w:rPr>
                <w:rFonts w:ascii="Source Sans 3" w:hAnsi="Source Sans 3"/>
              </w:rPr>
              <w:t>Abt. Instandhaltung</w:t>
            </w:r>
          </w:p>
          <w:p w14:paraId="03E58762" w14:textId="77777777" w:rsidR="00455E1E" w:rsidRPr="00093EA8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F24A0E" wp14:editId="490FE602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CE69C0C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93EA8">
              <w:rPr>
                <w:rFonts w:ascii="Source Sans 3" w:hAnsi="Source Sans 3"/>
              </w:rPr>
              <w:t xml:space="preserve">Verantwortlich: </w:t>
            </w:r>
            <w:r w:rsidRPr="00093EA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93EA8">
              <w:rPr>
                <w:rFonts w:ascii="Source Sans 3" w:hAnsi="Source Sans 3"/>
              </w:rPr>
              <w:instrText xml:space="preserve"> FORMTEXT </w:instrText>
            </w:r>
            <w:r w:rsidRPr="00093EA8">
              <w:rPr>
                <w:rFonts w:ascii="Source Sans 3" w:hAnsi="Source Sans 3"/>
              </w:rPr>
            </w:r>
            <w:r w:rsidRPr="00093EA8">
              <w:rPr>
                <w:rFonts w:ascii="Source Sans 3" w:hAnsi="Source Sans 3"/>
              </w:rPr>
              <w:fldChar w:fldCharType="separate"/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</w:rPr>
              <w:fldChar w:fldCharType="end"/>
            </w:r>
          </w:p>
          <w:p w14:paraId="17876769" w14:textId="77777777" w:rsidR="00455E1E" w:rsidRPr="00093EA8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093EA8">
              <w:rPr>
                <w:rFonts w:ascii="Source Sans 3" w:hAnsi="Source Sans 3"/>
              </w:rPr>
              <w:tab/>
            </w:r>
            <w:r w:rsidRPr="00093EA8">
              <w:rPr>
                <w:rFonts w:ascii="Source Sans 3" w:hAnsi="Source Sans 3"/>
              </w:rPr>
              <w:tab/>
            </w:r>
            <w:r w:rsidRPr="00093EA8">
              <w:rPr>
                <w:rFonts w:ascii="Source Sans 3" w:hAnsi="Source Sans 3"/>
              </w:rPr>
              <w:tab/>
              <w:t xml:space="preserve">          </w:t>
            </w:r>
            <w:r w:rsidR="00455E1E" w:rsidRPr="00093EA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4096F273" w14:textId="77777777" w:rsidR="00455E1E" w:rsidRPr="00093EA8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093EA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9DFEE4E" w14:textId="77777777" w:rsidR="00723925" w:rsidRPr="00093EA8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93EA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93EA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093EA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93EA8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1EC61FF2" w14:textId="4D372DB2" w:rsidR="00455E1E" w:rsidRPr="00093EA8" w:rsidRDefault="00BE64FB" w:rsidP="00BE64FB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2E33475" wp14:editId="260D3BF6">
                      <wp:simplePos x="0" y="0"/>
                      <wp:positionH relativeFrom="column">
                        <wp:posOffset>3707</wp:posOffset>
                      </wp:positionH>
                      <wp:positionV relativeFrom="paragraph">
                        <wp:posOffset>295512</wp:posOffset>
                      </wp:positionV>
                      <wp:extent cx="2251880" cy="0"/>
                      <wp:effectExtent l="0" t="0" r="0" b="0"/>
                      <wp:wrapNone/>
                      <wp:docPr id="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518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0E2F1" id="Gerade Verbindung 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23.25pt" to="177.6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A7809" w:rsidRPr="00093EA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1F7BC5D" wp14:editId="79FE3E4D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9A00B3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93EA8">
              <w:rPr>
                <w:rFonts w:ascii="Source Sans 3" w:hAnsi="Source Sans 3"/>
              </w:rPr>
              <w:t>Arbeitsplatz:</w:t>
            </w:r>
            <w:r w:rsidR="007A7809" w:rsidRPr="00093EA8">
              <w:rPr>
                <w:rFonts w:ascii="Source Sans 3" w:hAnsi="Source Sans 3"/>
              </w:rPr>
              <w:t xml:space="preserve"> </w:t>
            </w:r>
            <w:r w:rsidRPr="00093EA8">
              <w:rPr>
                <w:rFonts w:ascii="Source Sans 3" w:hAnsi="Source Sans 3"/>
              </w:rPr>
              <w:t>RLT-Anlagen/</w:t>
            </w:r>
            <w:r w:rsidRPr="00093EA8">
              <w:rPr>
                <w:rFonts w:ascii="Source Sans 3" w:hAnsi="Source Sans 3"/>
              </w:rPr>
              <w:br/>
              <w:t>Luftbefeuchter</w:t>
            </w:r>
          </w:p>
          <w:p w14:paraId="31C45943" w14:textId="75DB7651" w:rsidR="00455E1E" w:rsidRPr="00093EA8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B6A645B" wp14:editId="5B98B686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5336A7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093EA8">
              <w:rPr>
                <w:rFonts w:ascii="Source Sans 3" w:hAnsi="Source Sans 3"/>
              </w:rPr>
              <w:t>Tätigkeit:</w:t>
            </w:r>
            <w:r w:rsidR="007A7809" w:rsidRPr="00093EA8">
              <w:rPr>
                <w:rFonts w:ascii="Source Sans 3" w:hAnsi="Source Sans 3"/>
              </w:rPr>
              <w:t xml:space="preserve"> </w:t>
            </w:r>
            <w:r w:rsidR="00BE64FB" w:rsidRPr="00093EA8">
              <w:rPr>
                <w:rFonts w:ascii="Source Sans 3" w:hAnsi="Source Sans 3"/>
              </w:rPr>
              <w:t>Hygienekontrolle</w:t>
            </w:r>
          </w:p>
        </w:tc>
        <w:tc>
          <w:tcPr>
            <w:tcW w:w="1914" w:type="dxa"/>
            <w:gridSpan w:val="2"/>
          </w:tcPr>
          <w:p w14:paraId="54A12AB7" w14:textId="77777777" w:rsidR="00C108A5" w:rsidRPr="00093EA8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45F0A458" w14:textId="77777777" w:rsidR="00455E1E" w:rsidRPr="00093EA8" w:rsidRDefault="00455E1E">
            <w:pPr>
              <w:spacing w:before="0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</w:rPr>
              <w:t xml:space="preserve">Stand: </w:t>
            </w:r>
            <w:r w:rsidRPr="00093EA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93EA8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093EA8">
              <w:rPr>
                <w:rFonts w:ascii="Source Sans 3" w:hAnsi="Source Sans 3"/>
                <w:u w:val="single"/>
              </w:rPr>
            </w:r>
            <w:r w:rsidRPr="00093EA8">
              <w:rPr>
                <w:rFonts w:ascii="Source Sans 3" w:hAnsi="Source Sans 3"/>
                <w:u w:val="single"/>
              </w:rPr>
              <w:fldChar w:fldCharType="separate"/>
            </w:r>
            <w:r w:rsidRPr="00093EA8">
              <w:rPr>
                <w:rFonts w:ascii="Source Sans 3" w:hAnsi="Source Sans 3"/>
                <w:noProof/>
                <w:u w:val="single"/>
              </w:rPr>
              <w:t> </w:t>
            </w:r>
            <w:r w:rsidRPr="00093EA8">
              <w:rPr>
                <w:rFonts w:ascii="Source Sans 3" w:hAnsi="Source Sans 3"/>
                <w:noProof/>
                <w:u w:val="single"/>
              </w:rPr>
              <w:t> </w:t>
            </w:r>
            <w:r w:rsidRPr="00093EA8">
              <w:rPr>
                <w:rFonts w:ascii="Source Sans 3" w:hAnsi="Source Sans 3"/>
                <w:noProof/>
                <w:u w:val="single"/>
              </w:rPr>
              <w:t> </w:t>
            </w:r>
            <w:r w:rsidRPr="00093EA8">
              <w:rPr>
                <w:rFonts w:ascii="Source Sans 3" w:hAnsi="Source Sans 3"/>
                <w:noProof/>
                <w:u w:val="single"/>
              </w:rPr>
              <w:t> </w:t>
            </w:r>
            <w:r w:rsidRPr="00093EA8">
              <w:rPr>
                <w:rFonts w:ascii="Source Sans 3" w:hAnsi="Source Sans 3"/>
                <w:noProof/>
                <w:u w:val="single"/>
              </w:rPr>
              <w:t> </w:t>
            </w:r>
            <w:r w:rsidRPr="00093EA8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093EA8">
              <w:rPr>
                <w:rFonts w:ascii="Source Sans 3" w:hAnsi="Source Sans 3"/>
              </w:rPr>
              <w:t xml:space="preserve"> </w:t>
            </w:r>
          </w:p>
          <w:p w14:paraId="3BDD9318" w14:textId="68463799" w:rsidR="00455E1E" w:rsidRPr="00093EA8" w:rsidRDefault="00BE64FB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093EA8">
              <w:rPr>
                <w:rFonts w:ascii="Source Sans 3" w:hAnsi="Source Sans 3"/>
                <w:sz w:val="16"/>
              </w:rPr>
              <w:t>B159</w:t>
            </w:r>
          </w:p>
        </w:tc>
      </w:tr>
      <w:tr w:rsidR="005C07E8" w:rsidRPr="00093EA8" w14:paraId="12C73BA7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373210A" w14:textId="77777777" w:rsidR="005C07E8" w:rsidRPr="00093EA8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</w:rPr>
              <w:t>Anwendungsbereich</w:t>
            </w:r>
          </w:p>
        </w:tc>
      </w:tr>
      <w:tr w:rsidR="00455E1E" w:rsidRPr="00093EA8" w14:paraId="69FDB205" w14:textId="77777777" w:rsidTr="00093EA8">
        <w:trPr>
          <w:trHeight w:val="725"/>
        </w:trPr>
        <w:tc>
          <w:tcPr>
            <w:tcW w:w="10206" w:type="dxa"/>
            <w:gridSpan w:val="6"/>
            <w:vAlign w:val="center"/>
          </w:tcPr>
          <w:p w14:paraId="00481FEF" w14:textId="4220857B" w:rsidR="00455E1E" w:rsidRPr="00093EA8" w:rsidRDefault="00BE64FB" w:rsidP="00093EA8">
            <w:pPr>
              <w:pStyle w:val="berschrift4"/>
              <w:spacing w:before="40" w:after="40" w:line="280" w:lineRule="exact"/>
              <w:ind w:left="1191"/>
              <w:jc w:val="left"/>
              <w:rPr>
                <w:rFonts w:ascii="Source Sans 3" w:hAnsi="Source Sans 3"/>
                <w:sz w:val="28"/>
                <w:szCs w:val="28"/>
              </w:rPr>
            </w:pPr>
            <w:r w:rsidRPr="00093EA8">
              <w:rPr>
                <w:rFonts w:ascii="Source Sans 3" w:hAnsi="Source Sans 3"/>
                <w:sz w:val="28"/>
                <w:szCs w:val="28"/>
              </w:rPr>
              <w:t xml:space="preserve">Hygienekontrolle – Sichtprüfung sowie orientierende </w:t>
            </w:r>
            <w:r w:rsidR="00093EA8">
              <w:rPr>
                <w:rFonts w:ascii="Source Sans 3" w:hAnsi="Source Sans 3"/>
                <w:sz w:val="28"/>
                <w:szCs w:val="28"/>
              </w:rPr>
              <w:br/>
            </w:r>
            <w:r w:rsidRPr="00093EA8">
              <w:rPr>
                <w:rFonts w:ascii="Source Sans 3" w:hAnsi="Source Sans 3"/>
                <w:sz w:val="28"/>
                <w:szCs w:val="28"/>
              </w:rPr>
              <w:t>mikrobiologische Prüfung</w:t>
            </w:r>
          </w:p>
        </w:tc>
      </w:tr>
      <w:tr w:rsidR="00C108A5" w:rsidRPr="00093EA8" w14:paraId="478F76C5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4A34B60" w14:textId="77777777" w:rsidR="00C108A5" w:rsidRPr="00093EA8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</w:rPr>
              <w:t>Gefährdungen</w:t>
            </w:r>
          </w:p>
        </w:tc>
      </w:tr>
      <w:tr w:rsidR="00BE64FB" w:rsidRPr="00093EA8" w14:paraId="0C2769C0" w14:textId="77777777" w:rsidTr="00093EA8">
        <w:trPr>
          <w:trHeight w:val="1040"/>
        </w:trPr>
        <w:tc>
          <w:tcPr>
            <w:tcW w:w="1204" w:type="dxa"/>
            <w:gridSpan w:val="2"/>
            <w:shd w:val="clear" w:color="auto" w:fill="FFFFFF"/>
          </w:tcPr>
          <w:p w14:paraId="65CC35B0" w14:textId="4BCF428E" w:rsidR="00BE64FB" w:rsidRPr="00093EA8" w:rsidRDefault="00BE64FB" w:rsidP="00BE64FB">
            <w:pPr>
              <w:spacing w:after="60" w:line="240" w:lineRule="auto"/>
              <w:jc w:val="center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  <w:noProof/>
              </w:rPr>
              <w:drawing>
                <wp:inline distT="0" distB="0" distL="0" distR="0" wp14:anchorId="0687C2E6" wp14:editId="7C3C399C">
                  <wp:extent cx="612000" cy="519889"/>
                  <wp:effectExtent l="0" t="0" r="0" b="0"/>
                  <wp:docPr id="2" name="Grafik 2" descr="w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 descr="w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1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2" w:type="dxa"/>
            <w:gridSpan w:val="4"/>
            <w:shd w:val="clear" w:color="auto" w:fill="auto"/>
          </w:tcPr>
          <w:p w14:paraId="0DD01A5B" w14:textId="00C81FFE" w:rsidR="00BE64FB" w:rsidRPr="00093EA8" w:rsidRDefault="00BE64FB" w:rsidP="00BE64FB">
            <w:pPr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</w:rPr>
              <w:t xml:space="preserve">Biologische Gefährdungen: </w:t>
            </w:r>
            <w:r w:rsidRPr="00093EA8">
              <w:rPr>
                <w:rFonts w:ascii="Source Sans 3" w:hAnsi="Source Sans 3"/>
              </w:rPr>
              <w:tab/>
              <w:t>durch biologische Arbeitsstoffe (z</w:t>
            </w:r>
            <w:r w:rsidRPr="00093EA8">
              <w:rPr>
                <w:rFonts w:ascii="Source Sans 3" w:hAnsi="Source Sans 3"/>
                <w:spacing w:val="-20"/>
              </w:rPr>
              <w:t>.</w:t>
            </w:r>
            <w:r w:rsidR="00512656" w:rsidRPr="00093EA8">
              <w:rPr>
                <w:rFonts w:ascii="Source Sans 3" w:hAnsi="Source Sans 3" w:cs="Arial"/>
                <w:w w:val="80"/>
              </w:rPr>
              <w:t> </w:t>
            </w:r>
            <w:r w:rsidRPr="00093EA8">
              <w:rPr>
                <w:rFonts w:ascii="Source Sans 3" w:hAnsi="Source Sans 3"/>
                <w:spacing w:val="-20"/>
              </w:rPr>
              <w:t>B</w:t>
            </w:r>
            <w:r w:rsidRPr="00093EA8">
              <w:rPr>
                <w:rFonts w:ascii="Source Sans 3" w:hAnsi="Source Sans 3"/>
              </w:rPr>
              <w:t>. Bakterien und Schimmelpilze).</w:t>
            </w:r>
          </w:p>
          <w:p w14:paraId="06C9F0CC" w14:textId="35FEE753" w:rsidR="00BE64FB" w:rsidRPr="00093EA8" w:rsidRDefault="00BE64FB" w:rsidP="00BE64FB">
            <w:pPr>
              <w:spacing w:line="240" w:lineRule="auto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</w:rPr>
              <w:t xml:space="preserve">Mechanische Gefährdungen: </w:t>
            </w:r>
            <w:r w:rsidRPr="00093EA8">
              <w:rPr>
                <w:rFonts w:ascii="Source Sans 3" w:hAnsi="Source Sans 3"/>
              </w:rPr>
              <w:tab/>
              <w:t>durch z</w:t>
            </w:r>
            <w:r w:rsidRPr="00093EA8">
              <w:rPr>
                <w:rFonts w:ascii="Source Sans 3" w:hAnsi="Source Sans 3"/>
                <w:spacing w:val="-20"/>
              </w:rPr>
              <w:t>. B</w:t>
            </w:r>
            <w:r w:rsidRPr="00093EA8">
              <w:rPr>
                <w:rFonts w:ascii="Source Sans 3" w:hAnsi="Source Sans 3"/>
              </w:rPr>
              <w:t xml:space="preserve">. scharfe Kanten an Anlagenteilen oder Absturz aus </w:t>
            </w:r>
            <w:r w:rsidRPr="00093EA8">
              <w:rPr>
                <w:rFonts w:ascii="Source Sans 3" w:hAnsi="Source Sans 3"/>
              </w:rPr>
              <w:br/>
            </w:r>
            <w:r w:rsidRPr="00093EA8">
              <w:rPr>
                <w:rFonts w:ascii="Source Sans 3" w:hAnsi="Source Sans 3"/>
              </w:rPr>
              <w:tab/>
            </w:r>
            <w:r w:rsidRPr="00093EA8">
              <w:rPr>
                <w:rFonts w:ascii="Source Sans 3" w:hAnsi="Source Sans 3"/>
              </w:rPr>
              <w:tab/>
            </w:r>
            <w:r w:rsidRPr="00093EA8">
              <w:rPr>
                <w:rFonts w:ascii="Source Sans 3" w:hAnsi="Source Sans 3"/>
              </w:rPr>
              <w:tab/>
            </w:r>
            <w:r w:rsidRPr="00093EA8">
              <w:rPr>
                <w:rFonts w:ascii="Source Sans 3" w:hAnsi="Source Sans 3"/>
              </w:rPr>
              <w:tab/>
              <w:t>großer Höhe (z</w:t>
            </w:r>
            <w:r w:rsidRPr="00093EA8">
              <w:rPr>
                <w:rFonts w:ascii="Source Sans 3" w:hAnsi="Source Sans 3"/>
                <w:spacing w:val="-20"/>
              </w:rPr>
              <w:t>.</w:t>
            </w:r>
            <w:r w:rsidR="00512656" w:rsidRPr="00093EA8">
              <w:rPr>
                <w:rFonts w:ascii="Source Sans 3" w:hAnsi="Source Sans 3" w:cs="Arial"/>
                <w:w w:val="80"/>
              </w:rPr>
              <w:t> </w:t>
            </w:r>
            <w:r w:rsidRPr="00093EA8">
              <w:rPr>
                <w:rFonts w:ascii="Source Sans 3" w:hAnsi="Source Sans 3"/>
                <w:spacing w:val="-20"/>
              </w:rPr>
              <w:t>B</w:t>
            </w:r>
            <w:r w:rsidRPr="00093EA8">
              <w:rPr>
                <w:rFonts w:ascii="Source Sans 3" w:hAnsi="Source Sans 3"/>
              </w:rPr>
              <w:t>. Arbeiten an hochliegenden Anlagenteilen).</w:t>
            </w:r>
          </w:p>
        </w:tc>
      </w:tr>
      <w:tr w:rsidR="00455E1E" w:rsidRPr="00093EA8" w14:paraId="1C1442ED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5F10A199" w14:textId="77777777" w:rsidR="00455E1E" w:rsidRPr="00093EA8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093EA8" w14:paraId="1356CB7E" w14:textId="77777777" w:rsidTr="00BE64FB">
        <w:trPr>
          <w:trHeight w:val="3764"/>
        </w:trPr>
        <w:tc>
          <w:tcPr>
            <w:tcW w:w="1191" w:type="dxa"/>
          </w:tcPr>
          <w:p w14:paraId="216FE574" w14:textId="77777777" w:rsidR="002C1E9B" w:rsidRPr="00093EA8" w:rsidRDefault="00BE64F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  <w:noProof/>
              </w:rPr>
              <w:drawing>
                <wp:inline distT="0" distB="0" distL="0" distR="0" wp14:anchorId="0C27E903" wp14:editId="45FE180B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36E97" w14:textId="77777777" w:rsidR="00BE64FB" w:rsidRPr="00093EA8" w:rsidRDefault="00BE64F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  <w:noProof/>
              </w:rPr>
              <w:drawing>
                <wp:inline distT="0" distB="0" distL="0" distR="0" wp14:anchorId="19063E3B" wp14:editId="1425FA9E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8377E" w14:textId="02741682" w:rsidR="00BE64FB" w:rsidRPr="00093EA8" w:rsidRDefault="00BE64F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  <w:noProof/>
              </w:rPr>
              <w:drawing>
                <wp:inline distT="0" distB="0" distL="0" distR="0" wp14:anchorId="31D81724" wp14:editId="57DC0AC9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0B6384E2" w14:textId="3E694202" w:rsidR="00BE64FB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>Nur geschultes Personal darf die Hygienekontrolle durchführen (z.</w:t>
            </w:r>
            <w:r w:rsidR="00512656" w:rsidRPr="00093EA8">
              <w:rPr>
                <w:rFonts w:cs="Arial"/>
                <w:w w:val="80"/>
                <w:szCs w:val="20"/>
              </w:rPr>
              <w:t> </w:t>
            </w:r>
            <w:r w:rsidR="00BE64FB" w:rsidRPr="00093EA8">
              <w:t xml:space="preserve">B. geschult </w:t>
            </w:r>
            <w:r w:rsidR="00512656" w:rsidRPr="00093EA8">
              <w:br/>
            </w:r>
            <w:r w:rsidR="00BE64FB" w:rsidRPr="00093EA8">
              <w:t>nach VDI 6022 Kat. B).</w:t>
            </w:r>
          </w:p>
          <w:p w14:paraId="03ED9790" w14:textId="01FB073C" w:rsidR="00BE64FB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>Bei einer orientierenden mikrobiologischen Prüfung mittels z.</w:t>
            </w:r>
            <w:r w:rsidR="00512656" w:rsidRPr="00093EA8">
              <w:rPr>
                <w:rFonts w:cs="Arial"/>
                <w:w w:val="80"/>
                <w:szCs w:val="20"/>
              </w:rPr>
              <w:t> </w:t>
            </w:r>
            <w:r w:rsidR="00BE64FB" w:rsidRPr="00093EA8">
              <w:t xml:space="preserve">B. Dipslide, </w:t>
            </w:r>
            <w:r w:rsidR="00BE64FB" w:rsidRPr="00093EA8">
              <w:br/>
              <w:t xml:space="preserve">Handschuhe und Schutzbrille benutzen (Typ: </w:t>
            </w:r>
            <w:r w:rsidR="00BE64FB" w:rsidRPr="00093EA8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BE64FB" w:rsidRPr="00093EA8">
              <w:instrText xml:space="preserve"> FORMTEXT </w:instrText>
            </w:r>
            <w:r w:rsidR="00BE64FB" w:rsidRPr="00093EA8">
              <w:fldChar w:fldCharType="separate"/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fldChar w:fldCharType="end"/>
            </w:r>
            <w:r w:rsidR="00BE64FB" w:rsidRPr="00093EA8">
              <w:t>).</w:t>
            </w:r>
          </w:p>
          <w:p w14:paraId="4CDC3166" w14:textId="165148B7" w:rsidR="00BE64FB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>Bei Arbeiten an hochliegenden Anlagenteilen geeignete Aufstiegshilfe (</w:t>
            </w:r>
            <w:r w:rsidR="00BE64FB" w:rsidRPr="00093EA8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BE64FB" w:rsidRPr="00093EA8">
              <w:instrText xml:space="preserve"> FORMTEXT </w:instrText>
            </w:r>
            <w:r w:rsidR="00BE64FB" w:rsidRPr="00093EA8">
              <w:fldChar w:fldCharType="separate"/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fldChar w:fldCharType="end"/>
            </w:r>
            <w:r w:rsidR="00BE64FB" w:rsidRPr="00093EA8">
              <w:t xml:space="preserve">) </w:t>
            </w:r>
            <w:r w:rsidR="00BE64FB" w:rsidRPr="00093EA8">
              <w:br/>
              <w:t xml:space="preserve">benutzen. PSAgA nutzen, sofern vom Vorgesetzten angewiesen. </w:t>
            </w:r>
          </w:p>
          <w:p w14:paraId="365FF7D6" w14:textId="475F45A3" w:rsidR="00BE64FB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>Kontaminierte Kleidung nach Arbeitsende wechseln und getrennt aufbewahren.</w:t>
            </w:r>
          </w:p>
          <w:p w14:paraId="1AB3A828" w14:textId="2CFF4EB0" w:rsidR="00BE64FB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 xml:space="preserve">Hautschutzmittel (Typ: </w:t>
            </w:r>
            <w:r w:rsidR="00BE64FB" w:rsidRPr="00093EA8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BE64FB" w:rsidRPr="00093EA8">
              <w:instrText xml:space="preserve"> FORMTEXT </w:instrText>
            </w:r>
            <w:r w:rsidR="00BE64FB" w:rsidRPr="00093EA8">
              <w:fldChar w:fldCharType="separate"/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fldChar w:fldCharType="end"/>
            </w:r>
            <w:r w:rsidR="00BE64FB" w:rsidRPr="00093EA8">
              <w:t>) vor Arbeitsbeginn und nach Pausen benutzen.</w:t>
            </w:r>
          </w:p>
          <w:p w14:paraId="7946D115" w14:textId="597A92EC" w:rsidR="00BE64FB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 xml:space="preserve">Nach der Arbeit und vor der Pause Hände waschen (Typ: </w:t>
            </w:r>
            <w:r w:rsidR="00BE64FB" w:rsidRPr="00093EA8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BE64FB" w:rsidRPr="00093EA8">
              <w:instrText xml:space="preserve"> FORMTEXT </w:instrText>
            </w:r>
            <w:r w:rsidR="00BE64FB" w:rsidRPr="00093EA8">
              <w:fldChar w:fldCharType="separate"/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fldChar w:fldCharType="end"/>
            </w:r>
            <w:r w:rsidR="00BE64FB" w:rsidRPr="00093EA8">
              <w:t>).</w:t>
            </w:r>
          </w:p>
          <w:p w14:paraId="2CD00891" w14:textId="4E635188" w:rsidR="00BE64FB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 xml:space="preserve">Hautpflegemittel (Typ: </w:t>
            </w:r>
            <w:r w:rsidR="00BE64FB" w:rsidRPr="00093EA8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BE64FB" w:rsidRPr="00093EA8">
              <w:instrText xml:space="preserve"> FORMTEXT </w:instrText>
            </w:r>
            <w:r w:rsidR="00BE64FB" w:rsidRPr="00093EA8">
              <w:fldChar w:fldCharType="separate"/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t> </w:t>
            </w:r>
            <w:r w:rsidR="00BE64FB" w:rsidRPr="00093EA8">
              <w:fldChar w:fldCharType="end"/>
            </w:r>
            <w:r w:rsidR="00BE64FB" w:rsidRPr="00093EA8">
              <w:t>) nach dem Händewaschen verwenden.</w:t>
            </w:r>
          </w:p>
          <w:p w14:paraId="43E578EB" w14:textId="533BBA87" w:rsidR="00BE64FB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>Bei der Arbeit nicht essen, trinken, rauchen.</w:t>
            </w:r>
          </w:p>
          <w:p w14:paraId="555CABD5" w14:textId="356FAB01" w:rsidR="00BE64FB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>Anlage nur im ausgeschalteten und gesicherten Zustand betreten.</w:t>
            </w:r>
          </w:p>
          <w:p w14:paraId="6355BBDB" w14:textId="180016AA" w:rsidR="002C1E9B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>Bedienungsanleitung der Anlage/ Brutschrank beachten.</w:t>
            </w:r>
          </w:p>
        </w:tc>
        <w:tc>
          <w:tcPr>
            <w:tcW w:w="1275" w:type="dxa"/>
          </w:tcPr>
          <w:p w14:paraId="0C136C97" w14:textId="77777777" w:rsidR="002C1E9B" w:rsidRPr="00093EA8" w:rsidRDefault="00BE64F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  <w:noProof/>
              </w:rPr>
              <w:drawing>
                <wp:inline distT="0" distB="0" distL="0" distR="0" wp14:anchorId="0BD0A4D9" wp14:editId="2A86E756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4ADA7" w14:textId="0A8D1FC3" w:rsidR="00BE64FB" w:rsidRPr="00093EA8" w:rsidRDefault="00BE64F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  <w:noProof/>
              </w:rPr>
              <w:drawing>
                <wp:inline distT="0" distB="0" distL="0" distR="0" wp14:anchorId="0BE859FA" wp14:editId="6BDA6CFC">
                  <wp:extent cx="612000" cy="620352"/>
                  <wp:effectExtent l="0" t="0" r="0" b="889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2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093EA8" w14:paraId="5FE55393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3C962F0" w14:textId="77777777" w:rsidR="00455E1E" w:rsidRPr="00093EA8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093EA8" w14:paraId="73BCBB45" w14:textId="77777777" w:rsidTr="007A7809">
        <w:trPr>
          <w:trHeight w:val="1125"/>
        </w:trPr>
        <w:tc>
          <w:tcPr>
            <w:tcW w:w="1191" w:type="dxa"/>
          </w:tcPr>
          <w:p w14:paraId="7BC405B1" w14:textId="77777777" w:rsidR="00455E1E" w:rsidRPr="00093EA8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17F56C1C" w14:textId="77777777" w:rsidR="00BE64FB" w:rsidRPr="00093EA8" w:rsidRDefault="00BE64FB" w:rsidP="00BE64FB">
            <w:pPr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</w:rPr>
              <w:t xml:space="preserve">Bei Störungen den zuständigen Vorgesetzten informieren. </w:t>
            </w:r>
          </w:p>
          <w:p w14:paraId="3D41288B" w14:textId="77777777" w:rsidR="00BE64FB" w:rsidRPr="00093EA8" w:rsidRDefault="00BE64FB" w:rsidP="00BE64FB">
            <w:pPr>
              <w:rPr>
                <w:rFonts w:ascii="Source Sans 3" w:hAnsi="Source Sans 3"/>
              </w:rPr>
            </w:pPr>
          </w:p>
          <w:p w14:paraId="2A1B4898" w14:textId="07BD2315" w:rsidR="00455E1E" w:rsidRPr="00093EA8" w:rsidRDefault="00BE64FB" w:rsidP="00BE64FB">
            <w:pPr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</w:rPr>
              <w:t xml:space="preserve">Zuständiger Techniker: </w:t>
            </w:r>
            <w:r w:rsidRPr="00093EA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Pr="00093EA8">
              <w:rPr>
                <w:rFonts w:ascii="Source Sans 3" w:hAnsi="Source Sans 3"/>
              </w:rPr>
              <w:instrText xml:space="preserve"> FORMTEXT </w:instrText>
            </w:r>
            <w:r w:rsidRPr="00093EA8">
              <w:rPr>
                <w:rFonts w:ascii="Source Sans 3" w:hAnsi="Source Sans 3"/>
              </w:rPr>
            </w:r>
            <w:r w:rsidRPr="00093EA8">
              <w:rPr>
                <w:rFonts w:ascii="Source Sans 3" w:hAnsi="Source Sans 3"/>
              </w:rPr>
              <w:fldChar w:fldCharType="separate"/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</w:rPr>
              <w:fldChar w:fldCharType="end"/>
            </w:r>
            <w:bookmarkEnd w:id="2"/>
            <w:r w:rsidRPr="00093EA8">
              <w:rPr>
                <w:rFonts w:ascii="Source Sans 3" w:hAnsi="Source Sans 3"/>
              </w:rPr>
              <w:t xml:space="preserve">, Tel.: </w:t>
            </w:r>
            <w:r w:rsidRPr="00093EA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93EA8">
              <w:rPr>
                <w:rFonts w:ascii="Source Sans 3" w:hAnsi="Source Sans 3"/>
              </w:rPr>
              <w:instrText xml:space="preserve"> FORMTEXT </w:instrText>
            </w:r>
            <w:r w:rsidRPr="00093EA8">
              <w:rPr>
                <w:rFonts w:ascii="Source Sans 3" w:hAnsi="Source Sans 3"/>
              </w:rPr>
            </w:r>
            <w:r w:rsidRPr="00093EA8">
              <w:rPr>
                <w:rFonts w:ascii="Source Sans 3" w:hAnsi="Source Sans 3"/>
              </w:rPr>
              <w:fldChar w:fldCharType="separate"/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  <w:noProof/>
              </w:rPr>
              <w:t> </w:t>
            </w:r>
            <w:r w:rsidRPr="00093EA8">
              <w:rPr>
                <w:rFonts w:ascii="Source Sans 3" w:hAnsi="Source Sans 3"/>
              </w:rPr>
              <w:fldChar w:fldCharType="end"/>
            </w:r>
          </w:p>
        </w:tc>
      </w:tr>
      <w:tr w:rsidR="00455E1E" w:rsidRPr="00093EA8" w14:paraId="201360EC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2A692DEB" w14:textId="77777777" w:rsidR="00455E1E" w:rsidRPr="00093EA8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093EA8" w14:paraId="2680889A" w14:textId="77777777" w:rsidTr="00BE64FB">
        <w:trPr>
          <w:trHeight w:val="1937"/>
        </w:trPr>
        <w:tc>
          <w:tcPr>
            <w:tcW w:w="1191" w:type="dxa"/>
          </w:tcPr>
          <w:p w14:paraId="2279FB54" w14:textId="77777777" w:rsidR="00455E1E" w:rsidRPr="00093EA8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093EA8">
              <w:rPr>
                <w:rFonts w:ascii="Source Sans 3" w:hAnsi="Source Sans 3"/>
                <w:noProof/>
              </w:rPr>
              <w:drawing>
                <wp:inline distT="0" distB="0" distL="0" distR="0" wp14:anchorId="0C9F06C1" wp14:editId="4BD2C5F2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3CAB84D5" w14:textId="77777777" w:rsidR="004F05ED" w:rsidRPr="00093EA8" w:rsidRDefault="004F05ED" w:rsidP="004F05ED">
            <w:pPr>
              <w:rPr>
                <w:rFonts w:ascii="Source Sans 3" w:hAnsi="Source Sans 3"/>
              </w:rPr>
            </w:pPr>
            <w:r w:rsidRPr="00093EA8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093EA8">
              <w:rPr>
                <w:rFonts w:ascii="Source Sans 3" w:hAnsi="Source Sans 3" w:cs="Arial"/>
                <w:b/>
                <w:bCs/>
              </w:rPr>
              <w:t>(-</w:t>
            </w:r>
            <w:r w:rsidRPr="00093EA8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093EA8">
              <w:rPr>
                <w:rFonts w:ascii="Source Sans 3" w:hAnsi="Source Sans 3" w:cs="Arial"/>
                <w:b/>
                <w:bCs/>
              </w:rPr>
              <w:t>)</w:t>
            </w:r>
            <w:r w:rsidRPr="00093EA8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733163DD" w14:textId="56722E4E" w:rsidR="00BE64FB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>Vorgesetzten informieren</w:t>
            </w:r>
          </w:p>
          <w:p w14:paraId="48D102D5" w14:textId="7567492A" w:rsidR="00BE64FB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 xml:space="preserve">Beim Haut-/Augenkontakt mit Stäuben/Befeuchterwasser/Mikroorganismen sofort </w:t>
            </w:r>
            <w:r w:rsidR="00BE64FB" w:rsidRPr="00093EA8">
              <w:br/>
              <w:t>mit Wasser spülen und kontaminierte Kleidung wechseln, Arzt aufsuchen.</w:t>
            </w:r>
          </w:p>
          <w:p w14:paraId="1B13A584" w14:textId="166EC081" w:rsidR="002D4FA2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>Erste Hilfe Leistungen ins Verbandbuch eintragen.</w:t>
            </w:r>
          </w:p>
          <w:p w14:paraId="5BC16D07" w14:textId="06C017B2" w:rsidR="00455E1E" w:rsidRPr="00093EA8" w:rsidRDefault="00455E1E" w:rsidP="00093EA8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093EA8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093EA8">
              <w:rPr>
                <w:rFonts w:ascii="Source Sans 3" w:hAnsi="Source Sans 3"/>
                <w:color w:val="000000"/>
                <w:sz w:val="24"/>
                <w:szCs w:val="24"/>
              </w:rPr>
              <w:t xml:space="preserve"> </w:t>
            </w:r>
            <w:r w:rsidR="00BE64FB" w:rsidRPr="00093EA8">
              <w:rPr>
                <w:rFonts w:ascii="Source Sans 3" w:hAnsi="Source Sans 3"/>
                <w:b/>
                <w:bCs/>
                <w:color w:val="000000"/>
                <w:sz w:val="24"/>
                <w:szCs w:val="24"/>
              </w:rPr>
              <w:t>112</w:t>
            </w:r>
            <w:r w:rsidR="00BE64FB" w:rsidRPr="00093EA8">
              <w:rPr>
                <w:rFonts w:ascii="Source Sans 3" w:hAnsi="Source Sans 3"/>
                <w:color w:val="000000"/>
                <w:sz w:val="24"/>
                <w:szCs w:val="24"/>
              </w:rPr>
              <w:tab/>
            </w:r>
            <w:r w:rsidRPr="00093EA8">
              <w:rPr>
                <w:rFonts w:ascii="Source Sans 3" w:hAnsi="Source Sans 3"/>
                <w:color w:val="000000"/>
                <w:sz w:val="24"/>
                <w:szCs w:val="24"/>
              </w:rPr>
              <w:t>Ersthelfer</w:t>
            </w:r>
            <w:r w:rsidR="00E24306" w:rsidRPr="00093EA8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093EA8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093EA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93EA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93EA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93EA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93EA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="00BE64FB" w:rsidRPr="00093EA8">
              <w:rPr>
                <w:rFonts w:ascii="Source Sans 3" w:hAnsi="Source Sans 3"/>
                <w:color w:val="000000"/>
                <w:sz w:val="24"/>
                <w:szCs w:val="24"/>
              </w:rPr>
              <w:t xml:space="preserve">, Tel.: </w:t>
            </w:r>
            <w:r w:rsidR="00BE64FB"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E64FB"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="00BE64FB"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="00BE64FB"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="00BE64FB"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t> </w:t>
            </w:r>
            <w:r w:rsidR="00BE64FB"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t> </w:t>
            </w:r>
            <w:r w:rsidR="00BE64FB"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t> </w:t>
            </w:r>
            <w:r w:rsidR="00BE64FB"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t> </w:t>
            </w:r>
            <w:r w:rsidR="00BE64FB"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t> </w:t>
            </w:r>
            <w:r w:rsidR="00BE64FB" w:rsidRPr="00093EA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093EA8" w14:paraId="5EB6CB5F" w14:textId="77777777" w:rsidTr="007A7809">
        <w:tc>
          <w:tcPr>
            <w:tcW w:w="10206" w:type="dxa"/>
            <w:gridSpan w:val="6"/>
            <w:shd w:val="clear" w:color="auto" w:fill="084267"/>
          </w:tcPr>
          <w:p w14:paraId="2C05345E" w14:textId="6F582345" w:rsidR="00455E1E" w:rsidRPr="00093EA8" w:rsidRDefault="00BE64FB" w:rsidP="00995423">
            <w:pPr>
              <w:pStyle w:val="berschrift2"/>
              <w:rPr>
                <w:rFonts w:ascii="Source Sans 3" w:hAnsi="Source Sans 3"/>
              </w:rPr>
            </w:pPr>
            <w:r w:rsidRPr="00093EA8">
              <w:rPr>
                <w:rFonts w:ascii="Source Sans 3" w:hAnsi="Source Sans 3"/>
              </w:rPr>
              <w:t>Entsorgung</w:t>
            </w:r>
          </w:p>
        </w:tc>
      </w:tr>
      <w:tr w:rsidR="00455E1E" w:rsidRPr="00093EA8" w14:paraId="1F9C003A" w14:textId="77777777" w:rsidTr="00093EA8">
        <w:trPr>
          <w:trHeight w:val="1452"/>
        </w:trPr>
        <w:tc>
          <w:tcPr>
            <w:tcW w:w="1191" w:type="dxa"/>
          </w:tcPr>
          <w:p w14:paraId="25A4D175" w14:textId="77777777" w:rsidR="00455E1E" w:rsidRPr="00093EA8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3F043618" w14:textId="31DBCC3D" w:rsidR="00455E1E" w:rsidRPr="00093EA8" w:rsidRDefault="00093EA8" w:rsidP="00093EA8">
            <w:pPr>
              <w:pStyle w:val="Aufzhlung1"/>
            </w:pPr>
            <w:r w:rsidRPr="00093EA8">
              <w:t>‒</w:t>
            </w:r>
            <w:r w:rsidRPr="00093EA8">
              <w:tab/>
            </w:r>
            <w:r w:rsidR="00BE64FB" w:rsidRPr="00093EA8">
              <w:t xml:space="preserve">Benutzte Dipslides sind verschlossen aufzubewahren. Die zu entsorgenden Dipslides und </w:t>
            </w:r>
            <w:r w:rsidR="00BE64FB" w:rsidRPr="00093EA8">
              <w:br/>
              <w:t xml:space="preserve">verschmutzten Handschuhe und Atemschutz sind in gekennzeichneten Behältern zu sammeln </w:t>
            </w:r>
            <w:r w:rsidR="00BE64FB" w:rsidRPr="00093EA8">
              <w:br/>
              <w:t>und der Entsorgung zuzuführen.</w:t>
            </w:r>
          </w:p>
        </w:tc>
      </w:tr>
    </w:tbl>
    <w:p w14:paraId="3EC16BD1" w14:textId="77777777" w:rsidR="00455E1E" w:rsidRPr="00093EA8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093EA8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">
    <w:panose1 w:val="0206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806FD78D-404B-471B-A1CA-5F458114FD6F}"/>
    <w:embedBold r:id="rId2" w:fontKey="{02B5A2A9-F2E1-483B-9757-B94C855DFD57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524B5"/>
    <w:multiLevelType w:val="hybridMultilevel"/>
    <w:tmpl w:val="2CEA58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1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8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0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1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3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4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6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8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6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8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8C33F5"/>
    <w:multiLevelType w:val="hybridMultilevel"/>
    <w:tmpl w:val="DDF494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38"/>
  </w:num>
  <w:num w:numId="4">
    <w:abstractNumId w:val="33"/>
  </w:num>
  <w:num w:numId="5">
    <w:abstractNumId w:val="16"/>
  </w:num>
  <w:num w:numId="6">
    <w:abstractNumId w:val="28"/>
  </w:num>
  <w:num w:numId="7">
    <w:abstractNumId w:val="12"/>
  </w:num>
  <w:num w:numId="8">
    <w:abstractNumId w:val="29"/>
  </w:num>
  <w:num w:numId="9">
    <w:abstractNumId w:val="18"/>
  </w:num>
  <w:num w:numId="10">
    <w:abstractNumId w:val="26"/>
  </w:num>
  <w:num w:numId="11">
    <w:abstractNumId w:val="21"/>
  </w:num>
  <w:num w:numId="12">
    <w:abstractNumId w:val="17"/>
  </w:num>
  <w:num w:numId="13">
    <w:abstractNumId w:val="8"/>
  </w:num>
  <w:num w:numId="14">
    <w:abstractNumId w:val="22"/>
  </w:num>
  <w:num w:numId="15">
    <w:abstractNumId w:val="23"/>
  </w:num>
  <w:num w:numId="16">
    <w:abstractNumId w:val="20"/>
  </w:num>
  <w:num w:numId="17">
    <w:abstractNumId w:val="37"/>
  </w:num>
  <w:num w:numId="18">
    <w:abstractNumId w:val="3"/>
  </w:num>
  <w:num w:numId="19">
    <w:abstractNumId w:val="27"/>
  </w:num>
  <w:num w:numId="20">
    <w:abstractNumId w:val="19"/>
  </w:num>
  <w:num w:numId="21">
    <w:abstractNumId w:val="35"/>
  </w:num>
  <w:num w:numId="22">
    <w:abstractNumId w:val="25"/>
  </w:num>
  <w:num w:numId="23">
    <w:abstractNumId w:val="14"/>
  </w:num>
  <w:num w:numId="24">
    <w:abstractNumId w:val="11"/>
  </w:num>
  <w:num w:numId="25">
    <w:abstractNumId w:val="10"/>
  </w:num>
  <w:num w:numId="26">
    <w:abstractNumId w:val="9"/>
  </w:num>
  <w:num w:numId="27">
    <w:abstractNumId w:val="13"/>
  </w:num>
  <w:num w:numId="28">
    <w:abstractNumId w:val="4"/>
  </w:num>
  <w:num w:numId="29">
    <w:abstractNumId w:val="32"/>
  </w:num>
  <w:num w:numId="30">
    <w:abstractNumId w:val="36"/>
  </w:num>
  <w:num w:numId="31">
    <w:abstractNumId w:val="24"/>
  </w:num>
  <w:num w:numId="32">
    <w:abstractNumId w:val="7"/>
  </w:num>
  <w:num w:numId="33">
    <w:abstractNumId w:val="34"/>
  </w:num>
  <w:num w:numId="34">
    <w:abstractNumId w:val="2"/>
  </w:num>
  <w:num w:numId="35">
    <w:abstractNumId w:val="30"/>
  </w:num>
  <w:num w:numId="36">
    <w:abstractNumId w:val="15"/>
  </w:num>
  <w:num w:numId="37">
    <w:abstractNumId w:val="6"/>
  </w:num>
  <w:num w:numId="38">
    <w:abstractNumId w:val="31"/>
  </w:num>
  <w:num w:numId="39">
    <w:abstractNumId w:val="39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4FB"/>
    <w:rsid w:val="00051ECC"/>
    <w:rsid w:val="000870E8"/>
    <w:rsid w:val="00093EA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45287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12656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BE64FB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BB4295"/>
  <w15:chartTrackingRefBased/>
  <w15:docId w15:val="{229CF583-879F-45B9-BC10-F98A2C6E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093EA8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341</Words>
  <Characters>2150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2025-08-14T09:56:00Z</dcterms:created>
  <dcterms:modified xsi:type="dcterms:W3CDTF">2026-01-05T16:57:00Z</dcterms:modified>
</cp:coreProperties>
</file>