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5CDF" w14:textId="77777777" w:rsidR="00723925" w:rsidRPr="001F14FD" w:rsidRDefault="007C20F6">
      <w:pPr>
        <w:spacing w:before="0"/>
        <w:rPr>
          <w:rFonts w:ascii="Source Sans 3" w:hAnsi="Source Sans 3"/>
          <w:sz w:val="8"/>
        </w:rPr>
      </w:pPr>
      <w:r w:rsidRPr="001F14F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B007F3A" wp14:editId="3D1DB5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19401" w14:textId="77777777" w:rsidR="00723925" w:rsidRPr="001F14FD" w:rsidRDefault="00723925">
      <w:pPr>
        <w:spacing w:before="0"/>
        <w:rPr>
          <w:rFonts w:ascii="Source Sans 3" w:hAnsi="Source Sans 3"/>
          <w:sz w:val="8"/>
        </w:rPr>
      </w:pPr>
    </w:p>
    <w:p w14:paraId="13E7BEA9" w14:textId="77777777" w:rsidR="00723925" w:rsidRPr="001F14FD" w:rsidRDefault="00723925">
      <w:pPr>
        <w:spacing w:before="0"/>
        <w:rPr>
          <w:rFonts w:ascii="Source Sans 3" w:hAnsi="Source Sans 3"/>
          <w:sz w:val="8"/>
        </w:rPr>
      </w:pPr>
    </w:p>
    <w:p w14:paraId="3C8A1A22" w14:textId="77777777" w:rsidR="00723925" w:rsidRPr="001F14FD" w:rsidRDefault="00723925">
      <w:pPr>
        <w:spacing w:before="0"/>
        <w:rPr>
          <w:rFonts w:ascii="Source Sans 3" w:hAnsi="Source Sans 3"/>
          <w:sz w:val="8"/>
        </w:rPr>
      </w:pPr>
    </w:p>
    <w:p w14:paraId="191961CC" w14:textId="77777777" w:rsidR="00723925" w:rsidRPr="001F14FD" w:rsidRDefault="00723925">
      <w:pPr>
        <w:spacing w:before="0"/>
        <w:rPr>
          <w:rFonts w:ascii="Source Sans 3" w:hAnsi="Source Sans 3"/>
          <w:sz w:val="8"/>
        </w:rPr>
        <w:sectPr w:rsidR="00723925" w:rsidRPr="001F14FD" w:rsidSect="001F14FD">
          <w:pgSz w:w="11906" w:h="16838" w:code="9"/>
          <w:pgMar w:top="680" w:right="851" w:bottom="14175" w:left="851" w:header="720" w:footer="0" w:gutter="0"/>
          <w:cols w:space="720"/>
        </w:sectPr>
      </w:pPr>
    </w:p>
    <w:p w14:paraId="7DC9819C" w14:textId="4BE820FC" w:rsidR="00455E1E" w:rsidRPr="001F14F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F14FD" w14:paraId="51793663" w14:textId="77777777" w:rsidTr="007A7809">
        <w:trPr>
          <w:trHeight w:val="2183"/>
        </w:trPr>
        <w:tc>
          <w:tcPr>
            <w:tcW w:w="4526" w:type="dxa"/>
            <w:gridSpan w:val="3"/>
          </w:tcPr>
          <w:p w14:paraId="367E27D9" w14:textId="77777777" w:rsidR="00FD26E3" w:rsidRPr="001F14F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1F14F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7D367BD" wp14:editId="443F8C5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CB7225" w14:textId="77777777" w:rsidR="00C108A5" w:rsidRPr="001F14F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7E6C5C4" w14:textId="77777777" w:rsidR="00455E1E" w:rsidRPr="001F14F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F78E71" wp14:editId="38205EA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F1298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F14FD">
              <w:rPr>
                <w:rFonts w:ascii="Source Sans 3" w:hAnsi="Source Sans 3"/>
              </w:rPr>
              <w:t>Firma:</w:t>
            </w:r>
            <w:r w:rsidR="005C07E8" w:rsidRPr="001F14FD">
              <w:rPr>
                <w:rFonts w:ascii="Source Sans 3" w:hAnsi="Source Sans 3"/>
              </w:rPr>
              <w:t xml:space="preserve"> </w:t>
            </w:r>
            <w:r w:rsidR="00455E1E" w:rsidRPr="001F14FD">
              <w:rPr>
                <w:rFonts w:ascii="Source Sans 3" w:hAnsi="Source Sans 3"/>
              </w:rPr>
              <w:t xml:space="preserve"> </w:t>
            </w:r>
            <w:r w:rsidR="00455E1E" w:rsidRPr="001F14F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F14FD">
              <w:rPr>
                <w:rFonts w:ascii="Source Sans 3" w:hAnsi="Source Sans 3"/>
              </w:rPr>
              <w:instrText xml:space="preserve"> FORMTEXT </w:instrText>
            </w:r>
            <w:r w:rsidR="00455E1E" w:rsidRPr="001F14FD">
              <w:rPr>
                <w:rFonts w:ascii="Source Sans 3" w:hAnsi="Source Sans 3"/>
              </w:rPr>
            </w:r>
            <w:r w:rsidR="00455E1E" w:rsidRPr="001F14FD">
              <w:rPr>
                <w:rFonts w:ascii="Source Sans 3" w:hAnsi="Source Sans 3"/>
              </w:rPr>
              <w:fldChar w:fldCharType="separate"/>
            </w:r>
            <w:r w:rsidR="00455E1E" w:rsidRPr="001F14FD">
              <w:rPr>
                <w:rFonts w:ascii="Source Sans 3" w:hAnsi="Source Sans 3"/>
                <w:noProof/>
              </w:rPr>
              <w:t> </w:t>
            </w:r>
            <w:r w:rsidR="00455E1E" w:rsidRPr="001F14FD">
              <w:rPr>
                <w:rFonts w:ascii="Source Sans 3" w:hAnsi="Source Sans 3"/>
                <w:noProof/>
              </w:rPr>
              <w:t> </w:t>
            </w:r>
            <w:r w:rsidR="00455E1E" w:rsidRPr="001F14FD">
              <w:rPr>
                <w:rFonts w:ascii="Source Sans 3" w:hAnsi="Source Sans 3"/>
                <w:noProof/>
              </w:rPr>
              <w:t> </w:t>
            </w:r>
            <w:r w:rsidR="00455E1E" w:rsidRPr="001F14FD">
              <w:rPr>
                <w:rFonts w:ascii="Source Sans 3" w:hAnsi="Source Sans 3"/>
                <w:noProof/>
              </w:rPr>
              <w:t> </w:t>
            </w:r>
            <w:r w:rsidR="00455E1E" w:rsidRPr="001F14FD">
              <w:rPr>
                <w:rFonts w:ascii="Source Sans 3" w:hAnsi="Source Sans 3"/>
                <w:noProof/>
              </w:rPr>
              <w:t> </w:t>
            </w:r>
            <w:r w:rsidR="00455E1E" w:rsidRPr="001F14FD">
              <w:rPr>
                <w:rFonts w:ascii="Source Sans 3" w:hAnsi="Source Sans 3"/>
              </w:rPr>
              <w:fldChar w:fldCharType="end"/>
            </w:r>
            <w:bookmarkEnd w:id="0"/>
          </w:p>
          <w:p w14:paraId="2B3DBF41" w14:textId="4C3B13A3" w:rsidR="00455E1E" w:rsidRPr="001F14F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DC82E3" wp14:editId="4296243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6994D6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F14FD">
              <w:rPr>
                <w:rFonts w:ascii="Source Sans 3" w:hAnsi="Source Sans 3"/>
              </w:rPr>
              <w:t>Arbeitsbereich:</w:t>
            </w:r>
            <w:r w:rsidR="005C07E8" w:rsidRPr="001F14FD">
              <w:rPr>
                <w:rFonts w:ascii="Source Sans 3" w:hAnsi="Source Sans 3"/>
              </w:rPr>
              <w:t xml:space="preserve"> </w:t>
            </w:r>
            <w:r w:rsidR="00BC658A" w:rsidRPr="001F14FD">
              <w:rPr>
                <w:rFonts w:ascii="Source Sans 3" w:hAnsi="Source Sans 3"/>
              </w:rPr>
              <w:t>Abt. Instandhaltung</w:t>
            </w:r>
          </w:p>
          <w:p w14:paraId="7ADEEC4A" w14:textId="77777777" w:rsidR="00455E1E" w:rsidRPr="001F14F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F84573" wp14:editId="138CFCB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3B8AA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F14FD">
              <w:rPr>
                <w:rFonts w:ascii="Source Sans 3" w:hAnsi="Source Sans 3"/>
              </w:rPr>
              <w:t xml:space="preserve">Verantwortlich: </w:t>
            </w:r>
            <w:r w:rsidRPr="001F14F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F14FD">
              <w:rPr>
                <w:rFonts w:ascii="Source Sans 3" w:hAnsi="Source Sans 3"/>
              </w:rPr>
              <w:instrText xml:space="preserve"> FORMTEXT </w:instrText>
            </w:r>
            <w:r w:rsidRPr="001F14FD">
              <w:rPr>
                <w:rFonts w:ascii="Source Sans 3" w:hAnsi="Source Sans 3"/>
              </w:rPr>
            </w:r>
            <w:r w:rsidRPr="001F14FD">
              <w:rPr>
                <w:rFonts w:ascii="Source Sans 3" w:hAnsi="Source Sans 3"/>
              </w:rPr>
              <w:fldChar w:fldCharType="separate"/>
            </w:r>
            <w:r w:rsidRPr="001F14FD">
              <w:rPr>
                <w:rFonts w:ascii="Source Sans 3" w:hAnsi="Source Sans 3"/>
                <w:noProof/>
              </w:rPr>
              <w:t> </w:t>
            </w:r>
            <w:r w:rsidRPr="001F14FD">
              <w:rPr>
                <w:rFonts w:ascii="Source Sans 3" w:hAnsi="Source Sans 3"/>
                <w:noProof/>
              </w:rPr>
              <w:t> </w:t>
            </w:r>
            <w:r w:rsidRPr="001F14FD">
              <w:rPr>
                <w:rFonts w:ascii="Source Sans 3" w:hAnsi="Source Sans 3"/>
                <w:noProof/>
              </w:rPr>
              <w:t> </w:t>
            </w:r>
            <w:r w:rsidRPr="001F14FD">
              <w:rPr>
                <w:rFonts w:ascii="Source Sans 3" w:hAnsi="Source Sans 3"/>
                <w:noProof/>
              </w:rPr>
              <w:t> </w:t>
            </w:r>
            <w:r w:rsidRPr="001F14FD">
              <w:rPr>
                <w:rFonts w:ascii="Source Sans 3" w:hAnsi="Source Sans 3"/>
                <w:noProof/>
              </w:rPr>
              <w:t> </w:t>
            </w:r>
            <w:r w:rsidRPr="001F14FD">
              <w:rPr>
                <w:rFonts w:ascii="Source Sans 3" w:hAnsi="Source Sans 3"/>
              </w:rPr>
              <w:fldChar w:fldCharType="end"/>
            </w:r>
          </w:p>
          <w:p w14:paraId="551BBE41" w14:textId="77777777" w:rsidR="00455E1E" w:rsidRPr="001F14F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1F14FD">
              <w:rPr>
                <w:rFonts w:ascii="Source Sans 3" w:hAnsi="Source Sans 3"/>
              </w:rPr>
              <w:tab/>
            </w:r>
            <w:r w:rsidRPr="001F14FD">
              <w:rPr>
                <w:rFonts w:ascii="Source Sans 3" w:hAnsi="Source Sans 3"/>
              </w:rPr>
              <w:tab/>
            </w:r>
            <w:r w:rsidRPr="001F14FD">
              <w:rPr>
                <w:rFonts w:ascii="Source Sans 3" w:hAnsi="Source Sans 3"/>
              </w:rPr>
              <w:tab/>
              <w:t xml:space="preserve">          </w:t>
            </w:r>
            <w:r w:rsidR="00455E1E" w:rsidRPr="001F14F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45EA8B2" w14:textId="77777777" w:rsidR="00455E1E" w:rsidRPr="001F14F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F14F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E7A6969" w14:textId="77777777" w:rsidR="00723925" w:rsidRPr="001F14F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F14F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F14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F14F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F14F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92ADC8E" w14:textId="08B95151" w:rsidR="00455E1E" w:rsidRPr="001F14FD" w:rsidRDefault="007A7809" w:rsidP="00BC658A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C8755E" wp14:editId="3CB401A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54F0C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F14FD">
              <w:rPr>
                <w:rFonts w:ascii="Source Sans 3" w:hAnsi="Source Sans 3"/>
              </w:rPr>
              <w:t>Arbeitsplatz:</w:t>
            </w:r>
            <w:r w:rsidRPr="001F14FD">
              <w:rPr>
                <w:rFonts w:ascii="Source Sans 3" w:hAnsi="Source Sans 3"/>
              </w:rPr>
              <w:t xml:space="preserve"> </w:t>
            </w:r>
            <w:r w:rsidR="00BC658A" w:rsidRPr="001F14FD">
              <w:rPr>
                <w:rFonts w:ascii="Source Sans 3" w:hAnsi="Source Sans 3"/>
              </w:rPr>
              <w:t>RLT-Anlagen/</w:t>
            </w:r>
            <w:r w:rsidR="00BC658A" w:rsidRPr="001F14FD">
              <w:rPr>
                <w:rFonts w:ascii="Source Sans 3" w:hAnsi="Source Sans 3"/>
              </w:rPr>
              <w:br/>
              <w:t>Lüftungszentrale</w:t>
            </w:r>
          </w:p>
          <w:p w14:paraId="1C5BED49" w14:textId="04AB8181" w:rsidR="00455E1E" w:rsidRPr="001F14FD" w:rsidRDefault="00BC658A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3C7330" wp14:editId="77A4E67B">
                      <wp:simplePos x="0" y="0"/>
                      <wp:positionH relativeFrom="column">
                        <wp:posOffset>10530</wp:posOffset>
                      </wp:positionH>
                      <wp:positionV relativeFrom="paragraph">
                        <wp:posOffset>4360</wp:posOffset>
                      </wp:positionV>
                      <wp:extent cx="2261794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179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968A53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.35pt" to="178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K4tQEAALYDAAAOAAAAZHJzL2Uyb0RvYy54bWysU02P0zAQvSPxHyzfaZoILRA13cOu2AuC&#10;iq+7a48bC39p7G3Sf8/YbbMIEEKIy8Rjvzczb2ayuZ2dZUfAZIIfeLtacwZeBmX8YeBfPr998Zqz&#10;lIVXwgYPAz9B4rfb5882U+yhC2OwCpBREJ/6KQ58zDn2TZPkCE6kVYjg6VEHdCKTi4dGoZgourNN&#10;t17fNFNAFTFISIlu78+PfFvjaw0yf9A6QWZ24FRbrhar3RfbbDeiP6CIo5GXMsQ/VOGE8ZR0CXUv&#10;smCPaH4J5YzEkILOKxlcE7Q2EqoGUtOuf1LzaRQRqhZqTopLm9L/CyvfH3fIjKLZceaFoxE9AAoF&#10;7Cvg3nj16A+sK22aYuoJfed3ePFS3GHRPGt05Utq2Fxbe1paC3Nmki677qZ99eYlZ/L61jwRI6b8&#10;AMGxchi4Nb6oFr04vkuZkhH0CiGnFHJOXU/5ZKGArf8ImpRQsray6w7BnUV2FDR99a0tMihWRRaK&#10;NtYupPWfSRdsoUHdq78lLuiaMfi8EJ3xAX+XNc/XUvUZf1V91lpk74M61UHUdtByVGWXRS7b96Nf&#10;6U+/2/Y7AAAA//8DAFBLAwQUAAYACAAAACEABUjOH9gAAAADAQAADwAAAGRycy9kb3ducmV2Lnht&#10;bEyOwU7DMBBE70j8g7VI3KhDES0NcaqqEkJcEE3p3Y23TsBeR7GThr9ne4LLSk8zmn3FevJOjNjH&#10;NpCC+1kGAqkOpiWr4HP/cvcEIiZNRrtAqOAHI6zL66tC5yacaYdjlazgEYq5VtCk1OVSxrpBr+Ms&#10;dEicnULvdWLsrTS9PvO4d3KeZQvpdUv8odEdbhusv6vBK3Bv/XiwW7uJw+tuUX19nObv+1Gp25tp&#10;8wwi4ZT+ynDRZ3Uo2ekYBjJROOYlFxXw5fDhcbkCcbygLAv53738BQAA//8DAFBLAQItABQABgAI&#10;AAAAIQC2gziS/gAAAOEBAAATAAAAAAAAAAAAAAAAAAAAAABbQ29udGVudF9UeXBlc10ueG1sUEsB&#10;Ai0AFAAGAAgAAAAhADj9If/WAAAAlAEAAAsAAAAAAAAAAAAAAAAALwEAAF9yZWxzLy5yZWxzUEsB&#10;Ai0AFAAGAAgAAAAhAB+dIri1AQAAtgMAAA4AAAAAAAAAAAAAAAAALgIAAGRycy9lMm9Eb2MueG1s&#10;UEsBAi0AFAAGAAgAAAAhAAVIzh/YAAAAAwEAAA8AAAAAAAAAAAAAAAAADw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645BE" w:rsidRPr="001F14F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B14B58" wp14:editId="5AA4207F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F439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F14FD">
              <w:rPr>
                <w:rFonts w:ascii="Source Sans 3" w:hAnsi="Source Sans 3"/>
              </w:rPr>
              <w:t>Tätigkeit:</w:t>
            </w:r>
            <w:r w:rsidR="007A7809" w:rsidRPr="001F14FD">
              <w:rPr>
                <w:rFonts w:ascii="Source Sans 3" w:hAnsi="Source Sans 3"/>
              </w:rPr>
              <w:t xml:space="preserve"> </w:t>
            </w:r>
            <w:r w:rsidRPr="001F14FD">
              <w:rPr>
                <w:rFonts w:ascii="Source Sans 3" w:hAnsi="Source Sans 3"/>
              </w:rPr>
              <w:t>Filterwechsel</w:t>
            </w:r>
          </w:p>
        </w:tc>
        <w:tc>
          <w:tcPr>
            <w:tcW w:w="1914" w:type="dxa"/>
            <w:gridSpan w:val="2"/>
          </w:tcPr>
          <w:p w14:paraId="0DAAB7C1" w14:textId="77777777" w:rsidR="00C108A5" w:rsidRPr="001F14F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9581D5C" w14:textId="77777777" w:rsidR="00455E1E" w:rsidRPr="001F14FD" w:rsidRDefault="00455E1E">
            <w:pPr>
              <w:spacing w:before="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 xml:space="preserve">Stand: </w:t>
            </w:r>
            <w:r w:rsidRPr="001F14F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F14F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F14FD">
              <w:rPr>
                <w:rFonts w:ascii="Source Sans 3" w:hAnsi="Source Sans 3"/>
                <w:u w:val="single"/>
              </w:rPr>
            </w:r>
            <w:r w:rsidRPr="001F14FD">
              <w:rPr>
                <w:rFonts w:ascii="Source Sans 3" w:hAnsi="Source Sans 3"/>
                <w:u w:val="single"/>
              </w:rPr>
              <w:fldChar w:fldCharType="separate"/>
            </w:r>
            <w:r w:rsidRPr="001F14FD">
              <w:rPr>
                <w:rFonts w:ascii="Source Sans 3" w:hAnsi="Source Sans 3"/>
                <w:noProof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u w:val="single"/>
              </w:rPr>
              <w:t> </w:t>
            </w:r>
            <w:r w:rsidRPr="001F14F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F14FD">
              <w:rPr>
                <w:rFonts w:ascii="Source Sans 3" w:hAnsi="Source Sans 3"/>
              </w:rPr>
              <w:t xml:space="preserve"> </w:t>
            </w:r>
          </w:p>
          <w:p w14:paraId="746B3FBD" w14:textId="5087C460" w:rsidR="00455E1E" w:rsidRPr="001F14FD" w:rsidRDefault="00BC658A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1F14FD">
              <w:rPr>
                <w:rFonts w:ascii="Source Sans 3" w:hAnsi="Source Sans 3"/>
                <w:sz w:val="16"/>
              </w:rPr>
              <w:t>B161</w:t>
            </w:r>
          </w:p>
        </w:tc>
      </w:tr>
      <w:tr w:rsidR="005C07E8" w:rsidRPr="001F14FD" w14:paraId="4F99A55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2285034" w14:textId="77777777" w:rsidR="005C07E8" w:rsidRPr="001F14F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Anwendungsbereich</w:t>
            </w:r>
          </w:p>
        </w:tc>
      </w:tr>
      <w:tr w:rsidR="00455E1E" w:rsidRPr="001F14FD" w14:paraId="0013B71E" w14:textId="77777777" w:rsidTr="001F14FD">
        <w:trPr>
          <w:trHeight w:val="158"/>
        </w:trPr>
        <w:tc>
          <w:tcPr>
            <w:tcW w:w="10206" w:type="dxa"/>
            <w:gridSpan w:val="6"/>
            <w:vAlign w:val="center"/>
          </w:tcPr>
          <w:p w14:paraId="5469F61E" w14:textId="38DFAF81" w:rsidR="00455E1E" w:rsidRPr="001F14FD" w:rsidRDefault="00BC658A" w:rsidP="001F14FD">
            <w:pPr>
              <w:pStyle w:val="berschrift1"/>
              <w:spacing w:before="40" w:after="4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Filterwechsel an RLT-Anlagen</w:t>
            </w:r>
          </w:p>
        </w:tc>
      </w:tr>
      <w:tr w:rsidR="00C108A5" w:rsidRPr="001F14FD" w14:paraId="229BA1B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F64A1B0" w14:textId="77777777" w:rsidR="00C108A5" w:rsidRPr="001F14FD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Gefährdungen</w:t>
            </w:r>
          </w:p>
        </w:tc>
      </w:tr>
      <w:tr w:rsidR="00BC658A" w:rsidRPr="001F14FD" w14:paraId="0354AFF6" w14:textId="77777777" w:rsidTr="001F14FD">
        <w:trPr>
          <w:trHeight w:val="726"/>
        </w:trPr>
        <w:tc>
          <w:tcPr>
            <w:tcW w:w="1204" w:type="dxa"/>
            <w:gridSpan w:val="2"/>
            <w:shd w:val="clear" w:color="auto" w:fill="FFFFFF"/>
          </w:tcPr>
          <w:p w14:paraId="479813F6" w14:textId="7CC92F16" w:rsidR="00BC658A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0FFDE648" wp14:editId="49E19D76">
                  <wp:extent cx="612000" cy="519889"/>
                  <wp:effectExtent l="0" t="0" r="0" b="0"/>
                  <wp:docPr id="2" name="Grafik 2" descr="w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w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1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2" w:type="dxa"/>
            <w:gridSpan w:val="4"/>
            <w:shd w:val="clear" w:color="auto" w:fill="auto"/>
          </w:tcPr>
          <w:p w14:paraId="554E92B9" w14:textId="08DD418D" w:rsidR="00BC658A" w:rsidRPr="001F14FD" w:rsidRDefault="00BC658A" w:rsidP="00BC658A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Biologische Gefährdungen:</w:t>
            </w:r>
            <w:r w:rsidRPr="001F14FD">
              <w:rPr>
                <w:rFonts w:ascii="Source Sans 3" w:hAnsi="Source Sans 3"/>
              </w:rPr>
              <w:tab/>
              <w:t>durch biologische Arbeitsstoffe (</w:t>
            </w:r>
            <w:r w:rsidR="006E6048" w:rsidRPr="001F14FD">
              <w:rPr>
                <w:rFonts w:ascii="Source Sans 3" w:hAnsi="Source Sans 3"/>
              </w:rPr>
              <w:t xml:space="preserve">z. B. </w:t>
            </w:r>
            <w:r w:rsidRPr="001F14FD">
              <w:rPr>
                <w:rFonts w:ascii="Source Sans 3" w:hAnsi="Source Sans 3"/>
              </w:rPr>
              <w:t>Bakterien und Schimmelpilze).</w:t>
            </w:r>
          </w:p>
          <w:p w14:paraId="425F9780" w14:textId="77777777" w:rsidR="00BC658A" w:rsidRPr="001F14FD" w:rsidRDefault="00BC658A" w:rsidP="00BC658A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Chemische Gefährdungen:</w:t>
            </w:r>
            <w:r w:rsidRPr="001F14FD">
              <w:rPr>
                <w:rFonts w:ascii="Source Sans 3" w:hAnsi="Source Sans 3"/>
              </w:rPr>
              <w:tab/>
              <w:t>durch aufgewirbelten/ abgelagerten Staub/ Gefahrstoffe.</w:t>
            </w:r>
          </w:p>
          <w:p w14:paraId="06E4671E" w14:textId="4A7E8AE9" w:rsidR="00BC658A" w:rsidRPr="001F14FD" w:rsidRDefault="00BC658A" w:rsidP="001F14FD">
            <w:pPr>
              <w:spacing w:after="6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Mechanische Gefährdungen:</w:t>
            </w:r>
            <w:r w:rsidRPr="001F14FD">
              <w:rPr>
                <w:rFonts w:ascii="Source Sans 3" w:hAnsi="Source Sans 3"/>
              </w:rPr>
              <w:tab/>
              <w:t>durch z</w:t>
            </w:r>
            <w:r w:rsidRPr="001F14FD">
              <w:rPr>
                <w:rFonts w:ascii="Source Sans 3" w:hAnsi="Source Sans 3"/>
                <w:spacing w:val="-20"/>
              </w:rPr>
              <w:t>.</w:t>
            </w:r>
            <w:r w:rsidR="006E6048" w:rsidRPr="001F14FD">
              <w:rPr>
                <w:rFonts w:ascii="Source Sans 3" w:hAnsi="Source Sans 3" w:cs="Arial"/>
                <w:w w:val="80"/>
              </w:rPr>
              <w:t> </w:t>
            </w:r>
            <w:r w:rsidRPr="001F14FD">
              <w:rPr>
                <w:rFonts w:ascii="Source Sans 3" w:hAnsi="Source Sans 3"/>
                <w:spacing w:val="-20"/>
              </w:rPr>
              <w:t>B</w:t>
            </w:r>
            <w:r w:rsidRPr="001F14FD">
              <w:rPr>
                <w:rFonts w:ascii="Source Sans 3" w:hAnsi="Source Sans 3"/>
              </w:rPr>
              <w:t>. scharfe Kanten an Anlagenteilen.</w:t>
            </w:r>
          </w:p>
        </w:tc>
      </w:tr>
      <w:tr w:rsidR="00455E1E" w:rsidRPr="001F14FD" w14:paraId="0A4A9224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2EF1D79" w14:textId="77777777" w:rsidR="00455E1E" w:rsidRPr="001F14F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1F14FD" w14:paraId="3272BB2D" w14:textId="77777777" w:rsidTr="007A7809">
        <w:trPr>
          <w:trHeight w:val="3976"/>
        </w:trPr>
        <w:tc>
          <w:tcPr>
            <w:tcW w:w="1191" w:type="dxa"/>
          </w:tcPr>
          <w:p w14:paraId="4DCB16B0" w14:textId="77777777" w:rsidR="002C1E9B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77688C69" wp14:editId="1968DDA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77F52" w14:textId="77777777" w:rsidR="00BC658A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6193C195" wp14:editId="26B6834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28418" w14:textId="77777777" w:rsidR="00BC658A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1F9DC7DB" wp14:editId="5C52B12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011B2" w14:textId="77777777" w:rsidR="00BC658A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3877C6F4" wp14:editId="0F462463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517C3" w14:textId="3E9B42C2" w:rsidR="00BC658A" w:rsidRPr="001F14FD" w:rsidRDefault="00BC658A" w:rsidP="00BC658A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1FBD60F2" wp14:editId="0B829DAE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5A975C2" w14:textId="1F7B540E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Nur geschultes Personal darf den Filterwechsel durchführen (z. B. geschult </w:t>
            </w:r>
            <w:r w:rsidR="00BC658A" w:rsidRPr="001F14FD">
              <w:br/>
              <w:t>nach VDI 6022 Kat. B).</w:t>
            </w:r>
          </w:p>
          <w:p w14:paraId="5117345F" w14:textId="59546EAE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Bedienungsanleitung der Anlage beachten.</w:t>
            </w:r>
          </w:p>
          <w:p w14:paraId="0240F064" w14:textId="17270200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Handschuhe benutzen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>).</w:t>
            </w:r>
          </w:p>
          <w:p w14:paraId="1052D192" w14:textId="4E8465FB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Schutzbrille und Atemschutz verwenden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 xml:space="preserve">, z. B. partikelfiltrierende </w:t>
            </w:r>
            <w:r w:rsidR="00BC658A" w:rsidRPr="001F14FD">
              <w:br/>
              <w:t xml:space="preserve">Halbmaske, FFP2). </w:t>
            </w:r>
          </w:p>
          <w:p w14:paraId="543E8C15" w14:textId="48493FED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Bei Bedarf Schutzanzug verwenden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 xml:space="preserve"> z. B. Typ 5 – partikeldicht), </w:t>
            </w:r>
            <w:r w:rsidR="00BC658A" w:rsidRPr="001F14FD">
              <w:br/>
              <w:t>nach Arbeitsende entsorgen.</w:t>
            </w:r>
          </w:p>
          <w:p w14:paraId="7E90DB64" w14:textId="3D263699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Stäube nass aufwischen bzw. aufsaugen, nicht abblasen.</w:t>
            </w:r>
          </w:p>
          <w:p w14:paraId="163D7C66" w14:textId="7E095AB4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Kontamination des Umgebungsbereiches durch verschmutzte Filter vermeiden. </w:t>
            </w:r>
          </w:p>
          <w:p w14:paraId="4FDA0C47" w14:textId="47E9A466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Gebrauchte Filter vorsichtig in Foliensack einpacken, Aufwirbeln von Stäuben </w:t>
            </w:r>
            <w:r w:rsidR="00BC658A" w:rsidRPr="001F14FD">
              <w:br/>
              <w:t>vermeiden.</w:t>
            </w:r>
          </w:p>
          <w:p w14:paraId="7B15D49C" w14:textId="6954C461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Wechsel der Kleidung nach Arbeitsende und getrennte Aufbewahrung von </w:t>
            </w:r>
            <w:r w:rsidR="00BC658A" w:rsidRPr="001F14FD">
              <w:br/>
              <w:t>Straßen- und Arbeitskleidung.</w:t>
            </w:r>
          </w:p>
          <w:p w14:paraId="0F8A5631" w14:textId="73FEA995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Hautschutzmittel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>) vor Arbeitsbeginn und nach Pausen benutzen.</w:t>
            </w:r>
          </w:p>
          <w:p w14:paraId="49195078" w14:textId="0BBCABFF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Nach der Arbeit und vor der Pause Hände waschen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>).</w:t>
            </w:r>
          </w:p>
          <w:p w14:paraId="6B30EE0C" w14:textId="601F1AA5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 xml:space="preserve">Hautpflegemittel (Typ: </w:t>
            </w:r>
            <w:r w:rsidR="00BC658A" w:rsidRPr="001F14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C658A" w:rsidRPr="001F14FD">
              <w:instrText xml:space="preserve"> FORMTEXT </w:instrText>
            </w:r>
            <w:r w:rsidR="00BC658A" w:rsidRPr="001F14FD">
              <w:fldChar w:fldCharType="separate"/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t> </w:t>
            </w:r>
            <w:r w:rsidR="00BC658A" w:rsidRPr="001F14FD">
              <w:fldChar w:fldCharType="end"/>
            </w:r>
            <w:r w:rsidR="00BC658A" w:rsidRPr="001F14FD">
              <w:t>) nach dem Händewaschen verwenden.</w:t>
            </w:r>
          </w:p>
          <w:p w14:paraId="2EFD85E2" w14:textId="244E10F2" w:rsidR="002C1E9B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Bei der Arbeit nicht essen, trinken, rauchen.</w:t>
            </w:r>
          </w:p>
        </w:tc>
        <w:tc>
          <w:tcPr>
            <w:tcW w:w="1275" w:type="dxa"/>
          </w:tcPr>
          <w:p w14:paraId="63E45B43" w14:textId="77777777" w:rsidR="002C1E9B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08CD7E89" wp14:editId="7E62287E">
                  <wp:extent cx="612000" cy="612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5F41C" w14:textId="211637DD" w:rsidR="00BC658A" w:rsidRPr="001F14FD" w:rsidRDefault="00BC658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361AE498" wp14:editId="40B43E0A">
                  <wp:extent cx="612000" cy="620352"/>
                  <wp:effectExtent l="0" t="0" r="0" b="889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1F14FD" w14:paraId="2E0B97F1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683817D" w14:textId="77777777" w:rsidR="00455E1E" w:rsidRPr="001F14F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1F14FD" w14:paraId="2FE6E0A0" w14:textId="77777777" w:rsidTr="001F14FD">
        <w:trPr>
          <w:trHeight w:val="630"/>
        </w:trPr>
        <w:tc>
          <w:tcPr>
            <w:tcW w:w="1191" w:type="dxa"/>
          </w:tcPr>
          <w:p w14:paraId="0DD0B206" w14:textId="77777777" w:rsidR="00455E1E" w:rsidRPr="001F14F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634C8B3" w14:textId="77777777" w:rsidR="00BC658A" w:rsidRPr="001F14FD" w:rsidRDefault="00BC658A" w:rsidP="00BC658A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 xml:space="preserve">Bei Störungen den zuständigen Vorgesetzten informieren. </w:t>
            </w:r>
          </w:p>
          <w:p w14:paraId="02042764" w14:textId="77777777" w:rsidR="00BC658A" w:rsidRPr="001F14FD" w:rsidRDefault="00BC658A" w:rsidP="00BC658A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 xml:space="preserve">Bei Brand oder Explosion: Notarzt/Feuerwehr alarmieren. </w:t>
            </w:r>
          </w:p>
          <w:p w14:paraId="1A4A4FDF" w14:textId="4C90018C" w:rsidR="00455E1E" w:rsidRPr="001F14FD" w:rsidRDefault="00BC658A" w:rsidP="001F14FD">
            <w:pPr>
              <w:spacing w:before="120" w:after="60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 xml:space="preserve">Zuständiger Techniker: </w:t>
            </w:r>
            <w:r w:rsidRPr="001F14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1F14FD">
              <w:rPr>
                <w:rFonts w:ascii="Source Sans 3" w:hAnsi="Source Sans 3"/>
              </w:rPr>
              <w:instrText xml:space="preserve"> FORMTEXT </w:instrText>
            </w:r>
            <w:r w:rsidRPr="001F14FD">
              <w:rPr>
                <w:rFonts w:ascii="Source Sans 3" w:hAnsi="Source Sans 3"/>
              </w:rPr>
            </w:r>
            <w:r w:rsidRPr="001F14FD">
              <w:rPr>
                <w:rFonts w:ascii="Source Sans 3" w:hAnsi="Source Sans 3"/>
              </w:rPr>
              <w:fldChar w:fldCharType="separate"/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fldChar w:fldCharType="end"/>
            </w:r>
            <w:bookmarkEnd w:id="2"/>
            <w:r w:rsidRPr="001F14FD">
              <w:rPr>
                <w:rFonts w:ascii="Source Sans 3" w:hAnsi="Source Sans 3"/>
              </w:rPr>
              <w:t xml:space="preserve">, Tel.: </w:t>
            </w:r>
            <w:r w:rsidRPr="001F14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F14FD">
              <w:rPr>
                <w:rFonts w:ascii="Source Sans 3" w:hAnsi="Source Sans 3"/>
              </w:rPr>
              <w:instrText xml:space="preserve"> FORMTEXT </w:instrText>
            </w:r>
            <w:r w:rsidRPr="001F14FD">
              <w:rPr>
                <w:rFonts w:ascii="Source Sans 3" w:hAnsi="Source Sans 3"/>
              </w:rPr>
            </w:r>
            <w:r w:rsidRPr="001F14FD">
              <w:rPr>
                <w:rFonts w:ascii="Source Sans 3" w:hAnsi="Source Sans 3"/>
              </w:rPr>
              <w:fldChar w:fldCharType="separate"/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t> </w:t>
            </w:r>
            <w:r w:rsidRPr="001F14FD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1F14FD" w14:paraId="1B8ADEEF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7441FF5" w14:textId="77777777" w:rsidR="00455E1E" w:rsidRPr="001F14F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1F14FD" w14:paraId="00636235" w14:textId="77777777" w:rsidTr="007A7809">
        <w:trPr>
          <w:trHeight w:val="1374"/>
        </w:trPr>
        <w:tc>
          <w:tcPr>
            <w:tcW w:w="1191" w:type="dxa"/>
          </w:tcPr>
          <w:p w14:paraId="39974400" w14:textId="77777777" w:rsidR="00455E1E" w:rsidRPr="001F14F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F14FD">
              <w:rPr>
                <w:rFonts w:ascii="Source Sans 3" w:hAnsi="Source Sans 3"/>
                <w:noProof/>
              </w:rPr>
              <w:drawing>
                <wp:inline distT="0" distB="0" distL="0" distR="0" wp14:anchorId="657F8472" wp14:editId="68090139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B189148" w14:textId="77777777" w:rsidR="004F05ED" w:rsidRPr="001F14FD" w:rsidRDefault="004F05ED" w:rsidP="004F05ED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F14FD">
              <w:rPr>
                <w:rFonts w:ascii="Source Sans 3" w:hAnsi="Source Sans 3" w:cs="Arial"/>
                <w:b/>
                <w:bCs/>
              </w:rPr>
              <w:t>(-</w:t>
            </w:r>
            <w:r w:rsidRPr="001F14F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F14FD">
              <w:rPr>
                <w:rFonts w:ascii="Source Sans 3" w:hAnsi="Source Sans 3" w:cs="Arial"/>
                <w:b/>
                <w:bCs/>
              </w:rPr>
              <w:t>)</w:t>
            </w:r>
            <w:r w:rsidRPr="001F14F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EC614EF" w14:textId="61ECE80F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Vorgesetzten informieren.</w:t>
            </w:r>
          </w:p>
          <w:p w14:paraId="401E0884" w14:textId="588F609D" w:rsidR="00BC658A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Beim Haut-/Augenkontakt mit Stäuben sofort mit Wasser spülen, Arzt aufsuchen.</w:t>
            </w:r>
          </w:p>
          <w:p w14:paraId="788A7CD3" w14:textId="0F7A46B9" w:rsidR="002D4FA2" w:rsidRPr="001F14FD" w:rsidRDefault="001F14FD" w:rsidP="001F14FD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C658A" w:rsidRPr="001F14FD">
              <w:t>Erste Hilfe Leistungen ins Verbandbuch eintragen.</w:t>
            </w:r>
          </w:p>
          <w:p w14:paraId="73E3ACA6" w14:textId="036AAE8C" w:rsidR="00455E1E" w:rsidRPr="001F14FD" w:rsidRDefault="00455E1E" w:rsidP="001F14F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F14F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</w:t>
            </w:r>
            <w:r w:rsidR="00BC658A" w:rsidRPr="001F14FD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>119</w:t>
            </w:r>
            <w:r w:rsidR="00BC658A" w:rsidRPr="001F14FD">
              <w:rPr>
                <w:rFonts w:ascii="Source Sans 3" w:hAnsi="Source Sans 3"/>
                <w:color w:val="000000"/>
                <w:sz w:val="24"/>
                <w:szCs w:val="24"/>
              </w:rPr>
              <w:tab/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</w:rPr>
              <w:t>Ersthelfer</w:t>
            </w:r>
            <w:r w:rsidR="00E24306" w:rsidRPr="001F14F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F14F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F14F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="00BC658A" w:rsidRPr="001F14F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,</w:t>
            </w:r>
            <w:r w:rsidR="00BC658A" w:rsidRPr="001F14FD">
              <w:rPr>
                <w:rFonts w:ascii="Source Sans 3" w:hAnsi="Source Sans 3"/>
                <w:color w:val="000000"/>
                <w:sz w:val="24"/>
                <w:szCs w:val="24"/>
              </w:rPr>
              <w:t xml:space="preserve">Tel.: 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t> </w:t>
            </w:r>
            <w:r w:rsidR="00BC658A" w:rsidRPr="001F14FD">
              <w:rPr>
                <w:rFonts w:ascii="Source Sans 3" w:hAnsi="Source Sans 3"/>
                <w:bCs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F14FD" w14:paraId="4B0C7882" w14:textId="77777777" w:rsidTr="007A7809">
        <w:tc>
          <w:tcPr>
            <w:tcW w:w="10206" w:type="dxa"/>
            <w:gridSpan w:val="6"/>
            <w:shd w:val="clear" w:color="auto" w:fill="084267"/>
          </w:tcPr>
          <w:p w14:paraId="7FBB2F24" w14:textId="2BA28356" w:rsidR="00455E1E" w:rsidRPr="001F14FD" w:rsidRDefault="00BC658A" w:rsidP="00995423">
            <w:pPr>
              <w:pStyle w:val="berschrift2"/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>Entsorgung</w:t>
            </w:r>
          </w:p>
        </w:tc>
      </w:tr>
      <w:tr w:rsidR="00455E1E" w:rsidRPr="001F14FD" w14:paraId="4D70309F" w14:textId="77777777" w:rsidTr="00BC658A">
        <w:trPr>
          <w:trHeight w:val="864"/>
        </w:trPr>
        <w:tc>
          <w:tcPr>
            <w:tcW w:w="1191" w:type="dxa"/>
          </w:tcPr>
          <w:p w14:paraId="3877E1D4" w14:textId="77777777" w:rsidR="00455E1E" w:rsidRPr="001F14F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6A1F4A3F" w14:textId="0C8F2FE9" w:rsidR="00455E1E" w:rsidRPr="001F14FD" w:rsidRDefault="00BC658A" w:rsidP="00BC658A">
            <w:pPr>
              <w:rPr>
                <w:rFonts w:ascii="Source Sans 3" w:hAnsi="Source Sans 3"/>
              </w:rPr>
            </w:pPr>
            <w:r w:rsidRPr="001F14FD">
              <w:rPr>
                <w:rFonts w:ascii="Source Sans 3" w:hAnsi="Source Sans 3"/>
              </w:rPr>
              <w:t xml:space="preserve">Die zu entsorgenden verschmutzten Handschuhe, Atemschutz sowie Filter sind in </w:t>
            </w:r>
            <w:r w:rsidRPr="001F14FD">
              <w:rPr>
                <w:rFonts w:ascii="Source Sans 3" w:hAnsi="Source Sans 3"/>
              </w:rPr>
              <w:br/>
              <w:t>gekennzeichneten Behältern zu sammeln und der Entsorgung zuzuführen.</w:t>
            </w:r>
          </w:p>
        </w:tc>
      </w:tr>
    </w:tbl>
    <w:p w14:paraId="64062684" w14:textId="77777777" w:rsidR="00455E1E" w:rsidRPr="001F14F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F14F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999975C-93E5-4F36-A7CE-121C02E78A2A}"/>
    <w:embedBold r:id="rId2" w:fontKey="{22F9EE85-5E63-4DAF-A86A-9D79C481052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40C537A"/>
    <w:multiLevelType w:val="hybridMultilevel"/>
    <w:tmpl w:val="817858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70887"/>
    <w:multiLevelType w:val="hybridMultilevel"/>
    <w:tmpl w:val="C8726D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4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5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5"/>
  </w:num>
  <w:num w:numId="6">
    <w:abstractNumId w:val="29"/>
  </w:num>
  <w:num w:numId="7">
    <w:abstractNumId w:val="11"/>
  </w:num>
  <w:num w:numId="8">
    <w:abstractNumId w:val="30"/>
  </w:num>
  <w:num w:numId="9">
    <w:abstractNumId w:val="17"/>
  </w:num>
  <w:num w:numId="10">
    <w:abstractNumId w:val="27"/>
  </w:num>
  <w:num w:numId="11">
    <w:abstractNumId w:val="21"/>
  </w:num>
  <w:num w:numId="12">
    <w:abstractNumId w:val="16"/>
  </w:num>
  <w:num w:numId="13">
    <w:abstractNumId w:val="7"/>
  </w:num>
  <w:num w:numId="14">
    <w:abstractNumId w:val="23"/>
  </w:num>
  <w:num w:numId="15">
    <w:abstractNumId w:val="24"/>
  </w:num>
  <w:num w:numId="16">
    <w:abstractNumId w:val="19"/>
  </w:num>
  <w:num w:numId="17">
    <w:abstractNumId w:val="38"/>
  </w:num>
  <w:num w:numId="18">
    <w:abstractNumId w:val="3"/>
  </w:num>
  <w:num w:numId="19">
    <w:abstractNumId w:val="28"/>
  </w:num>
  <w:num w:numId="20">
    <w:abstractNumId w:val="18"/>
  </w:num>
  <w:num w:numId="21">
    <w:abstractNumId w:val="36"/>
  </w:num>
  <w:num w:numId="22">
    <w:abstractNumId w:val="26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3"/>
  </w:num>
  <w:num w:numId="30">
    <w:abstractNumId w:val="37"/>
  </w:num>
  <w:num w:numId="31">
    <w:abstractNumId w:val="25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4"/>
  </w:num>
  <w:num w:numId="37">
    <w:abstractNumId w:val="5"/>
  </w:num>
  <w:num w:numId="38">
    <w:abstractNumId w:val="32"/>
  </w:num>
  <w:num w:numId="39">
    <w:abstractNumId w:val="20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8A"/>
    <w:rsid w:val="00051ECC"/>
    <w:rsid w:val="000870E8"/>
    <w:rsid w:val="001A3BDF"/>
    <w:rsid w:val="001B4335"/>
    <w:rsid w:val="001E1023"/>
    <w:rsid w:val="001E2613"/>
    <w:rsid w:val="001F14FD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E6048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9F7161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C658A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1A6C2D"/>
  <w15:chartTrackingRefBased/>
  <w15:docId w15:val="{AFF96C0F-F7A5-49E1-8A67-D5A8A9C8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1F14F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345</Words>
  <Characters>2177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2025-08-14T10:22:00Z</dcterms:created>
  <dcterms:modified xsi:type="dcterms:W3CDTF">2026-01-05T16:57:00Z</dcterms:modified>
</cp:coreProperties>
</file>