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DA52A" w14:textId="77777777" w:rsidR="00564C7D" w:rsidRPr="002F7461" w:rsidRDefault="00072313">
      <w:pPr>
        <w:spacing w:before="0"/>
        <w:rPr>
          <w:rFonts w:ascii="Source Sans 3" w:hAnsi="Source Sans 3"/>
          <w:sz w:val="8"/>
        </w:rPr>
      </w:pPr>
      <w:r w:rsidRPr="002F746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5837516" wp14:editId="6F2F7F6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0564" w14:textId="77777777" w:rsidR="00564C7D" w:rsidRPr="002F7461" w:rsidRDefault="00564C7D">
      <w:pPr>
        <w:spacing w:before="0"/>
        <w:rPr>
          <w:rFonts w:ascii="Source Sans 3" w:hAnsi="Source Sans 3"/>
          <w:sz w:val="8"/>
        </w:rPr>
      </w:pPr>
    </w:p>
    <w:p w14:paraId="1E698B99" w14:textId="77777777" w:rsidR="00564C7D" w:rsidRPr="002F7461" w:rsidRDefault="00564C7D">
      <w:pPr>
        <w:spacing w:before="0"/>
        <w:rPr>
          <w:rFonts w:ascii="Source Sans 3" w:hAnsi="Source Sans 3"/>
          <w:sz w:val="8"/>
        </w:rPr>
      </w:pPr>
    </w:p>
    <w:p w14:paraId="521D1DE2" w14:textId="77777777" w:rsidR="00564C7D" w:rsidRPr="002F7461" w:rsidRDefault="00564C7D">
      <w:pPr>
        <w:spacing w:before="0"/>
        <w:rPr>
          <w:rFonts w:ascii="Source Sans 3" w:hAnsi="Source Sans 3"/>
          <w:sz w:val="8"/>
        </w:rPr>
      </w:pPr>
    </w:p>
    <w:p w14:paraId="421054DF" w14:textId="77777777" w:rsidR="00564C7D" w:rsidRPr="002F7461" w:rsidRDefault="00564C7D">
      <w:pPr>
        <w:spacing w:before="0"/>
        <w:rPr>
          <w:rFonts w:ascii="Source Sans 3" w:hAnsi="Source Sans 3"/>
          <w:sz w:val="8"/>
        </w:rPr>
        <w:sectPr w:rsidR="00564C7D" w:rsidRPr="002F7461" w:rsidSect="002F746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794CCD3" w14:textId="0F20A1DD" w:rsidR="00744851" w:rsidRPr="002F746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F7461" w14:paraId="6B1355D1" w14:textId="77777777" w:rsidTr="002853EE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2827E03" w14:textId="77777777" w:rsidR="00B836B7" w:rsidRPr="002F746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C380F14" wp14:editId="5DA7389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91E3F" w14:textId="77777777" w:rsidR="00B836B7" w:rsidRPr="002F746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B7A12C2" w14:textId="77777777" w:rsidR="00B836B7" w:rsidRPr="002F746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3341B1A" wp14:editId="3100B18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73E4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F7461">
              <w:rPr>
                <w:rFonts w:ascii="Source Sans 3" w:hAnsi="Source Sans 3"/>
              </w:rPr>
              <w:t xml:space="preserve">Firma:  </w:t>
            </w:r>
            <w:r w:rsidR="00B836B7" w:rsidRPr="002F746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F7461">
              <w:rPr>
                <w:rFonts w:ascii="Source Sans 3" w:hAnsi="Source Sans 3"/>
              </w:rPr>
              <w:instrText xml:space="preserve"> FORMTEXT </w:instrText>
            </w:r>
            <w:r w:rsidR="00B836B7" w:rsidRPr="002F7461">
              <w:rPr>
                <w:rFonts w:ascii="Source Sans 3" w:hAnsi="Source Sans 3"/>
              </w:rPr>
            </w:r>
            <w:r w:rsidR="00B836B7" w:rsidRPr="002F7461">
              <w:rPr>
                <w:rFonts w:ascii="Source Sans 3" w:hAnsi="Source Sans 3"/>
              </w:rPr>
              <w:fldChar w:fldCharType="separate"/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</w:rPr>
              <w:fldChar w:fldCharType="end"/>
            </w:r>
            <w:bookmarkEnd w:id="0"/>
          </w:p>
          <w:p w14:paraId="052E54FA" w14:textId="57F21453" w:rsidR="00B836B7" w:rsidRPr="002F746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2A65B7D" wp14:editId="431071A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E50E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F7461">
              <w:rPr>
                <w:rFonts w:ascii="Source Sans 3" w:hAnsi="Source Sans 3"/>
              </w:rPr>
              <w:t xml:space="preserve">Arbeitsbereich: </w:t>
            </w:r>
            <w:r w:rsidR="002853EE" w:rsidRPr="002F7461">
              <w:rPr>
                <w:rFonts w:ascii="Source Sans 3" w:hAnsi="Source Sans 3"/>
              </w:rPr>
              <w:t>Abt. Instandhaltung</w:t>
            </w:r>
          </w:p>
          <w:p w14:paraId="5D7EACA5" w14:textId="77777777" w:rsidR="00B836B7" w:rsidRPr="002F746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8E5B438" wp14:editId="4F3FA5E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5002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F7461">
              <w:rPr>
                <w:rFonts w:ascii="Source Sans 3" w:hAnsi="Source Sans 3"/>
              </w:rPr>
              <w:t xml:space="preserve">Verantwortlich:  </w:t>
            </w:r>
            <w:r w:rsidR="00B836B7" w:rsidRPr="002F746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F7461">
              <w:rPr>
                <w:rFonts w:ascii="Source Sans 3" w:hAnsi="Source Sans 3"/>
              </w:rPr>
              <w:instrText xml:space="preserve"> FORMTEXT </w:instrText>
            </w:r>
            <w:r w:rsidR="00B836B7" w:rsidRPr="002F7461">
              <w:rPr>
                <w:rFonts w:ascii="Source Sans 3" w:hAnsi="Source Sans 3"/>
              </w:rPr>
            </w:r>
            <w:r w:rsidR="00B836B7" w:rsidRPr="002F7461">
              <w:rPr>
                <w:rFonts w:ascii="Source Sans 3" w:hAnsi="Source Sans 3"/>
              </w:rPr>
              <w:fldChar w:fldCharType="separate"/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  <w:noProof/>
              </w:rPr>
              <w:t> </w:t>
            </w:r>
            <w:r w:rsidR="00B836B7" w:rsidRPr="002F7461">
              <w:rPr>
                <w:rFonts w:ascii="Source Sans 3" w:hAnsi="Source Sans 3"/>
              </w:rPr>
              <w:fldChar w:fldCharType="end"/>
            </w:r>
          </w:p>
          <w:p w14:paraId="5FB22E20" w14:textId="77777777" w:rsidR="00744851" w:rsidRPr="002F746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F7461">
              <w:rPr>
                <w:rFonts w:ascii="Source Sans 3" w:hAnsi="Source Sans 3"/>
              </w:rPr>
              <w:tab/>
            </w:r>
            <w:r w:rsidRPr="002F7461">
              <w:rPr>
                <w:rFonts w:ascii="Source Sans 3" w:hAnsi="Source Sans 3"/>
              </w:rPr>
              <w:tab/>
            </w:r>
            <w:r w:rsidRPr="002F7461">
              <w:rPr>
                <w:rFonts w:ascii="Source Sans 3" w:hAnsi="Source Sans 3"/>
              </w:rPr>
              <w:tab/>
            </w:r>
            <w:r w:rsidRPr="002F7461">
              <w:rPr>
                <w:rFonts w:ascii="Source Sans 3" w:hAnsi="Source Sans 3"/>
              </w:rPr>
              <w:tab/>
            </w:r>
            <w:r w:rsidRPr="002F746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1A068F3" w14:textId="77777777" w:rsidR="00744851" w:rsidRPr="002F746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F746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1E71EA0" w14:textId="77777777" w:rsidR="00744851" w:rsidRPr="002F7461" w:rsidRDefault="00744851">
            <w:pPr>
              <w:spacing w:before="0" w:after="6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GEM. § 14 GEFSTOFFV</w:t>
            </w:r>
          </w:p>
          <w:p w14:paraId="6A8EACA0" w14:textId="1345A253" w:rsidR="00564C7D" w:rsidRPr="002F746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F746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F746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3B5C0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F746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F746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F746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E81616B" w14:textId="6A69D33A" w:rsidR="00744851" w:rsidRPr="002F7461" w:rsidRDefault="00744851" w:rsidP="002853E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Arbeitsplatz:</w:t>
            </w:r>
            <w:r w:rsidR="00E8423D" w:rsidRPr="002F7461">
              <w:rPr>
                <w:rFonts w:ascii="Source Sans 3" w:hAnsi="Source Sans 3"/>
              </w:rPr>
              <w:t xml:space="preserve"> </w:t>
            </w:r>
            <w:r w:rsidR="002853EE" w:rsidRPr="002F7461">
              <w:rPr>
                <w:rFonts w:ascii="Source Sans 3" w:hAnsi="Source Sans 3"/>
              </w:rPr>
              <w:t>RLT-Anlagen/</w:t>
            </w:r>
            <w:r w:rsidR="002853EE" w:rsidRPr="002F7461">
              <w:rPr>
                <w:rFonts w:ascii="Source Sans 3" w:hAnsi="Source Sans 3"/>
              </w:rPr>
              <w:br/>
              <w:t>Lüftungszentrale</w:t>
            </w:r>
          </w:p>
          <w:p w14:paraId="44834A45" w14:textId="6127643C" w:rsidR="00D45CA8" w:rsidRPr="002F7461" w:rsidRDefault="00D45CA8" w:rsidP="00B836B7">
            <w:pPr>
              <w:spacing w:before="100" w:after="60"/>
              <w:rPr>
                <w:rFonts w:ascii="Source Sans 3" w:hAnsi="Source Sans 3"/>
                <w:spacing w:val="-4"/>
              </w:rPr>
            </w:pPr>
            <w:r w:rsidRPr="002F7461">
              <w:rPr>
                <w:rFonts w:ascii="Source Sans 3" w:hAnsi="Source Sans 3"/>
                <w:spacing w:val="-4"/>
              </w:rPr>
              <w:t xml:space="preserve">Tätigkeit: </w:t>
            </w:r>
            <w:r w:rsidR="002853EE" w:rsidRPr="002F7461">
              <w:rPr>
                <w:rFonts w:ascii="Source Sans 3" w:hAnsi="Source Sans 3"/>
                <w:spacing w:val="-4"/>
              </w:rPr>
              <w:t>Reinigung von Nassbereichen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BC51167" w14:textId="77777777" w:rsidR="00B836B7" w:rsidRPr="002F746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239A28A" w14:textId="77777777" w:rsidR="00D45CA8" w:rsidRPr="002F7461" w:rsidRDefault="00D45CA8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 xml:space="preserve">Stand: </w:t>
            </w:r>
            <w:r w:rsidRPr="002F746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F746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F7461">
              <w:rPr>
                <w:rFonts w:ascii="Source Sans 3" w:hAnsi="Source Sans 3"/>
                <w:u w:val="single"/>
              </w:rPr>
              <w:instrText>FORMTEXT</w:instrText>
            </w:r>
            <w:r w:rsidRPr="002F7461">
              <w:rPr>
                <w:rFonts w:ascii="Source Sans 3" w:hAnsi="Source Sans 3"/>
                <w:u w:val="single"/>
              </w:rPr>
              <w:instrText xml:space="preserve"> </w:instrText>
            </w:r>
            <w:r w:rsidRPr="002F7461">
              <w:rPr>
                <w:rFonts w:ascii="Source Sans 3" w:hAnsi="Source Sans 3"/>
                <w:u w:val="single"/>
              </w:rPr>
            </w:r>
            <w:r w:rsidRPr="002F7461">
              <w:rPr>
                <w:rFonts w:ascii="Source Sans 3" w:hAnsi="Source Sans 3"/>
                <w:u w:val="single"/>
              </w:rPr>
              <w:fldChar w:fldCharType="separate"/>
            </w:r>
            <w:r w:rsidRPr="002F7461">
              <w:rPr>
                <w:rFonts w:ascii="Source Sans 3" w:hAnsi="Source Sans 3"/>
                <w:noProof/>
                <w:u w:val="single"/>
              </w:rPr>
              <w:t> </w:t>
            </w:r>
            <w:r w:rsidRPr="002F7461">
              <w:rPr>
                <w:rFonts w:ascii="Source Sans 3" w:hAnsi="Source Sans 3"/>
                <w:noProof/>
                <w:u w:val="single"/>
              </w:rPr>
              <w:t> </w:t>
            </w:r>
            <w:r w:rsidRPr="002F7461">
              <w:rPr>
                <w:rFonts w:ascii="Source Sans 3" w:hAnsi="Source Sans 3"/>
                <w:noProof/>
                <w:u w:val="single"/>
              </w:rPr>
              <w:t> </w:t>
            </w:r>
            <w:r w:rsidRPr="002F7461">
              <w:rPr>
                <w:rFonts w:ascii="Source Sans 3" w:hAnsi="Source Sans 3"/>
                <w:noProof/>
                <w:u w:val="single"/>
              </w:rPr>
              <w:t> </w:t>
            </w:r>
            <w:r w:rsidRPr="002F7461">
              <w:rPr>
                <w:rFonts w:ascii="Source Sans 3" w:hAnsi="Source Sans 3"/>
                <w:noProof/>
                <w:u w:val="single"/>
              </w:rPr>
              <w:t> </w:t>
            </w:r>
            <w:r w:rsidRPr="002F746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F7461">
              <w:rPr>
                <w:rFonts w:ascii="Source Sans 3" w:hAnsi="Source Sans 3"/>
              </w:rPr>
              <w:t xml:space="preserve"> </w:t>
            </w:r>
          </w:p>
          <w:p w14:paraId="081D675F" w14:textId="0B43EB63" w:rsidR="00D45CA8" w:rsidRPr="002F7461" w:rsidRDefault="002853E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F7461">
              <w:rPr>
                <w:rFonts w:ascii="Source Sans 3" w:hAnsi="Source Sans 3"/>
                <w:sz w:val="16"/>
              </w:rPr>
              <w:t>B162</w:t>
            </w:r>
          </w:p>
        </w:tc>
      </w:tr>
      <w:tr w:rsidR="00D45CA8" w:rsidRPr="002F7461" w14:paraId="4CFC3C23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D01681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2F7461" w14:paraId="0FC9BFAF" w14:textId="77777777" w:rsidTr="002853E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39BEC6D" w14:textId="72079087" w:rsidR="00D45CA8" w:rsidRPr="002F7461" w:rsidRDefault="002853EE" w:rsidP="00E118EC">
            <w:pPr>
              <w:pStyle w:val="berschrift3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Universal Entkalker (enthält Säure)</w:t>
            </w:r>
          </w:p>
        </w:tc>
      </w:tr>
      <w:tr w:rsidR="00D45CA8" w:rsidRPr="002F7461" w14:paraId="161E87AB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CB44E3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2F7461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2F7461" w14:paraId="61659280" w14:textId="77777777" w:rsidTr="002853E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C475E60" w14:textId="2A433FCC" w:rsidR="00D45CA8" w:rsidRPr="002F7461" w:rsidRDefault="002853E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F7461">
              <w:rPr>
                <w:rFonts w:ascii="Source Sans 3" w:hAnsi="Source Sans 3" w:cs="Arial"/>
                <w:noProof/>
                <w:szCs w:val="22"/>
                <w:lang w:eastAsia="zh-CN"/>
              </w:rPr>
              <w:drawing>
                <wp:inline distT="0" distB="0" distL="0" distR="0" wp14:anchorId="62644A57" wp14:editId="0827993C">
                  <wp:extent cx="612000" cy="594605"/>
                  <wp:effectExtent l="0" t="0" r="0" b="0"/>
                  <wp:docPr id="1" name="Grafik 1" descr="Beschreibung: 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Beschreibung: 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C45A4" w14:textId="7E65CFA8" w:rsidR="00CF5E5C" w:rsidRPr="002F7461" w:rsidRDefault="002853EE" w:rsidP="002F7461">
            <w:pPr>
              <w:spacing w:before="0"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F7461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1088A55" w14:textId="4F93A729" w:rsidR="00E118EC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>Verursacht schwere Augenreizung.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AFABFC" w14:textId="77777777" w:rsidR="00D45CA8" w:rsidRPr="002F746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F7461" w14:paraId="1BE654BA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B21BEF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2F7461" w14:paraId="58F24792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D3B9815" w14:textId="77777777" w:rsidR="00D45CA8" w:rsidRPr="002F7461" w:rsidRDefault="002853E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05C1D137" wp14:editId="7729D49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20664" w14:textId="77777777" w:rsidR="002853EE" w:rsidRPr="002F7461" w:rsidRDefault="002853E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2AA48D01" wp14:editId="1A005D6B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D202F" w14:textId="33AD6D5A" w:rsidR="002853EE" w:rsidRPr="002F7461" w:rsidRDefault="002853EE" w:rsidP="002853EE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549C416F" wp14:editId="1D07037D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E7EE643" w14:textId="6E80B27F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>Nur unterwiesenes Personal darf die Reinigungsarbeit durchführen.</w:t>
            </w:r>
          </w:p>
          <w:p w14:paraId="7554776C" w14:textId="5A4CB3D6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Einatmen, Verschlucken, Berührung mit der Haut, Augen, Schleimhäuten </w:t>
            </w:r>
            <w:r w:rsidR="00E63F81" w:rsidRPr="002F7461">
              <w:br/>
            </w:r>
            <w:r w:rsidR="002853EE" w:rsidRPr="002F7461">
              <w:t xml:space="preserve">und Kleidung von Reinigungs-/Desinfektionsmitteln vermeiden. Während der </w:t>
            </w:r>
            <w:r w:rsidR="00E63F81" w:rsidRPr="002F7461">
              <w:br/>
            </w:r>
            <w:r w:rsidR="002853EE" w:rsidRPr="002F7461">
              <w:t xml:space="preserve">Reinigung/Desinfektion für gute Durchlüftung sorgen. </w:t>
            </w:r>
          </w:p>
          <w:p w14:paraId="44765754" w14:textId="4B9C02C4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Bei der Dosierung/Anwendung von Reinigungs-/Desinfektionsmitteln unbedingt </w:t>
            </w:r>
            <w:r w:rsidR="002853EE" w:rsidRPr="002F7461">
              <w:br/>
              <w:t xml:space="preserve">Herstellerangaben beachten. </w:t>
            </w:r>
          </w:p>
          <w:p w14:paraId="0B011D57" w14:textId="3B22F3DE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Schutzbrille/Gesichtsschutz tragen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>). Bei Bedarf Gummistiefel tragen.</w:t>
            </w:r>
          </w:p>
          <w:p w14:paraId="44CF54B1" w14:textId="46F25D3F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Bei möglichem Vollkontakt Schutzhandschuhe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 xml:space="preserve">), bei möglichem </w:t>
            </w:r>
            <w:r w:rsidR="002853EE" w:rsidRPr="002F7461">
              <w:br/>
              <w:t xml:space="preserve">Spritzkontakt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>) benutzen.</w:t>
            </w:r>
          </w:p>
          <w:p w14:paraId="60F0EC15" w14:textId="5AF00C4E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Hautschutzmittel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 xml:space="preserve">) vor Arbeitsbeginn und nach Pausen benutzen; </w:t>
            </w:r>
          </w:p>
          <w:p w14:paraId="159DBD0B" w14:textId="4615050C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Nach der Arbeit Hände waschen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 xml:space="preserve">) </w:t>
            </w:r>
          </w:p>
          <w:p w14:paraId="5F6A198C" w14:textId="2F6F68BD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Hautpflegemittel (Typ: </w:t>
            </w:r>
            <w:r w:rsidR="002853EE" w:rsidRPr="002F746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2853EE" w:rsidRPr="002F7461">
              <w:instrText xml:space="preserve"> FORMTEXT </w:instrText>
            </w:r>
            <w:r w:rsidR="002853EE" w:rsidRPr="002F7461">
              <w:fldChar w:fldCharType="separate"/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t> </w:t>
            </w:r>
            <w:r w:rsidR="002853EE" w:rsidRPr="002F7461">
              <w:fldChar w:fldCharType="end"/>
            </w:r>
            <w:r w:rsidR="002853EE" w:rsidRPr="002F7461">
              <w:t>) nach Waschen verwenden.</w:t>
            </w:r>
          </w:p>
          <w:p w14:paraId="046305CD" w14:textId="6011EA28" w:rsidR="002853EE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 xml:space="preserve">Wechsel der Kleidung nach Arbeitsende und getrennte Aufbewahrung von </w:t>
            </w:r>
            <w:r w:rsidR="002853EE" w:rsidRPr="002F7461">
              <w:br/>
              <w:t>Straßen- und Arbeitskleidung.</w:t>
            </w:r>
          </w:p>
          <w:p w14:paraId="1FD8A941" w14:textId="2A50F605" w:rsidR="00D45CA8" w:rsidRPr="002F7461" w:rsidRDefault="002F7461" w:rsidP="002F7461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2853EE" w:rsidRPr="002F7461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EC7FF4" w14:textId="77777777" w:rsidR="00D45CA8" w:rsidRPr="002F7461" w:rsidRDefault="002853E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36F80B82" wp14:editId="15EDE5E5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1F7F5" w14:textId="27B8D2EF" w:rsidR="002853EE" w:rsidRPr="002F7461" w:rsidRDefault="002853E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70FCED4C" wp14:editId="0F7D7F1A">
                  <wp:extent cx="612000" cy="620352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F7461" w14:paraId="4E8AFDB3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B09683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2F7461" w14:paraId="6B69E64E" w14:textId="77777777" w:rsidTr="002853E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5339B43" w14:textId="77777777" w:rsidR="00D45CA8" w:rsidRPr="002F746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D6FAF0A" w14:textId="77777777" w:rsidR="002853EE" w:rsidRPr="002F7461" w:rsidRDefault="002853EE" w:rsidP="002853EE">
            <w:pPr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Bei Störungen den zuständigen Vorgesetzten informieren.</w:t>
            </w:r>
          </w:p>
          <w:p w14:paraId="009AE62F" w14:textId="25EFE80B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 xml:space="preserve">Verschüttete Reinigungsmittel mit geeignetem Bindemittel (Typ: </w:t>
            </w:r>
            <w:r w:rsidRPr="002F7461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</w:rPr>
              <w:instrText xml:space="preserve"> FORMTEXT </w:instrText>
            </w:r>
            <w:r w:rsidRPr="002F7461">
              <w:rPr>
                <w:rFonts w:ascii="Source Sans 3" w:hAnsi="Source Sans 3"/>
              </w:rPr>
            </w:r>
            <w:r w:rsidRPr="002F7461">
              <w:rPr>
                <w:rFonts w:ascii="Source Sans 3" w:hAnsi="Source Sans 3"/>
              </w:rPr>
              <w:fldChar w:fldCharType="separate"/>
            </w:r>
            <w:r w:rsidRPr="002F7461">
              <w:rPr>
                <w:rFonts w:ascii="Source Sans 3" w:hAnsi="Source Sans 3"/>
              </w:rPr>
              <w:t> </w:t>
            </w:r>
            <w:r w:rsidRPr="002F7461">
              <w:rPr>
                <w:rFonts w:ascii="Source Sans 3" w:hAnsi="Source Sans 3"/>
              </w:rPr>
              <w:t> </w:t>
            </w:r>
            <w:r w:rsidRPr="002F7461">
              <w:rPr>
                <w:rFonts w:ascii="Source Sans 3" w:hAnsi="Source Sans 3"/>
              </w:rPr>
              <w:t> </w:t>
            </w:r>
            <w:r w:rsidRPr="002F7461">
              <w:rPr>
                <w:rFonts w:ascii="Source Sans 3" w:hAnsi="Source Sans 3"/>
              </w:rPr>
              <w:t> </w:t>
            </w:r>
            <w:r w:rsidRPr="002F7461">
              <w:rPr>
                <w:rFonts w:ascii="Source Sans 3" w:hAnsi="Source Sans 3"/>
              </w:rPr>
              <w:t> </w:t>
            </w:r>
            <w:r w:rsidRPr="002F7461">
              <w:rPr>
                <w:rFonts w:ascii="Source Sans 3" w:hAnsi="Source Sans 3"/>
              </w:rPr>
              <w:fldChar w:fldCharType="end"/>
            </w:r>
            <w:r w:rsidRPr="002F7461">
              <w:rPr>
                <w:rFonts w:ascii="Source Sans 3" w:hAnsi="Source Sans 3"/>
              </w:rPr>
              <w:t xml:space="preserve">) aufnehmen, </w:t>
            </w:r>
            <w:r w:rsidRPr="002F7461">
              <w:rPr>
                <w:rFonts w:ascii="Source Sans 3" w:hAnsi="Source Sans 3"/>
              </w:rPr>
              <w:br/>
              <w:t>der Entsorgung zuführen und mit Wasser nachreinigen, für ausreichende Lüftung sorgen.</w:t>
            </w:r>
          </w:p>
          <w:p w14:paraId="442618CE" w14:textId="77777777" w:rsidR="00D45CA8" w:rsidRPr="002F7461" w:rsidRDefault="002853EE" w:rsidP="002853EE">
            <w:pPr>
              <w:spacing w:before="0" w:after="6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 xml:space="preserve">Zuständiger Techniker: </w:t>
            </w:r>
            <w:r w:rsidRPr="002F746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2F7461">
              <w:rPr>
                <w:rFonts w:ascii="Source Sans 3" w:hAnsi="Source Sans 3"/>
              </w:rPr>
              <w:instrText xml:space="preserve"> FORMTEXT </w:instrText>
            </w:r>
            <w:r w:rsidRPr="002F7461">
              <w:rPr>
                <w:rFonts w:ascii="Source Sans 3" w:hAnsi="Source Sans 3"/>
              </w:rPr>
            </w:r>
            <w:r w:rsidRPr="002F7461">
              <w:rPr>
                <w:rFonts w:ascii="Source Sans 3" w:hAnsi="Source Sans 3"/>
              </w:rPr>
              <w:fldChar w:fldCharType="separate"/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</w:rPr>
              <w:fldChar w:fldCharType="end"/>
            </w:r>
            <w:bookmarkEnd w:id="2"/>
            <w:r w:rsidRPr="002F7461">
              <w:rPr>
                <w:rFonts w:ascii="Source Sans 3" w:hAnsi="Source Sans 3"/>
              </w:rPr>
              <w:t xml:space="preserve">, Tel.: </w:t>
            </w:r>
            <w:r w:rsidRPr="002F746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</w:rPr>
              <w:instrText xml:space="preserve"> FORMTEXT </w:instrText>
            </w:r>
            <w:r w:rsidRPr="002F7461">
              <w:rPr>
                <w:rFonts w:ascii="Source Sans 3" w:hAnsi="Source Sans 3"/>
              </w:rPr>
            </w:r>
            <w:r w:rsidRPr="002F7461">
              <w:rPr>
                <w:rFonts w:ascii="Source Sans 3" w:hAnsi="Source Sans 3"/>
              </w:rPr>
              <w:fldChar w:fldCharType="separate"/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</w:rPr>
              <w:fldChar w:fldCharType="end"/>
            </w:r>
          </w:p>
          <w:p w14:paraId="67D82E02" w14:textId="04927E51" w:rsidR="002853EE" w:rsidRPr="002F7461" w:rsidRDefault="002853EE" w:rsidP="002F7461">
            <w:pPr>
              <w:pStyle w:val="Notruf"/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Notruf: 112</w:t>
            </w:r>
          </w:p>
        </w:tc>
      </w:tr>
      <w:tr w:rsidR="00D45CA8" w:rsidRPr="002F7461" w14:paraId="38BA8D82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B52789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Erste Hilfe</w:t>
            </w:r>
          </w:p>
        </w:tc>
      </w:tr>
      <w:tr w:rsidR="00D45CA8" w:rsidRPr="002F7461" w14:paraId="503DF67C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D38CCA" w14:textId="77777777" w:rsidR="00D45CA8" w:rsidRPr="002F746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F7461">
              <w:rPr>
                <w:rFonts w:ascii="Source Sans 3" w:hAnsi="Source Sans 3"/>
                <w:noProof/>
              </w:rPr>
              <w:drawing>
                <wp:inline distT="0" distB="0" distL="0" distR="0" wp14:anchorId="57CD7047" wp14:editId="7F59454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71F1AED" w14:textId="77777777" w:rsidR="002853EE" w:rsidRPr="002F7461" w:rsidRDefault="002853EE" w:rsidP="002853EE">
            <w:pPr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b/>
              </w:rPr>
              <w:t>Nach Einatmen</w:t>
            </w:r>
            <w:r w:rsidRPr="002F7461">
              <w:rPr>
                <w:rFonts w:ascii="Source Sans 3" w:hAnsi="Source Sans 3"/>
              </w:rPr>
              <w:t>: Frischluftzufuhr</w:t>
            </w:r>
          </w:p>
          <w:p w14:paraId="1F58B291" w14:textId="77777777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b/>
              </w:rPr>
              <w:t>Nach Hautkontakt</w:t>
            </w:r>
            <w:r w:rsidRPr="002F7461">
              <w:rPr>
                <w:rFonts w:ascii="Source Sans 3" w:hAnsi="Source Sans 3"/>
              </w:rPr>
              <w:t>: sofort mit viel Wasser abwaschen, bei Hautveränderungen Arzt aufsuchen</w:t>
            </w:r>
          </w:p>
          <w:p w14:paraId="28C72E8F" w14:textId="77777777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b/>
              </w:rPr>
              <w:t>Nach Augenkontakt</w:t>
            </w:r>
            <w:r w:rsidRPr="002F7461">
              <w:rPr>
                <w:rFonts w:ascii="Source Sans 3" w:hAnsi="Source Sans 3"/>
              </w:rPr>
              <w:t>: mind. 15 Minuten unter fließendem Wasser spülen, Augenarzt aufsuchen</w:t>
            </w:r>
          </w:p>
          <w:p w14:paraId="7C51DB2B" w14:textId="77777777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  <w:b/>
              </w:rPr>
              <w:t>Nach Verschlucken</w:t>
            </w:r>
            <w:r w:rsidRPr="002F7461">
              <w:rPr>
                <w:rFonts w:ascii="Source Sans 3" w:hAnsi="Source Sans 3"/>
              </w:rPr>
              <w:t xml:space="preserve">: sofort Mund gründlich ausspülen und mind. 500 ml Wasser trinken lassen, </w:t>
            </w:r>
            <w:r w:rsidRPr="002F7461">
              <w:rPr>
                <w:rFonts w:ascii="Source Sans 3" w:hAnsi="Source Sans 3"/>
              </w:rPr>
              <w:br/>
              <w:t>Arzt aufsuchen.</w:t>
            </w:r>
          </w:p>
          <w:p w14:paraId="6B51FBCD" w14:textId="77777777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proofErr w:type="gramStart"/>
            <w:r w:rsidRPr="002F7461">
              <w:rPr>
                <w:rFonts w:ascii="Source Sans 3" w:hAnsi="Source Sans 3"/>
              </w:rPr>
              <w:t>Erste Hilfe Leistungen</w:t>
            </w:r>
            <w:proofErr w:type="gramEnd"/>
            <w:r w:rsidRPr="002F7461">
              <w:rPr>
                <w:rFonts w:ascii="Source Sans 3" w:hAnsi="Source Sans 3"/>
              </w:rPr>
              <w:t xml:space="preserve"> ins Verbandbuch eintragen.</w:t>
            </w:r>
          </w:p>
          <w:p w14:paraId="4335D8FD" w14:textId="77777777" w:rsidR="002853EE" w:rsidRPr="002F7461" w:rsidRDefault="002853EE" w:rsidP="002853EE">
            <w:pPr>
              <w:spacing w:before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Vorgesetzten informieren.</w:t>
            </w:r>
          </w:p>
          <w:p w14:paraId="0BD39D15" w14:textId="0A3CA411" w:rsidR="00D45CA8" w:rsidRPr="002F7461" w:rsidRDefault="00872D6F" w:rsidP="002F7461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2F746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F746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F7461">
              <w:rPr>
                <w:rFonts w:ascii="Source Sans 3" w:hAnsi="Source Sans 3"/>
                <w:sz w:val="20"/>
                <w:szCs w:val="20"/>
              </w:rPr>
            </w:r>
            <w:r w:rsidRPr="002F746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2F7461">
              <w:rPr>
                <w:rFonts w:ascii="Source Sans 3" w:hAnsi="Source Sans 3"/>
                <w:sz w:val="20"/>
                <w:szCs w:val="20"/>
              </w:rPr>
              <w:tab/>
            </w:r>
            <w:r w:rsidR="002F7461">
              <w:rPr>
                <w:rFonts w:ascii="Source Sans 3" w:hAnsi="Source Sans 3"/>
                <w:sz w:val="20"/>
                <w:szCs w:val="20"/>
              </w:rPr>
              <w:tab/>
            </w:r>
            <w:r w:rsidRPr="002F746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2F746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F746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F746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F746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F7461" w14:paraId="6A4E8555" w14:textId="77777777" w:rsidTr="002853EE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425D44D" w14:textId="77777777" w:rsidR="00D45CA8" w:rsidRPr="002F7461" w:rsidRDefault="00D45CA8" w:rsidP="002F7461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2F7461" w14:paraId="0EF3872D" w14:textId="77777777" w:rsidTr="002F74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15DF55A" w14:textId="77777777" w:rsidR="00D45CA8" w:rsidRPr="002F746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C9A77FA" w14:textId="67EB1FC9" w:rsidR="00D45CA8" w:rsidRPr="002F7461" w:rsidRDefault="002853EE" w:rsidP="002853EE">
            <w:pPr>
              <w:rPr>
                <w:rFonts w:ascii="Source Sans 3" w:hAnsi="Source Sans 3"/>
              </w:rPr>
            </w:pPr>
            <w:r w:rsidRPr="002F7461">
              <w:rPr>
                <w:rFonts w:ascii="Source Sans 3" w:hAnsi="Source Sans 3"/>
              </w:rPr>
              <w:t xml:space="preserve">Produktreste sind in den gekennzeichneten Behältern für chemische Abfälle zu sammeln und </w:t>
            </w:r>
            <w:r w:rsidR="00E63F81" w:rsidRPr="002F7461">
              <w:rPr>
                <w:rFonts w:ascii="Source Sans 3" w:hAnsi="Source Sans 3"/>
              </w:rPr>
              <w:br/>
            </w:r>
            <w:r w:rsidRPr="002F7461">
              <w:rPr>
                <w:rFonts w:ascii="Source Sans 3" w:hAnsi="Source Sans 3"/>
              </w:rPr>
              <w:t>der Entsorgung zuzuführen.</w:t>
            </w:r>
          </w:p>
          <w:p w14:paraId="7CF99C71" w14:textId="77777777" w:rsidR="00872D6F" w:rsidRPr="002F7461" w:rsidRDefault="00872D6F" w:rsidP="002F7461">
            <w:pPr>
              <w:widowControl w:val="0"/>
              <w:tabs>
                <w:tab w:val="left" w:pos="227"/>
              </w:tabs>
              <w:adjustRightInd w:val="0"/>
              <w:spacing w:before="0" w:after="120"/>
              <w:rPr>
                <w:rFonts w:ascii="Source Sans 3" w:hAnsi="Source Sans 3"/>
                <w:color w:val="000000"/>
              </w:rPr>
            </w:pPr>
            <w:r w:rsidRPr="002F746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F7461">
              <w:rPr>
                <w:rFonts w:ascii="Source Sans 3" w:hAnsi="Source Sans 3"/>
                <w:color w:val="000000"/>
              </w:rPr>
              <w:t xml:space="preserve"> </w:t>
            </w:r>
            <w:r w:rsidRPr="002F746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</w:rPr>
              <w:instrText xml:space="preserve"> FORMTEXT </w:instrText>
            </w:r>
            <w:r w:rsidRPr="002F7461">
              <w:rPr>
                <w:rFonts w:ascii="Source Sans 3" w:hAnsi="Source Sans 3"/>
              </w:rPr>
            </w:r>
            <w:r w:rsidRPr="002F7461">
              <w:rPr>
                <w:rFonts w:ascii="Source Sans 3" w:hAnsi="Source Sans 3"/>
              </w:rPr>
              <w:fldChar w:fldCharType="separate"/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</w:rPr>
              <w:fldChar w:fldCharType="end"/>
            </w:r>
            <w:r w:rsidRPr="002F7461">
              <w:rPr>
                <w:rFonts w:ascii="Source Sans 3" w:hAnsi="Source Sans 3"/>
                <w:color w:val="000000"/>
              </w:rPr>
              <w:tab/>
            </w:r>
            <w:r w:rsidRPr="002F7461">
              <w:rPr>
                <w:rFonts w:ascii="Source Sans 3" w:hAnsi="Source Sans 3"/>
                <w:color w:val="000000"/>
              </w:rPr>
              <w:tab/>
            </w:r>
            <w:r w:rsidRPr="002F746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F7461">
              <w:rPr>
                <w:rFonts w:ascii="Source Sans 3" w:hAnsi="Source Sans 3"/>
                <w:color w:val="000000"/>
              </w:rPr>
              <w:t xml:space="preserve"> </w:t>
            </w:r>
            <w:r w:rsidRPr="002F746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F7461">
              <w:rPr>
                <w:rFonts w:ascii="Source Sans 3" w:hAnsi="Source Sans 3"/>
              </w:rPr>
              <w:instrText xml:space="preserve"> FORMTEXT </w:instrText>
            </w:r>
            <w:r w:rsidRPr="002F7461">
              <w:rPr>
                <w:rFonts w:ascii="Source Sans 3" w:hAnsi="Source Sans 3"/>
              </w:rPr>
            </w:r>
            <w:r w:rsidRPr="002F7461">
              <w:rPr>
                <w:rFonts w:ascii="Source Sans 3" w:hAnsi="Source Sans 3"/>
              </w:rPr>
              <w:fldChar w:fldCharType="separate"/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  <w:noProof/>
              </w:rPr>
              <w:t> </w:t>
            </w:r>
            <w:r w:rsidRPr="002F7461">
              <w:rPr>
                <w:rFonts w:ascii="Source Sans 3" w:hAnsi="Source Sans 3"/>
              </w:rPr>
              <w:fldChar w:fldCharType="end"/>
            </w:r>
          </w:p>
        </w:tc>
      </w:tr>
    </w:tbl>
    <w:p w14:paraId="2F958105" w14:textId="77777777" w:rsidR="00D45CA8" w:rsidRPr="002F746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F746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744FBD5-3B5F-41F8-AE52-DF6F7B7C477A}"/>
    <w:embedBold r:id="rId2" w:fontKey="{5703D142-3B9C-4E73-BFCA-C6DD55AF38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9535C"/>
    <w:multiLevelType w:val="hybridMultilevel"/>
    <w:tmpl w:val="541885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EE"/>
    <w:rsid w:val="000718AA"/>
    <w:rsid w:val="00072313"/>
    <w:rsid w:val="000915F3"/>
    <w:rsid w:val="0020256F"/>
    <w:rsid w:val="002853EE"/>
    <w:rsid w:val="002874ED"/>
    <w:rsid w:val="002B0015"/>
    <w:rsid w:val="002F7461"/>
    <w:rsid w:val="00316402"/>
    <w:rsid w:val="00352514"/>
    <w:rsid w:val="003B5C07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63F81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52B0AA"/>
  <w15:chartTrackingRefBased/>
  <w15:docId w15:val="{4FCDCA60-E079-4039-BCB1-902FF540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F7461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2025-08-14T10:36:00Z</dcterms:created>
  <dcterms:modified xsi:type="dcterms:W3CDTF">2026-01-06T11:06:00Z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