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4BAF3" w14:textId="77777777" w:rsidR="00564C7D" w:rsidRPr="00081C87" w:rsidRDefault="00072313">
      <w:pPr>
        <w:spacing w:before="0"/>
        <w:rPr>
          <w:rFonts w:ascii="Source Sans 3" w:hAnsi="Source Sans 3"/>
          <w:sz w:val="8"/>
        </w:rPr>
      </w:pPr>
      <w:r w:rsidRPr="00081C8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EBF4120" wp14:editId="5A32293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4D12C" w14:textId="77777777" w:rsidR="00564C7D" w:rsidRPr="00081C87" w:rsidRDefault="00564C7D">
      <w:pPr>
        <w:spacing w:before="0"/>
        <w:rPr>
          <w:rFonts w:ascii="Source Sans 3" w:hAnsi="Source Sans 3"/>
          <w:sz w:val="8"/>
        </w:rPr>
      </w:pPr>
    </w:p>
    <w:p w14:paraId="6979571B" w14:textId="77777777" w:rsidR="00564C7D" w:rsidRPr="00081C87" w:rsidRDefault="00564C7D">
      <w:pPr>
        <w:spacing w:before="0"/>
        <w:rPr>
          <w:rFonts w:ascii="Source Sans 3" w:hAnsi="Source Sans 3"/>
          <w:sz w:val="8"/>
        </w:rPr>
      </w:pPr>
    </w:p>
    <w:p w14:paraId="6F0F83A4" w14:textId="77777777" w:rsidR="00564C7D" w:rsidRPr="00081C87" w:rsidRDefault="00564C7D">
      <w:pPr>
        <w:spacing w:before="0"/>
        <w:rPr>
          <w:rFonts w:ascii="Source Sans 3" w:hAnsi="Source Sans 3"/>
          <w:sz w:val="8"/>
        </w:rPr>
      </w:pPr>
    </w:p>
    <w:p w14:paraId="413A2CCE" w14:textId="77777777" w:rsidR="00564C7D" w:rsidRPr="00081C87" w:rsidRDefault="00564C7D">
      <w:pPr>
        <w:spacing w:before="0"/>
        <w:rPr>
          <w:rFonts w:ascii="Source Sans 3" w:hAnsi="Source Sans 3"/>
          <w:sz w:val="8"/>
        </w:rPr>
        <w:sectPr w:rsidR="00564C7D" w:rsidRPr="00081C87" w:rsidSect="00081C8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FD5A8FC" w14:textId="424E72ED" w:rsidR="00744851" w:rsidRPr="00081C8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81C87" w14:paraId="64A6821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2C0B6B1" w14:textId="77777777" w:rsidR="00B836B7" w:rsidRPr="00081C8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163EC7C" wp14:editId="0174322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D9AE9" w14:textId="77777777" w:rsidR="00B836B7" w:rsidRPr="00081C8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E9CCB29" w14:textId="77777777" w:rsidR="00B836B7" w:rsidRPr="00081C8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1B4EB97" wp14:editId="74BEEF7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6CD2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81C87">
              <w:rPr>
                <w:rFonts w:ascii="Source Sans 3" w:hAnsi="Source Sans 3"/>
              </w:rPr>
              <w:t xml:space="preserve">Firma:  </w:t>
            </w:r>
            <w:r w:rsidR="00B836B7" w:rsidRPr="00081C8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81C87">
              <w:rPr>
                <w:rFonts w:ascii="Source Sans 3" w:hAnsi="Source Sans 3"/>
              </w:rPr>
              <w:instrText xml:space="preserve"> FORMTEXT </w:instrText>
            </w:r>
            <w:r w:rsidR="00B836B7" w:rsidRPr="00081C87">
              <w:rPr>
                <w:rFonts w:ascii="Source Sans 3" w:hAnsi="Source Sans 3"/>
              </w:rPr>
            </w:r>
            <w:r w:rsidR="00B836B7" w:rsidRPr="00081C87">
              <w:rPr>
                <w:rFonts w:ascii="Source Sans 3" w:hAnsi="Source Sans 3"/>
              </w:rPr>
              <w:fldChar w:fldCharType="separate"/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</w:rPr>
              <w:fldChar w:fldCharType="end"/>
            </w:r>
            <w:bookmarkEnd w:id="0"/>
          </w:p>
          <w:p w14:paraId="602AE106" w14:textId="5FFEF659" w:rsidR="00B836B7" w:rsidRPr="00081C8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BF6D92A" wp14:editId="27F60E2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761A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81C87">
              <w:rPr>
                <w:rFonts w:ascii="Source Sans 3" w:hAnsi="Source Sans 3"/>
              </w:rPr>
              <w:t xml:space="preserve">Arbeitsbereich: </w:t>
            </w:r>
            <w:r w:rsidR="0015122A" w:rsidRPr="00081C87">
              <w:rPr>
                <w:rFonts w:ascii="Source Sans 3" w:hAnsi="Source Sans 3"/>
              </w:rPr>
              <w:t>Kundendienst</w:t>
            </w:r>
          </w:p>
          <w:p w14:paraId="68078A34" w14:textId="77777777" w:rsidR="00B836B7" w:rsidRPr="00081C8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58AC019" wp14:editId="56F83A3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F8DE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81C87">
              <w:rPr>
                <w:rFonts w:ascii="Source Sans 3" w:hAnsi="Source Sans 3"/>
              </w:rPr>
              <w:t xml:space="preserve">Verantwortlich:  </w:t>
            </w:r>
            <w:r w:rsidR="00B836B7" w:rsidRPr="00081C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81C87">
              <w:rPr>
                <w:rFonts w:ascii="Source Sans 3" w:hAnsi="Source Sans 3"/>
              </w:rPr>
              <w:instrText xml:space="preserve"> FORMTEXT </w:instrText>
            </w:r>
            <w:r w:rsidR="00B836B7" w:rsidRPr="00081C87">
              <w:rPr>
                <w:rFonts w:ascii="Source Sans 3" w:hAnsi="Source Sans 3"/>
              </w:rPr>
            </w:r>
            <w:r w:rsidR="00B836B7" w:rsidRPr="00081C87">
              <w:rPr>
                <w:rFonts w:ascii="Source Sans 3" w:hAnsi="Source Sans 3"/>
              </w:rPr>
              <w:fldChar w:fldCharType="separate"/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  <w:noProof/>
              </w:rPr>
              <w:t> </w:t>
            </w:r>
            <w:r w:rsidR="00B836B7" w:rsidRPr="00081C87">
              <w:rPr>
                <w:rFonts w:ascii="Source Sans 3" w:hAnsi="Source Sans 3"/>
              </w:rPr>
              <w:fldChar w:fldCharType="end"/>
            </w:r>
          </w:p>
          <w:p w14:paraId="044DE3BB" w14:textId="77777777" w:rsidR="00744851" w:rsidRPr="00081C8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81C87">
              <w:rPr>
                <w:rFonts w:ascii="Source Sans 3" w:hAnsi="Source Sans 3"/>
              </w:rPr>
              <w:tab/>
            </w:r>
            <w:r w:rsidRPr="00081C87">
              <w:rPr>
                <w:rFonts w:ascii="Source Sans 3" w:hAnsi="Source Sans 3"/>
              </w:rPr>
              <w:tab/>
            </w:r>
            <w:r w:rsidRPr="00081C87">
              <w:rPr>
                <w:rFonts w:ascii="Source Sans 3" w:hAnsi="Source Sans 3"/>
              </w:rPr>
              <w:tab/>
            </w:r>
            <w:r w:rsidRPr="00081C87">
              <w:rPr>
                <w:rFonts w:ascii="Source Sans 3" w:hAnsi="Source Sans 3"/>
              </w:rPr>
              <w:tab/>
            </w:r>
            <w:r w:rsidRPr="00081C8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B26338F" w14:textId="77777777" w:rsidR="00744851" w:rsidRPr="00081C8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81C8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394B863" w14:textId="77777777" w:rsidR="00744851" w:rsidRPr="00081C87" w:rsidRDefault="00744851">
            <w:pPr>
              <w:spacing w:before="0" w:after="60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GEM. § 14 GEFSTOFFV</w:t>
            </w:r>
          </w:p>
          <w:p w14:paraId="3B7273B9" w14:textId="7D8E88FD" w:rsidR="00564C7D" w:rsidRPr="00081C8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81C8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81C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081C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81C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81C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81C8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0CE5E2B" w14:textId="5FF98DF7" w:rsidR="00744851" w:rsidRPr="00081C8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Arbeitsplatz:</w:t>
            </w:r>
            <w:r w:rsidR="00E8423D" w:rsidRPr="00081C87">
              <w:rPr>
                <w:rFonts w:ascii="Source Sans 3" w:hAnsi="Source Sans 3"/>
              </w:rPr>
              <w:t xml:space="preserve"> </w:t>
            </w:r>
            <w:r w:rsidR="0015122A" w:rsidRPr="00081C87">
              <w:rPr>
                <w:rFonts w:ascii="Source Sans 3" w:hAnsi="Source Sans 3"/>
              </w:rPr>
              <w:t>Kunde</w:t>
            </w:r>
            <w:r w:rsidR="005E29D3" w:rsidRPr="00081C87">
              <w:rPr>
                <w:rFonts w:ascii="Source Sans 3" w:hAnsi="Source Sans 3"/>
              </w:rPr>
              <w:t xml:space="preserve"> </w:t>
            </w:r>
          </w:p>
          <w:p w14:paraId="77FF68EA" w14:textId="1B3CFCD3" w:rsidR="00D45CA8" w:rsidRPr="00081C87" w:rsidRDefault="00D45CA8" w:rsidP="0015122A">
            <w:pPr>
              <w:spacing w:before="100" w:after="60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 xml:space="preserve">Tätigkeit: </w:t>
            </w:r>
            <w:r w:rsidR="0015122A" w:rsidRPr="00081C87">
              <w:rPr>
                <w:rFonts w:ascii="Source Sans 3" w:hAnsi="Source Sans 3"/>
              </w:rPr>
              <w:t xml:space="preserve">Ausbau </w:t>
            </w:r>
            <w:r w:rsidR="0015122A" w:rsidRPr="00081C87">
              <w:rPr>
                <w:rFonts w:ascii="Source Sans 3" w:hAnsi="Source Sans 3"/>
                <w:u w:val="single"/>
              </w:rPr>
              <w:t>ungeöffneter</w:t>
            </w:r>
            <w:r w:rsidR="0015122A" w:rsidRPr="00081C87">
              <w:rPr>
                <w:rFonts w:ascii="Source Sans 3" w:hAnsi="Source Sans 3"/>
              </w:rPr>
              <w:t xml:space="preserve"> </w:t>
            </w:r>
            <w:r w:rsidR="0015122A" w:rsidRPr="00081C87">
              <w:rPr>
                <w:rFonts w:ascii="Source Sans 3" w:hAnsi="Source Sans 3"/>
              </w:rPr>
              <w:br/>
              <w:t>asbesthaltiger Speicherheizgeräte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C68DC49" w14:textId="77777777" w:rsidR="00B836B7" w:rsidRPr="00081C8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DD798FC" w14:textId="77777777" w:rsidR="00D45CA8" w:rsidRPr="00081C87" w:rsidRDefault="00D45CA8">
            <w:pPr>
              <w:spacing w:before="0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 xml:space="preserve">Stand: </w:t>
            </w:r>
            <w:r w:rsidRPr="00081C8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81C8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81C87">
              <w:rPr>
                <w:rFonts w:ascii="Source Sans 3" w:hAnsi="Source Sans 3"/>
                <w:u w:val="single"/>
              </w:rPr>
              <w:instrText>FORMTEXT</w:instrText>
            </w:r>
            <w:r w:rsidRPr="00081C87">
              <w:rPr>
                <w:rFonts w:ascii="Source Sans 3" w:hAnsi="Source Sans 3"/>
                <w:u w:val="single"/>
              </w:rPr>
              <w:instrText xml:space="preserve"> </w:instrText>
            </w:r>
            <w:r w:rsidRPr="00081C87">
              <w:rPr>
                <w:rFonts w:ascii="Source Sans 3" w:hAnsi="Source Sans 3"/>
                <w:u w:val="single"/>
              </w:rPr>
            </w:r>
            <w:r w:rsidRPr="00081C87">
              <w:rPr>
                <w:rFonts w:ascii="Source Sans 3" w:hAnsi="Source Sans 3"/>
                <w:u w:val="single"/>
              </w:rPr>
              <w:fldChar w:fldCharType="separate"/>
            </w:r>
            <w:r w:rsidRPr="00081C87">
              <w:rPr>
                <w:rFonts w:ascii="Source Sans 3" w:hAnsi="Source Sans 3"/>
                <w:noProof/>
                <w:u w:val="single"/>
              </w:rPr>
              <w:t> </w:t>
            </w:r>
            <w:r w:rsidRPr="00081C87">
              <w:rPr>
                <w:rFonts w:ascii="Source Sans 3" w:hAnsi="Source Sans 3"/>
                <w:noProof/>
                <w:u w:val="single"/>
              </w:rPr>
              <w:t> </w:t>
            </w:r>
            <w:r w:rsidRPr="00081C87">
              <w:rPr>
                <w:rFonts w:ascii="Source Sans 3" w:hAnsi="Source Sans 3"/>
                <w:noProof/>
                <w:u w:val="single"/>
              </w:rPr>
              <w:t> </w:t>
            </w:r>
            <w:r w:rsidRPr="00081C87">
              <w:rPr>
                <w:rFonts w:ascii="Source Sans 3" w:hAnsi="Source Sans 3"/>
                <w:noProof/>
                <w:u w:val="single"/>
              </w:rPr>
              <w:t> </w:t>
            </w:r>
            <w:r w:rsidRPr="00081C87">
              <w:rPr>
                <w:rFonts w:ascii="Source Sans 3" w:hAnsi="Source Sans 3"/>
                <w:noProof/>
                <w:u w:val="single"/>
              </w:rPr>
              <w:t> </w:t>
            </w:r>
            <w:r w:rsidRPr="00081C8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81C87">
              <w:rPr>
                <w:rFonts w:ascii="Source Sans 3" w:hAnsi="Source Sans 3"/>
              </w:rPr>
              <w:t xml:space="preserve"> </w:t>
            </w:r>
          </w:p>
          <w:p w14:paraId="5314EBCA" w14:textId="7275EDFF" w:rsidR="00D45CA8" w:rsidRPr="00081C87" w:rsidRDefault="0015122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81C87">
              <w:rPr>
                <w:rFonts w:ascii="Source Sans 3" w:hAnsi="Source Sans 3"/>
                <w:sz w:val="16"/>
              </w:rPr>
              <w:t>B004</w:t>
            </w:r>
          </w:p>
        </w:tc>
      </w:tr>
      <w:tr w:rsidR="00D45CA8" w:rsidRPr="00081C87" w14:paraId="77923E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DA9BA7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081C87" w14:paraId="5D56096B" w14:textId="77777777" w:rsidTr="0015122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4BA751" w14:textId="77777777" w:rsidR="0015122A" w:rsidRPr="00081C87" w:rsidRDefault="0015122A" w:rsidP="0015122A">
            <w:pPr>
              <w:spacing w:before="0"/>
              <w:ind w:left="1191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Die Speicherheizgeräte enthalten asbesthaltige Bauteile</w:t>
            </w:r>
          </w:p>
          <w:p w14:paraId="7AF2C5A1" w14:textId="735ED179" w:rsidR="0015122A" w:rsidRPr="00081C87" w:rsidRDefault="0015122A" w:rsidP="00081C87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ASBEST, Chrysotil/Weißasbest</w:t>
            </w:r>
          </w:p>
          <w:p w14:paraId="40858542" w14:textId="17970340" w:rsidR="00D45CA8" w:rsidRPr="00081C87" w:rsidRDefault="0015122A" w:rsidP="00081C87">
            <w:pPr>
              <w:spacing w:before="40"/>
              <w:ind w:left="1191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 xml:space="preserve">Lieferant: 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  <w:bookmarkEnd w:id="2"/>
            <w:r w:rsidRPr="00081C87">
              <w:rPr>
                <w:rFonts w:ascii="Source Sans 3" w:hAnsi="Source Sans 3"/>
              </w:rPr>
              <w:t xml:space="preserve">   Typ: 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  <w:bookmarkEnd w:id="3"/>
            <w:r w:rsidRPr="00081C87">
              <w:rPr>
                <w:rFonts w:ascii="Source Sans 3" w:hAnsi="Source Sans 3"/>
              </w:rPr>
              <w:t xml:space="preserve">   Baujahr: 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  <w:bookmarkEnd w:id="4"/>
          </w:p>
        </w:tc>
      </w:tr>
      <w:tr w:rsidR="00D45CA8" w:rsidRPr="00081C87" w14:paraId="4677B3D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B442E9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081C87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081C87" w14:paraId="43F28AD9" w14:textId="77777777" w:rsidTr="0015122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3B3F14" w14:textId="62817120" w:rsidR="00D45CA8" w:rsidRPr="00081C87" w:rsidRDefault="0015122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81C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FCE9A9" wp14:editId="07C2B2E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FEBC2" w14:textId="77777777" w:rsidR="00CF5E5C" w:rsidRPr="00081C87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81C87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E5D2F25" w14:textId="77777777" w:rsidR="0015122A" w:rsidRPr="00081C87" w:rsidRDefault="0015122A" w:rsidP="0015122A">
            <w:pPr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Durch Einatmen von Asbestfasern können langfristig entstehen:</w:t>
            </w:r>
          </w:p>
          <w:p w14:paraId="07E6986E" w14:textId="69E2FC25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Asbeststaublungenerkrankung (Asbestose)</w:t>
            </w:r>
          </w:p>
          <w:p w14:paraId="34725C59" w14:textId="7420CBA0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gutartige Veränderungen des Rippenfells (Pleura)</w:t>
            </w:r>
          </w:p>
          <w:p w14:paraId="224D9880" w14:textId="29309E94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Lungenkrebs</w:t>
            </w:r>
          </w:p>
          <w:p w14:paraId="3F34574E" w14:textId="49406B82" w:rsidR="00E118EC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bösartige Erkrankungen des Rippen- oder Bauchfells (Mesotheliom)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6061F7B" w14:textId="77777777" w:rsidR="00D45CA8" w:rsidRPr="00081C8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81C87" w14:paraId="16C64E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C58684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081C87" w14:paraId="50C2C6F1" w14:textId="77777777" w:rsidTr="00081C8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ADD364" w14:textId="279ACBC9" w:rsidR="00D45CA8" w:rsidRPr="00081C87" w:rsidRDefault="0015122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81C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AC04AC6" wp14:editId="18696477">
                  <wp:extent cx="612000" cy="143013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143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8E68DFF" w14:textId="30B58EBC" w:rsidR="0015122A" w:rsidRPr="00081C87" w:rsidRDefault="0015122A" w:rsidP="0015122A">
            <w:pPr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 xml:space="preserve">Gerät in </w:t>
            </w:r>
            <w:r w:rsidRPr="00081C87">
              <w:rPr>
                <w:rFonts w:ascii="Source Sans 3" w:hAnsi="Source Sans 3"/>
                <w:u w:val="single"/>
              </w:rPr>
              <w:t>keinem</w:t>
            </w:r>
            <w:r w:rsidRPr="00081C87">
              <w:rPr>
                <w:rFonts w:ascii="Source Sans 3" w:hAnsi="Source Sans 3"/>
              </w:rPr>
              <w:t xml:space="preserve"> Fall öffnen; Gerät vorsichtig transportieren </w:t>
            </w:r>
            <w:r w:rsidR="0003378C" w:rsidRPr="00081C87">
              <w:rPr>
                <w:rFonts w:ascii="Source Sans 3" w:hAnsi="Source Sans 3"/>
              </w:rPr>
              <w:br/>
            </w:r>
            <w:r w:rsidRPr="00081C87">
              <w:rPr>
                <w:rFonts w:ascii="Source Sans 3" w:hAnsi="Source Sans 3"/>
              </w:rPr>
              <w:t>(Staubentwicklung</w:t>
            </w:r>
            <w:r w:rsidR="0003378C" w:rsidRPr="00081C87">
              <w:rPr>
                <w:rFonts w:ascii="Source Sans 3" w:hAnsi="Source Sans 3"/>
              </w:rPr>
              <w:t xml:space="preserve"> </w:t>
            </w:r>
            <w:r w:rsidRPr="00081C87">
              <w:rPr>
                <w:rFonts w:ascii="Source Sans 3" w:hAnsi="Source Sans 3"/>
              </w:rPr>
              <w:t>vermeiden)</w:t>
            </w:r>
          </w:p>
          <w:p w14:paraId="6FE252B0" w14:textId="77777777" w:rsidR="0015122A" w:rsidRPr="00081C87" w:rsidRDefault="0015122A" w:rsidP="0015122A">
            <w:pPr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Arbeiten in folgenden Schritten ausführen:</w:t>
            </w:r>
          </w:p>
          <w:p w14:paraId="588B2F15" w14:textId="4769289A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allseitiges, staubdichtes Abkleben aller erreichbaren Geräteöffnungen</w:t>
            </w:r>
          </w:p>
          <w:p w14:paraId="2C3B63CC" w14:textId="284775A3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Entfernen elektrischer Anschlussleitungen und staubdichtes Abkleben der</w:t>
            </w:r>
            <w:r w:rsidR="0015122A" w:rsidRPr="00081C87">
              <w:br/>
              <w:t>Leitungsdurchführungen</w:t>
            </w:r>
          </w:p>
          <w:p w14:paraId="7D704593" w14:textId="5878B1F3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vollständiges Einpacken des Gerätes in reißfeste, antistatische Folie</w:t>
            </w:r>
          </w:p>
          <w:p w14:paraId="572A08A5" w14:textId="294F98E9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Kennzeichnung der äußeren Verpackung mit Aufkleber „a“</w:t>
            </w:r>
          </w:p>
          <w:p w14:paraId="1707E73A" w14:textId="6DA9F01E" w:rsidR="0015122A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 xml:space="preserve">Absaugen der Aufstellfläche des Gerätes mit dem geprüften </w:t>
            </w:r>
            <w:r w:rsidR="0015122A" w:rsidRPr="00081C87">
              <w:br/>
              <w:t>Industriestaubsauger, Staubklasse H</w:t>
            </w:r>
            <w:r w:rsidR="0015122A" w:rsidRPr="00081C87">
              <w:br/>
              <w:t xml:space="preserve">Hersteller  </w:t>
            </w:r>
            <w:r w:rsidR="0015122A" w:rsidRPr="00081C8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15122A" w:rsidRPr="00081C87">
              <w:instrText xml:space="preserve"> FORMTEXT </w:instrText>
            </w:r>
            <w:r w:rsidR="0015122A" w:rsidRPr="00081C87">
              <w:fldChar w:fldCharType="separate"/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fldChar w:fldCharType="end"/>
            </w:r>
            <w:bookmarkEnd w:id="5"/>
            <w:r w:rsidR="0015122A" w:rsidRPr="00081C87">
              <w:t xml:space="preserve">  Typ  </w:t>
            </w:r>
            <w:r w:rsidR="0015122A" w:rsidRPr="00081C8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15122A" w:rsidRPr="00081C87">
              <w:instrText xml:space="preserve"> FORMTEXT </w:instrText>
            </w:r>
            <w:r w:rsidR="0015122A" w:rsidRPr="00081C87">
              <w:fldChar w:fldCharType="separate"/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t> </w:t>
            </w:r>
            <w:r w:rsidR="0015122A" w:rsidRPr="00081C87">
              <w:fldChar w:fldCharType="end"/>
            </w:r>
            <w:bookmarkEnd w:id="6"/>
          </w:p>
          <w:p w14:paraId="37938EC7" w14:textId="2B6DA80F" w:rsidR="00D45CA8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>Während der Arbeit nicht essen, trinken oder rauchen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2D92DE7" w14:textId="68D2B532" w:rsidR="00D45CA8" w:rsidRPr="00081C87" w:rsidRDefault="0015122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81C87">
              <w:rPr>
                <w:rFonts w:ascii="Source Sans 3" w:hAnsi="Source Sans 3"/>
                <w:noProof/>
              </w:rPr>
              <w:drawing>
                <wp:inline distT="0" distB="0" distL="0" distR="0" wp14:anchorId="4CEF074A" wp14:editId="7998C29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81C87" w14:paraId="2F9F7F8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56E517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081C87" w14:paraId="4C8D73DD" w14:textId="77777777" w:rsidTr="0015122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4EBD4D4" w14:textId="77777777" w:rsidR="00D45CA8" w:rsidRPr="00081C8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A27F6EE" w14:textId="77777777" w:rsidR="0015122A" w:rsidRPr="00081C87" w:rsidRDefault="0015122A" w:rsidP="0015122A">
            <w:pPr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Bei Beschädigung der staubdichten Verklebung, der Verpackung oder des Gerätes</w:t>
            </w:r>
          </w:p>
          <w:p w14:paraId="12EF679D" w14:textId="28D5165A" w:rsidR="00D45CA8" w:rsidRPr="00081C87" w:rsidRDefault="00081C87" w:rsidP="00081C87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15122A" w:rsidRPr="00081C87">
              <w:t xml:space="preserve">mit Staubaustritt: – Staub mit geprüftem Industriestaubsauger, Staubklasse H, </w:t>
            </w:r>
            <w:r w:rsidR="0015122A" w:rsidRPr="00081C87">
              <w:br/>
              <w:t>aufnehmen – Gerät erneut staubdicht verpacken</w:t>
            </w:r>
          </w:p>
          <w:p w14:paraId="365095BE" w14:textId="2D21CF3D" w:rsidR="0015122A" w:rsidRPr="00081C87" w:rsidRDefault="0015122A" w:rsidP="0015122A">
            <w:pPr>
              <w:pStyle w:val="Notruf"/>
              <w:rPr>
                <w:rFonts w:ascii="Source Sans 3" w:hAnsi="Source Sans 3"/>
                <w:sz w:val="18"/>
              </w:rPr>
            </w:pPr>
            <w:r w:rsidRPr="00081C87">
              <w:rPr>
                <w:rFonts w:ascii="Source Sans 3" w:hAnsi="Source Sans 3"/>
              </w:rPr>
              <w:t xml:space="preserve">Notruf 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81C87" w14:paraId="2251AE6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A2B6F4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Erste Hilfe</w:t>
            </w:r>
          </w:p>
        </w:tc>
      </w:tr>
      <w:tr w:rsidR="00D45CA8" w:rsidRPr="00081C87" w14:paraId="6197E8D3" w14:textId="77777777" w:rsidTr="0015122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29C26EB" w14:textId="77777777" w:rsidR="00D45CA8" w:rsidRPr="00081C8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81C87">
              <w:rPr>
                <w:rFonts w:ascii="Source Sans 3" w:hAnsi="Source Sans 3"/>
                <w:noProof/>
              </w:rPr>
              <w:drawing>
                <wp:inline distT="0" distB="0" distL="0" distR="0" wp14:anchorId="0BDD9C6F" wp14:editId="4FC7030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B8DD120" w14:textId="77777777" w:rsidR="00400BC7" w:rsidRPr="00081C87" w:rsidRDefault="00400BC7" w:rsidP="00B836B7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</w:p>
          <w:p w14:paraId="7A9C8499" w14:textId="1E04047E" w:rsidR="00D45CA8" w:rsidRPr="00081C8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081C8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81C8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1C8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81C87">
              <w:rPr>
                <w:rFonts w:ascii="Source Sans 3" w:hAnsi="Source Sans 3"/>
                <w:sz w:val="20"/>
                <w:szCs w:val="20"/>
              </w:rPr>
            </w:r>
            <w:r w:rsidRPr="00081C8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81C87">
              <w:rPr>
                <w:rFonts w:ascii="Source Sans 3" w:hAnsi="Source Sans 3"/>
                <w:sz w:val="20"/>
                <w:szCs w:val="20"/>
              </w:rPr>
              <w:tab/>
            </w:r>
            <w:r w:rsidR="00081C87">
              <w:rPr>
                <w:rFonts w:ascii="Source Sans 3" w:hAnsi="Source Sans 3"/>
                <w:sz w:val="20"/>
                <w:szCs w:val="20"/>
              </w:rPr>
              <w:tab/>
            </w:r>
            <w:r w:rsidRPr="00081C8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81C8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81C8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81C8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81C8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1C8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81C87" w14:paraId="779AFA4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CBE19D" w14:textId="77777777" w:rsidR="00D45CA8" w:rsidRPr="00081C87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081C87" w14:paraId="7CD3A030" w14:textId="77777777" w:rsidTr="00081C8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F80897B" w14:textId="77777777" w:rsidR="00D45CA8" w:rsidRPr="00081C8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7" w:name="Temp"/>
            <w:bookmarkEnd w:id="7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126E7C2" w14:textId="646E79A0" w:rsidR="00D45CA8" w:rsidRPr="00081C87" w:rsidRDefault="0015122A" w:rsidP="0015122A">
            <w:pPr>
              <w:rPr>
                <w:rFonts w:ascii="Source Sans 3" w:hAnsi="Source Sans 3"/>
              </w:rPr>
            </w:pPr>
            <w:r w:rsidRPr="00081C87">
              <w:rPr>
                <w:rFonts w:ascii="Source Sans 3" w:hAnsi="Source Sans 3"/>
              </w:rPr>
              <w:t>Staubdicht verpacktes Gerät aus dem Gebäude transportieren und zur Sammelstelle</w:t>
            </w:r>
            <w:r w:rsidRPr="00081C87">
              <w:rPr>
                <w:rFonts w:ascii="Source Sans 3" w:hAnsi="Source Sans 3"/>
              </w:rPr>
              <w:br/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  <w:bookmarkEnd w:id="8"/>
            <w:r w:rsidRPr="00081C87">
              <w:rPr>
                <w:rFonts w:ascii="Source Sans 3" w:hAnsi="Source Sans 3"/>
              </w:rPr>
              <w:t xml:space="preserve"> bringen</w:t>
            </w:r>
          </w:p>
          <w:p w14:paraId="5C95E088" w14:textId="77777777" w:rsidR="00872D6F" w:rsidRPr="00081C87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081C8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81C87">
              <w:rPr>
                <w:rFonts w:ascii="Source Sans 3" w:hAnsi="Source Sans 3"/>
                <w:color w:val="000000"/>
              </w:rPr>
              <w:t xml:space="preserve">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  <w:r w:rsidRPr="00081C87">
              <w:rPr>
                <w:rFonts w:ascii="Source Sans 3" w:hAnsi="Source Sans 3"/>
                <w:color w:val="000000"/>
              </w:rPr>
              <w:tab/>
            </w:r>
            <w:r w:rsidRPr="00081C87">
              <w:rPr>
                <w:rFonts w:ascii="Source Sans 3" w:hAnsi="Source Sans 3"/>
                <w:color w:val="000000"/>
              </w:rPr>
              <w:tab/>
            </w:r>
            <w:r w:rsidRPr="00081C8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81C87">
              <w:rPr>
                <w:rFonts w:ascii="Source Sans 3" w:hAnsi="Source Sans 3"/>
                <w:color w:val="000000"/>
              </w:rPr>
              <w:t xml:space="preserve"> </w:t>
            </w:r>
            <w:r w:rsidRPr="00081C8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1C87">
              <w:rPr>
                <w:rFonts w:ascii="Source Sans 3" w:hAnsi="Source Sans 3"/>
              </w:rPr>
              <w:instrText xml:space="preserve"> FORMTEXT </w:instrText>
            </w:r>
            <w:r w:rsidRPr="00081C87">
              <w:rPr>
                <w:rFonts w:ascii="Source Sans 3" w:hAnsi="Source Sans 3"/>
              </w:rPr>
            </w:r>
            <w:r w:rsidRPr="00081C87">
              <w:rPr>
                <w:rFonts w:ascii="Source Sans 3" w:hAnsi="Source Sans 3"/>
              </w:rPr>
              <w:fldChar w:fldCharType="separate"/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  <w:noProof/>
              </w:rPr>
              <w:t> </w:t>
            </w:r>
            <w:r w:rsidRPr="00081C87">
              <w:rPr>
                <w:rFonts w:ascii="Source Sans 3" w:hAnsi="Source Sans 3"/>
              </w:rPr>
              <w:fldChar w:fldCharType="end"/>
            </w:r>
          </w:p>
        </w:tc>
      </w:tr>
    </w:tbl>
    <w:p w14:paraId="5DB54906" w14:textId="77777777" w:rsidR="00D45CA8" w:rsidRPr="00081C8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81C8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D35403A-FE80-472D-9ED8-3A58E3A56696}"/>
    <w:embedBold r:id="rId2" w:fontKey="{7F35A56C-BF46-460E-859D-8CBDFA361D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2A"/>
    <w:rsid w:val="0003378C"/>
    <w:rsid w:val="000718AA"/>
    <w:rsid w:val="00072313"/>
    <w:rsid w:val="00081C87"/>
    <w:rsid w:val="000915F3"/>
    <w:rsid w:val="000E35CF"/>
    <w:rsid w:val="0015122A"/>
    <w:rsid w:val="0020256F"/>
    <w:rsid w:val="002874ED"/>
    <w:rsid w:val="002B0015"/>
    <w:rsid w:val="00352514"/>
    <w:rsid w:val="003F0E4D"/>
    <w:rsid w:val="00400BC7"/>
    <w:rsid w:val="004638AD"/>
    <w:rsid w:val="00564C7D"/>
    <w:rsid w:val="005E29D3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C2EE15"/>
  <w15:chartTrackingRefBased/>
  <w15:docId w15:val="{D8224922-7537-467B-B64B-52F1F8CE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81C8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2025-08-14T12:47:00Z</dcterms:created>
  <dcterms:modified xsi:type="dcterms:W3CDTF">2026-01-06T16:49:00Z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