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4BAF3" w14:textId="77777777" w:rsidR="00564C7D" w:rsidRPr="00081C87" w:rsidRDefault="00072313">
      <w:pPr>
        <w:spacing w:before="0"/>
        <w:rPr>
          <w:rFonts w:ascii="Source Sans 3" w:hAnsi="Source Sans 3"/>
          <w:sz w:val="8"/>
        </w:rPr>
      </w:pPr>
      <w:r w:rsidRPr="00081C8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EBF4120" wp14:editId="5A322936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4D12C" w14:textId="77777777" w:rsidR="00564C7D" w:rsidRPr="00081C87" w:rsidRDefault="00564C7D">
      <w:pPr>
        <w:spacing w:before="0"/>
        <w:rPr>
          <w:rFonts w:ascii="Source Sans 3" w:hAnsi="Source Sans 3"/>
          <w:sz w:val="8"/>
        </w:rPr>
      </w:pPr>
    </w:p>
    <w:p w14:paraId="6979571B" w14:textId="77777777" w:rsidR="00564C7D" w:rsidRPr="00081C87" w:rsidRDefault="00564C7D">
      <w:pPr>
        <w:spacing w:before="0"/>
        <w:rPr>
          <w:rFonts w:ascii="Source Sans 3" w:hAnsi="Source Sans 3"/>
          <w:sz w:val="8"/>
        </w:rPr>
      </w:pPr>
    </w:p>
    <w:p w14:paraId="6F0F83A4" w14:textId="77777777" w:rsidR="00564C7D" w:rsidRPr="00081C87" w:rsidRDefault="00564C7D">
      <w:pPr>
        <w:spacing w:before="0"/>
        <w:rPr>
          <w:rFonts w:ascii="Source Sans 3" w:hAnsi="Source Sans 3"/>
          <w:sz w:val="8"/>
        </w:rPr>
      </w:pPr>
    </w:p>
    <w:p w14:paraId="413A2CCE" w14:textId="77777777" w:rsidR="00564C7D" w:rsidRPr="00081C87" w:rsidRDefault="00564C7D">
      <w:pPr>
        <w:spacing w:before="0"/>
        <w:rPr>
          <w:rFonts w:ascii="Source Sans 3" w:hAnsi="Source Sans 3"/>
          <w:sz w:val="8"/>
        </w:rPr>
        <w:sectPr w:rsidR="00564C7D" w:rsidRPr="00081C87" w:rsidSect="00081C87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FD5A8FC" w14:textId="424E72ED" w:rsidR="00744851" w:rsidRPr="00081C8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081C87" w14:paraId="64A6821E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2C0B6B1" w14:textId="77777777" w:rsidR="00B836B7" w:rsidRPr="00081C8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163EC7C" wp14:editId="01743228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2D9AE9" w14:textId="77777777" w:rsidR="00B836B7" w:rsidRPr="00081C8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E9CCB29" w14:textId="77777777" w:rsidR="00B836B7" w:rsidRPr="00081C87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1B4EB97" wp14:editId="74BEEF7F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16CD2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81C87">
              <w:rPr>
                <w:rFonts w:ascii="Source Sans 3" w:hAnsi="Source Sans 3"/>
              </w:rPr>
              <w:t xml:space="preserve">Firma:  </w:t>
            </w:r>
            <w:r w:rsidR="00B836B7" w:rsidRPr="00081C8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081C87">
              <w:rPr>
                <w:rFonts w:ascii="Source Sans 3" w:hAnsi="Source Sans 3"/>
              </w:rPr>
              <w:instrText xml:space="preserve"> FORMTEXT </w:instrText>
            </w:r>
            <w:r w:rsidR="00B836B7" w:rsidRPr="00081C87">
              <w:rPr>
                <w:rFonts w:ascii="Source Sans 3" w:hAnsi="Source Sans 3"/>
              </w:rPr>
            </w:r>
            <w:r w:rsidR="00B836B7" w:rsidRPr="00081C87">
              <w:rPr>
                <w:rFonts w:ascii="Source Sans 3" w:hAnsi="Source Sans 3"/>
              </w:rPr>
              <w:fldChar w:fldCharType="separate"/>
            </w:r>
            <w:r w:rsidR="00B836B7" w:rsidRPr="00081C87">
              <w:rPr>
                <w:rFonts w:ascii="Source Sans 3" w:hAnsi="Source Sans 3"/>
                <w:noProof/>
              </w:rPr>
              <w:t> </w:t>
            </w:r>
            <w:r w:rsidR="00B836B7" w:rsidRPr="00081C87">
              <w:rPr>
                <w:rFonts w:ascii="Source Sans 3" w:hAnsi="Source Sans 3"/>
                <w:noProof/>
              </w:rPr>
              <w:t> </w:t>
            </w:r>
            <w:r w:rsidR="00B836B7" w:rsidRPr="00081C87">
              <w:rPr>
                <w:rFonts w:ascii="Source Sans 3" w:hAnsi="Source Sans 3"/>
                <w:noProof/>
              </w:rPr>
              <w:t> </w:t>
            </w:r>
            <w:r w:rsidR="00B836B7" w:rsidRPr="00081C87">
              <w:rPr>
                <w:rFonts w:ascii="Source Sans 3" w:hAnsi="Source Sans 3"/>
                <w:noProof/>
              </w:rPr>
              <w:t> </w:t>
            </w:r>
            <w:r w:rsidR="00B836B7" w:rsidRPr="00081C87">
              <w:rPr>
                <w:rFonts w:ascii="Source Sans 3" w:hAnsi="Source Sans 3"/>
                <w:noProof/>
              </w:rPr>
              <w:t> </w:t>
            </w:r>
            <w:r w:rsidR="00B836B7" w:rsidRPr="00081C87">
              <w:rPr>
                <w:rFonts w:ascii="Source Sans 3" w:hAnsi="Source Sans 3"/>
              </w:rPr>
              <w:fldChar w:fldCharType="end"/>
            </w:r>
            <w:bookmarkEnd w:id="0"/>
          </w:p>
          <w:p w14:paraId="602AE106" w14:textId="5FFEF659" w:rsidR="00B836B7" w:rsidRPr="00081C8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BF6D92A" wp14:editId="27F60E2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2761A9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81C87">
              <w:rPr>
                <w:rFonts w:ascii="Source Sans 3" w:hAnsi="Source Sans 3"/>
              </w:rPr>
              <w:t xml:space="preserve">Arbeitsbereich: </w:t>
            </w:r>
            <w:r w:rsidR="0015122A" w:rsidRPr="00081C87">
              <w:rPr>
                <w:rFonts w:ascii="Source Sans 3" w:hAnsi="Source Sans 3"/>
              </w:rPr>
              <w:t>Kundendienst</w:t>
            </w:r>
          </w:p>
          <w:p w14:paraId="68078A34" w14:textId="77777777" w:rsidR="00B836B7" w:rsidRPr="00081C8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58AC019" wp14:editId="56F83A3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9F8DE4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081C87">
              <w:rPr>
                <w:rFonts w:ascii="Source Sans 3" w:hAnsi="Source Sans 3"/>
              </w:rPr>
              <w:t xml:space="preserve">Verantwortlich:  </w:t>
            </w:r>
            <w:r w:rsidR="00B836B7" w:rsidRPr="00081C8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081C87">
              <w:rPr>
                <w:rFonts w:ascii="Source Sans 3" w:hAnsi="Source Sans 3"/>
              </w:rPr>
              <w:instrText xml:space="preserve"> FORMTEXT </w:instrText>
            </w:r>
            <w:r w:rsidR="00B836B7" w:rsidRPr="00081C87">
              <w:rPr>
                <w:rFonts w:ascii="Source Sans 3" w:hAnsi="Source Sans 3"/>
              </w:rPr>
            </w:r>
            <w:r w:rsidR="00B836B7" w:rsidRPr="00081C87">
              <w:rPr>
                <w:rFonts w:ascii="Source Sans 3" w:hAnsi="Source Sans 3"/>
              </w:rPr>
              <w:fldChar w:fldCharType="separate"/>
            </w:r>
            <w:r w:rsidR="00B836B7" w:rsidRPr="00081C87">
              <w:rPr>
                <w:rFonts w:ascii="Source Sans 3" w:hAnsi="Source Sans 3"/>
                <w:noProof/>
              </w:rPr>
              <w:t> </w:t>
            </w:r>
            <w:r w:rsidR="00B836B7" w:rsidRPr="00081C87">
              <w:rPr>
                <w:rFonts w:ascii="Source Sans 3" w:hAnsi="Source Sans 3"/>
                <w:noProof/>
              </w:rPr>
              <w:t> </w:t>
            </w:r>
            <w:r w:rsidR="00B836B7" w:rsidRPr="00081C87">
              <w:rPr>
                <w:rFonts w:ascii="Source Sans 3" w:hAnsi="Source Sans 3"/>
                <w:noProof/>
              </w:rPr>
              <w:t> </w:t>
            </w:r>
            <w:r w:rsidR="00B836B7" w:rsidRPr="00081C87">
              <w:rPr>
                <w:rFonts w:ascii="Source Sans 3" w:hAnsi="Source Sans 3"/>
                <w:noProof/>
              </w:rPr>
              <w:t> </w:t>
            </w:r>
            <w:r w:rsidR="00B836B7" w:rsidRPr="00081C87">
              <w:rPr>
                <w:rFonts w:ascii="Source Sans 3" w:hAnsi="Source Sans 3"/>
                <w:noProof/>
              </w:rPr>
              <w:t> </w:t>
            </w:r>
            <w:r w:rsidR="00B836B7" w:rsidRPr="00081C87">
              <w:rPr>
                <w:rFonts w:ascii="Source Sans 3" w:hAnsi="Source Sans 3"/>
              </w:rPr>
              <w:fldChar w:fldCharType="end"/>
            </w:r>
          </w:p>
          <w:p w14:paraId="044DE3BB" w14:textId="77777777" w:rsidR="00744851" w:rsidRPr="00081C87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081C87">
              <w:rPr>
                <w:rFonts w:ascii="Source Sans 3" w:hAnsi="Source Sans 3"/>
              </w:rPr>
              <w:tab/>
            </w:r>
            <w:r w:rsidRPr="00081C87">
              <w:rPr>
                <w:rFonts w:ascii="Source Sans 3" w:hAnsi="Source Sans 3"/>
              </w:rPr>
              <w:tab/>
            </w:r>
            <w:r w:rsidRPr="00081C87">
              <w:rPr>
                <w:rFonts w:ascii="Source Sans 3" w:hAnsi="Source Sans 3"/>
              </w:rPr>
              <w:tab/>
            </w:r>
            <w:r w:rsidRPr="00081C87">
              <w:rPr>
                <w:rFonts w:ascii="Source Sans 3" w:hAnsi="Source Sans 3"/>
              </w:rPr>
              <w:tab/>
            </w:r>
            <w:r w:rsidRPr="00081C8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B26338F" w14:textId="77777777" w:rsidR="00744851" w:rsidRPr="00081C8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081C8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394B863" w14:textId="77777777" w:rsidR="00744851" w:rsidRPr="00081C87" w:rsidRDefault="00744851">
            <w:pPr>
              <w:spacing w:before="0" w:after="60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>GEM. § 14 GEFSTOFFV</w:t>
            </w:r>
          </w:p>
          <w:p w14:paraId="3B7273B9" w14:textId="7D8E88FD" w:rsidR="00564C7D" w:rsidRPr="00081C8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81C8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81C8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081C8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81C87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081C8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81C8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0CE5E2B" w14:textId="5FF98DF7" w:rsidR="00744851" w:rsidRPr="00081C87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>Arbeitsplatz:</w:t>
            </w:r>
            <w:r w:rsidR="00E8423D" w:rsidRPr="00081C87">
              <w:rPr>
                <w:rFonts w:ascii="Source Sans 3" w:hAnsi="Source Sans 3"/>
              </w:rPr>
              <w:t xml:space="preserve"> </w:t>
            </w:r>
            <w:r w:rsidR="0015122A" w:rsidRPr="00081C87">
              <w:rPr>
                <w:rFonts w:ascii="Source Sans 3" w:hAnsi="Source Sans 3"/>
              </w:rPr>
              <w:t>Kunde</w:t>
            </w:r>
            <w:r w:rsidR="005E29D3" w:rsidRPr="00081C87">
              <w:rPr>
                <w:rFonts w:ascii="Source Sans 3" w:hAnsi="Source Sans 3"/>
              </w:rPr>
              <w:t xml:space="preserve"> </w:t>
            </w:r>
          </w:p>
          <w:p w14:paraId="77FF68EA" w14:textId="1B3CFCD3" w:rsidR="00D45CA8" w:rsidRPr="00081C87" w:rsidRDefault="00D45CA8" w:rsidP="0015122A">
            <w:pPr>
              <w:spacing w:before="100" w:after="60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 xml:space="preserve">Tätigkeit: </w:t>
            </w:r>
            <w:r w:rsidR="0015122A" w:rsidRPr="00081C87">
              <w:rPr>
                <w:rFonts w:ascii="Source Sans 3" w:hAnsi="Source Sans 3"/>
              </w:rPr>
              <w:t xml:space="preserve">Ausbau </w:t>
            </w:r>
            <w:r w:rsidR="0015122A" w:rsidRPr="00081C87">
              <w:rPr>
                <w:rFonts w:ascii="Source Sans 3" w:hAnsi="Source Sans 3"/>
                <w:u w:val="single"/>
              </w:rPr>
              <w:t>ungeöffneter</w:t>
            </w:r>
            <w:r w:rsidR="0015122A" w:rsidRPr="00081C87">
              <w:rPr>
                <w:rFonts w:ascii="Source Sans 3" w:hAnsi="Source Sans 3"/>
              </w:rPr>
              <w:t xml:space="preserve"> </w:t>
            </w:r>
            <w:r w:rsidR="0015122A" w:rsidRPr="00081C87">
              <w:rPr>
                <w:rFonts w:ascii="Source Sans 3" w:hAnsi="Source Sans 3"/>
              </w:rPr>
              <w:br/>
              <w:t>asbesthaltiger Speicherheizgeräte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C68DC49" w14:textId="77777777" w:rsidR="00B836B7" w:rsidRPr="00081C87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DD798FC" w14:textId="77777777" w:rsidR="00D45CA8" w:rsidRPr="00081C87" w:rsidRDefault="00D45CA8">
            <w:pPr>
              <w:spacing w:before="0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 xml:space="preserve">Stand: </w:t>
            </w:r>
            <w:r w:rsidRPr="00081C8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81C8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081C87">
              <w:rPr>
                <w:rFonts w:ascii="Source Sans 3" w:hAnsi="Source Sans 3"/>
                <w:u w:val="single"/>
              </w:rPr>
              <w:instrText>FORMTEXT</w:instrText>
            </w:r>
            <w:r w:rsidRPr="00081C87">
              <w:rPr>
                <w:rFonts w:ascii="Source Sans 3" w:hAnsi="Source Sans 3"/>
                <w:u w:val="single"/>
              </w:rPr>
              <w:instrText xml:space="preserve"> </w:instrText>
            </w:r>
            <w:r w:rsidRPr="00081C87">
              <w:rPr>
                <w:rFonts w:ascii="Source Sans 3" w:hAnsi="Source Sans 3"/>
                <w:u w:val="single"/>
              </w:rPr>
            </w:r>
            <w:r w:rsidRPr="00081C87">
              <w:rPr>
                <w:rFonts w:ascii="Source Sans 3" w:hAnsi="Source Sans 3"/>
                <w:u w:val="single"/>
              </w:rPr>
              <w:fldChar w:fldCharType="separate"/>
            </w:r>
            <w:r w:rsidRPr="00081C87">
              <w:rPr>
                <w:rFonts w:ascii="Source Sans 3" w:hAnsi="Source Sans 3"/>
                <w:noProof/>
                <w:u w:val="single"/>
              </w:rPr>
              <w:t> </w:t>
            </w:r>
            <w:r w:rsidRPr="00081C87">
              <w:rPr>
                <w:rFonts w:ascii="Source Sans 3" w:hAnsi="Source Sans 3"/>
                <w:noProof/>
                <w:u w:val="single"/>
              </w:rPr>
              <w:t> </w:t>
            </w:r>
            <w:r w:rsidRPr="00081C87">
              <w:rPr>
                <w:rFonts w:ascii="Source Sans 3" w:hAnsi="Source Sans 3"/>
                <w:noProof/>
                <w:u w:val="single"/>
              </w:rPr>
              <w:t> </w:t>
            </w:r>
            <w:r w:rsidRPr="00081C87">
              <w:rPr>
                <w:rFonts w:ascii="Source Sans 3" w:hAnsi="Source Sans 3"/>
                <w:noProof/>
                <w:u w:val="single"/>
              </w:rPr>
              <w:t> </w:t>
            </w:r>
            <w:r w:rsidRPr="00081C87">
              <w:rPr>
                <w:rFonts w:ascii="Source Sans 3" w:hAnsi="Source Sans 3"/>
                <w:noProof/>
                <w:u w:val="single"/>
              </w:rPr>
              <w:t> </w:t>
            </w:r>
            <w:r w:rsidRPr="00081C8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081C87">
              <w:rPr>
                <w:rFonts w:ascii="Source Sans 3" w:hAnsi="Source Sans 3"/>
              </w:rPr>
              <w:t xml:space="preserve"> </w:t>
            </w:r>
          </w:p>
          <w:p w14:paraId="5314EBCA" w14:textId="7275EDFF" w:rsidR="00D45CA8" w:rsidRPr="00081C87" w:rsidRDefault="0015122A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081C87">
              <w:rPr>
                <w:rFonts w:ascii="Source Sans 3" w:hAnsi="Source Sans 3"/>
                <w:sz w:val="16"/>
              </w:rPr>
              <w:t>B004</w:t>
            </w:r>
          </w:p>
        </w:tc>
      </w:tr>
      <w:tr w:rsidR="00D45CA8" w:rsidRPr="00081C87" w14:paraId="77923EF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2DA9BA7" w14:textId="77777777" w:rsidR="00D45CA8" w:rsidRPr="00081C8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081C87" w14:paraId="5D56096B" w14:textId="77777777" w:rsidTr="0015122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6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A4BA751" w14:textId="77777777" w:rsidR="0015122A" w:rsidRPr="00081C87" w:rsidRDefault="0015122A" w:rsidP="0015122A">
            <w:pPr>
              <w:spacing w:before="0"/>
              <w:ind w:left="1191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>Die Speicherheizgeräte enthalten asbesthaltige Bauteile</w:t>
            </w:r>
          </w:p>
          <w:p w14:paraId="7AF2C5A1" w14:textId="735ED179" w:rsidR="0015122A" w:rsidRPr="00081C87" w:rsidRDefault="0015122A" w:rsidP="00081C87">
            <w:pPr>
              <w:pStyle w:val="berschrift3"/>
              <w:spacing w:after="0"/>
              <w:ind w:left="1191"/>
              <w:jc w:val="left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>ASBEST, Chrysotil/Weißasbest</w:t>
            </w:r>
          </w:p>
          <w:p w14:paraId="40858542" w14:textId="17970340" w:rsidR="00D45CA8" w:rsidRPr="00081C87" w:rsidRDefault="0015122A" w:rsidP="00081C87">
            <w:pPr>
              <w:spacing w:before="40"/>
              <w:ind w:left="1191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 xml:space="preserve">Lieferant:  </w:t>
            </w:r>
            <w:r w:rsidRPr="00081C87">
              <w:rPr>
                <w:rFonts w:ascii="Source Sans 3" w:hAnsi="Source Sans 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81C87">
              <w:rPr>
                <w:rFonts w:ascii="Source Sans 3" w:hAnsi="Source Sans 3"/>
              </w:rPr>
              <w:instrText xml:space="preserve"> FORMTEXT </w:instrText>
            </w:r>
            <w:r w:rsidRPr="00081C87">
              <w:rPr>
                <w:rFonts w:ascii="Source Sans 3" w:hAnsi="Source Sans 3"/>
              </w:rPr>
            </w:r>
            <w:r w:rsidRPr="00081C87">
              <w:rPr>
                <w:rFonts w:ascii="Source Sans 3" w:hAnsi="Source Sans 3"/>
              </w:rPr>
              <w:fldChar w:fldCharType="separate"/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fldChar w:fldCharType="end"/>
            </w:r>
            <w:bookmarkEnd w:id="2"/>
            <w:r w:rsidRPr="00081C87">
              <w:rPr>
                <w:rFonts w:ascii="Source Sans 3" w:hAnsi="Source Sans 3"/>
              </w:rPr>
              <w:t xml:space="preserve">   Typ:  </w:t>
            </w:r>
            <w:r w:rsidRPr="00081C87">
              <w:rPr>
                <w:rFonts w:ascii="Source Sans 3" w:hAnsi="Source Sans 3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81C87">
              <w:rPr>
                <w:rFonts w:ascii="Source Sans 3" w:hAnsi="Source Sans 3"/>
              </w:rPr>
              <w:instrText xml:space="preserve"> FORMTEXT </w:instrText>
            </w:r>
            <w:r w:rsidRPr="00081C87">
              <w:rPr>
                <w:rFonts w:ascii="Source Sans 3" w:hAnsi="Source Sans 3"/>
              </w:rPr>
            </w:r>
            <w:r w:rsidRPr="00081C87">
              <w:rPr>
                <w:rFonts w:ascii="Source Sans 3" w:hAnsi="Source Sans 3"/>
              </w:rPr>
              <w:fldChar w:fldCharType="separate"/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fldChar w:fldCharType="end"/>
            </w:r>
            <w:bookmarkEnd w:id="3"/>
            <w:r w:rsidRPr="00081C87">
              <w:rPr>
                <w:rFonts w:ascii="Source Sans 3" w:hAnsi="Source Sans 3"/>
              </w:rPr>
              <w:t xml:space="preserve">   Baujahr:  </w:t>
            </w:r>
            <w:r w:rsidRPr="00081C87">
              <w:rPr>
                <w:rFonts w:ascii="Source Sans 3" w:hAnsi="Source Sans 3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081C87">
              <w:rPr>
                <w:rFonts w:ascii="Source Sans 3" w:hAnsi="Source Sans 3"/>
              </w:rPr>
              <w:instrText xml:space="preserve"> FORMTEXT </w:instrText>
            </w:r>
            <w:r w:rsidRPr="00081C87">
              <w:rPr>
                <w:rFonts w:ascii="Source Sans 3" w:hAnsi="Source Sans 3"/>
              </w:rPr>
            </w:r>
            <w:r w:rsidRPr="00081C87">
              <w:rPr>
                <w:rFonts w:ascii="Source Sans 3" w:hAnsi="Source Sans 3"/>
              </w:rPr>
              <w:fldChar w:fldCharType="separate"/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fldChar w:fldCharType="end"/>
            </w:r>
            <w:bookmarkEnd w:id="4"/>
          </w:p>
        </w:tc>
      </w:tr>
      <w:tr w:rsidR="00D45CA8" w:rsidRPr="00081C87" w14:paraId="4677B3D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8B442E9" w14:textId="77777777" w:rsidR="00D45CA8" w:rsidRPr="00081C87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081C87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081C87" w14:paraId="43F28AD9" w14:textId="77777777" w:rsidTr="0015122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4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93B3F14" w14:textId="62817120" w:rsidR="00D45CA8" w:rsidRPr="00081C87" w:rsidRDefault="0015122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081C8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FFCE9A9" wp14:editId="07C2B2EC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EFEBC2" w14:textId="77777777" w:rsidR="00CF5E5C" w:rsidRPr="00081C87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081C87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E5D2F25" w14:textId="77777777" w:rsidR="0015122A" w:rsidRPr="00081C87" w:rsidRDefault="0015122A" w:rsidP="0015122A">
            <w:pPr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>Durch Einatmen von Asbestfasern können langfristig entstehen:</w:t>
            </w:r>
          </w:p>
          <w:p w14:paraId="07E6986E" w14:textId="69E2FC25" w:rsidR="0015122A" w:rsidRPr="00081C87" w:rsidRDefault="00081C87" w:rsidP="00081C87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15122A" w:rsidRPr="00081C87">
              <w:t>Asbeststaublungenerkrankung (Asbestose)</w:t>
            </w:r>
          </w:p>
          <w:p w14:paraId="34725C59" w14:textId="7420CBA0" w:rsidR="0015122A" w:rsidRPr="00081C87" w:rsidRDefault="00081C87" w:rsidP="00081C87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15122A" w:rsidRPr="00081C87">
              <w:t>gutartige Veränderungen des Rippenfells (Pleura)</w:t>
            </w:r>
          </w:p>
          <w:p w14:paraId="224D9880" w14:textId="29309E94" w:rsidR="0015122A" w:rsidRPr="00081C87" w:rsidRDefault="00081C87" w:rsidP="00081C87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15122A" w:rsidRPr="00081C87">
              <w:t>Lungenkrebs</w:t>
            </w:r>
          </w:p>
          <w:p w14:paraId="3F34574E" w14:textId="49406B82" w:rsidR="00E118EC" w:rsidRPr="00081C87" w:rsidRDefault="00081C87" w:rsidP="00081C87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15122A" w:rsidRPr="00081C87">
              <w:t>bösartige Erkrankungen des Rippen- oder Bauchfells (Mesotheliom)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6061F7B" w14:textId="77777777" w:rsidR="00D45CA8" w:rsidRPr="00081C8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081C87" w14:paraId="16C64E1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C58684" w14:textId="77777777" w:rsidR="00D45CA8" w:rsidRPr="00081C8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081C87" w14:paraId="50C2C6F1" w14:textId="77777777" w:rsidTr="00081C8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6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0ADD364" w14:textId="279ACBC9" w:rsidR="00D45CA8" w:rsidRPr="00081C87" w:rsidRDefault="0015122A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81C8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AC04AC6" wp14:editId="18696477">
                  <wp:extent cx="612000" cy="143013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143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8E68DFF" w14:textId="30B58EBC" w:rsidR="0015122A" w:rsidRPr="00081C87" w:rsidRDefault="0015122A" w:rsidP="0015122A">
            <w:pPr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 xml:space="preserve">Gerät in </w:t>
            </w:r>
            <w:r w:rsidRPr="00081C87">
              <w:rPr>
                <w:rFonts w:ascii="Source Sans 3" w:hAnsi="Source Sans 3"/>
                <w:u w:val="single"/>
              </w:rPr>
              <w:t>keinem</w:t>
            </w:r>
            <w:r w:rsidRPr="00081C87">
              <w:rPr>
                <w:rFonts w:ascii="Source Sans 3" w:hAnsi="Source Sans 3"/>
              </w:rPr>
              <w:t xml:space="preserve"> Fall öffnen; Gerät vorsichtig transportieren </w:t>
            </w:r>
            <w:r w:rsidR="0003378C" w:rsidRPr="00081C87">
              <w:rPr>
                <w:rFonts w:ascii="Source Sans 3" w:hAnsi="Source Sans 3"/>
              </w:rPr>
              <w:br/>
            </w:r>
            <w:r w:rsidRPr="00081C87">
              <w:rPr>
                <w:rFonts w:ascii="Source Sans 3" w:hAnsi="Source Sans 3"/>
              </w:rPr>
              <w:t>(Staubentwicklung</w:t>
            </w:r>
            <w:r w:rsidR="0003378C" w:rsidRPr="00081C87">
              <w:rPr>
                <w:rFonts w:ascii="Source Sans 3" w:hAnsi="Source Sans 3"/>
              </w:rPr>
              <w:t xml:space="preserve"> </w:t>
            </w:r>
            <w:r w:rsidRPr="00081C87">
              <w:rPr>
                <w:rFonts w:ascii="Source Sans 3" w:hAnsi="Source Sans 3"/>
              </w:rPr>
              <w:t>vermeiden)</w:t>
            </w:r>
          </w:p>
          <w:p w14:paraId="6FE252B0" w14:textId="77777777" w:rsidR="0015122A" w:rsidRPr="00081C87" w:rsidRDefault="0015122A" w:rsidP="0015122A">
            <w:pPr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>Arbeiten in folgenden Schritten ausführen:</w:t>
            </w:r>
          </w:p>
          <w:p w14:paraId="588B2F15" w14:textId="4769289A" w:rsidR="0015122A" w:rsidRPr="00081C87" w:rsidRDefault="00081C87" w:rsidP="00081C87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15122A" w:rsidRPr="00081C87">
              <w:t>allseitiges, staubdichtes Abkleben aller erreichbaren Geräteöffnungen</w:t>
            </w:r>
          </w:p>
          <w:p w14:paraId="2C3B63CC" w14:textId="284775A3" w:rsidR="0015122A" w:rsidRPr="00081C87" w:rsidRDefault="00081C87" w:rsidP="00081C87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15122A" w:rsidRPr="00081C87">
              <w:t>Entfernen elektrischer Anschlussleitungen und staubdichtes Abkleben der</w:t>
            </w:r>
            <w:r w:rsidR="0015122A" w:rsidRPr="00081C87">
              <w:br/>
              <w:t>Leitungsdurchführungen</w:t>
            </w:r>
          </w:p>
          <w:p w14:paraId="7D704593" w14:textId="5878B1F3" w:rsidR="0015122A" w:rsidRPr="00081C87" w:rsidRDefault="00081C87" w:rsidP="00081C87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15122A" w:rsidRPr="00081C87">
              <w:t>vollständiges Einpacken des Gerätes in reißfeste, antistatische Folie</w:t>
            </w:r>
          </w:p>
          <w:p w14:paraId="572A08A5" w14:textId="294F98E9" w:rsidR="0015122A" w:rsidRPr="00081C87" w:rsidRDefault="00081C87" w:rsidP="00081C87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15122A" w:rsidRPr="00081C87">
              <w:t>Kennzeichnung der äußeren Verpackung mit Aufkleber „a“</w:t>
            </w:r>
          </w:p>
          <w:p w14:paraId="1707E73A" w14:textId="6DA9F01E" w:rsidR="0015122A" w:rsidRPr="00081C87" w:rsidRDefault="00081C87" w:rsidP="00081C87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15122A" w:rsidRPr="00081C87">
              <w:t xml:space="preserve">Absaugen der Aufstellfläche des Gerätes mit dem geprüften </w:t>
            </w:r>
            <w:r w:rsidR="0015122A" w:rsidRPr="00081C87">
              <w:br/>
              <w:t>Industriestaubsauger, Staubklasse H</w:t>
            </w:r>
            <w:r w:rsidR="0015122A" w:rsidRPr="00081C87">
              <w:br/>
              <w:t xml:space="preserve">Hersteller  </w:t>
            </w:r>
            <w:r w:rsidR="0015122A" w:rsidRPr="00081C8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15122A" w:rsidRPr="00081C87">
              <w:instrText xml:space="preserve"> FORMTEXT </w:instrText>
            </w:r>
            <w:r w:rsidR="0015122A" w:rsidRPr="00081C87">
              <w:fldChar w:fldCharType="separate"/>
            </w:r>
            <w:r w:rsidR="0015122A" w:rsidRPr="00081C87">
              <w:t> </w:t>
            </w:r>
            <w:r w:rsidR="0015122A" w:rsidRPr="00081C87">
              <w:t> </w:t>
            </w:r>
            <w:r w:rsidR="0015122A" w:rsidRPr="00081C87">
              <w:t> </w:t>
            </w:r>
            <w:r w:rsidR="0015122A" w:rsidRPr="00081C87">
              <w:t> </w:t>
            </w:r>
            <w:r w:rsidR="0015122A" w:rsidRPr="00081C87">
              <w:t> </w:t>
            </w:r>
            <w:r w:rsidR="0015122A" w:rsidRPr="00081C87">
              <w:fldChar w:fldCharType="end"/>
            </w:r>
            <w:bookmarkEnd w:id="5"/>
            <w:r w:rsidR="0015122A" w:rsidRPr="00081C87">
              <w:t xml:space="preserve">  Typ  </w:t>
            </w:r>
            <w:r w:rsidR="0015122A" w:rsidRPr="00081C8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15122A" w:rsidRPr="00081C87">
              <w:instrText xml:space="preserve"> FORMTEXT </w:instrText>
            </w:r>
            <w:r w:rsidR="0015122A" w:rsidRPr="00081C87">
              <w:fldChar w:fldCharType="separate"/>
            </w:r>
            <w:r w:rsidR="0015122A" w:rsidRPr="00081C87">
              <w:t> </w:t>
            </w:r>
            <w:r w:rsidR="0015122A" w:rsidRPr="00081C87">
              <w:t> </w:t>
            </w:r>
            <w:r w:rsidR="0015122A" w:rsidRPr="00081C87">
              <w:t> </w:t>
            </w:r>
            <w:r w:rsidR="0015122A" w:rsidRPr="00081C87">
              <w:t> </w:t>
            </w:r>
            <w:r w:rsidR="0015122A" w:rsidRPr="00081C87">
              <w:t> </w:t>
            </w:r>
            <w:r w:rsidR="0015122A" w:rsidRPr="00081C87">
              <w:fldChar w:fldCharType="end"/>
            </w:r>
            <w:bookmarkEnd w:id="6"/>
          </w:p>
          <w:p w14:paraId="37938EC7" w14:textId="2B6DA80F" w:rsidR="00D45CA8" w:rsidRPr="00081C87" w:rsidRDefault="00081C87" w:rsidP="00081C87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15122A" w:rsidRPr="00081C87">
              <w:t>Während der Arbeit nicht essen, trinken oder rauchen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2D92DE7" w14:textId="68D2B532" w:rsidR="00D45CA8" w:rsidRPr="00081C87" w:rsidRDefault="0015122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81C87">
              <w:rPr>
                <w:rFonts w:ascii="Source Sans 3" w:hAnsi="Source Sans 3"/>
                <w:noProof/>
              </w:rPr>
              <w:drawing>
                <wp:inline distT="0" distB="0" distL="0" distR="0" wp14:anchorId="4CEF074A" wp14:editId="7998C29F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081C87" w14:paraId="2F9F7F8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B56E517" w14:textId="77777777" w:rsidR="00D45CA8" w:rsidRPr="00081C8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081C87" w14:paraId="4C8D73DD" w14:textId="77777777" w:rsidTr="0015122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6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4EBD4D4" w14:textId="77777777" w:rsidR="00D45CA8" w:rsidRPr="00081C8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4A27F6EE" w14:textId="77777777" w:rsidR="0015122A" w:rsidRPr="00081C87" w:rsidRDefault="0015122A" w:rsidP="0015122A">
            <w:pPr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>Bei Beschädigung der staubdichten Verklebung, der Verpackung oder des Gerätes</w:t>
            </w:r>
          </w:p>
          <w:p w14:paraId="12EF679D" w14:textId="28D5165A" w:rsidR="00D45CA8" w:rsidRPr="00081C87" w:rsidRDefault="00081C87" w:rsidP="00081C87">
            <w:pPr>
              <w:pStyle w:val="Aufzhlung1"/>
            </w:pPr>
            <w:r w:rsidRPr="00081C87">
              <w:t>‒</w:t>
            </w:r>
            <w:r w:rsidRPr="00081C87">
              <w:tab/>
            </w:r>
            <w:r w:rsidR="0015122A" w:rsidRPr="00081C87">
              <w:t xml:space="preserve">mit Staubaustritt: – Staub mit geprüftem Industriestaubsauger, Staubklasse H, </w:t>
            </w:r>
            <w:r w:rsidR="0015122A" w:rsidRPr="00081C87">
              <w:br/>
              <w:t>aufnehmen – Gerät erneut staubdicht verpacken</w:t>
            </w:r>
          </w:p>
          <w:p w14:paraId="365095BE" w14:textId="2D21CF3D" w:rsidR="0015122A" w:rsidRPr="00081C87" w:rsidRDefault="0015122A" w:rsidP="0015122A">
            <w:pPr>
              <w:pStyle w:val="Notruf"/>
              <w:rPr>
                <w:rFonts w:ascii="Source Sans 3" w:hAnsi="Source Sans 3"/>
                <w:sz w:val="18"/>
              </w:rPr>
            </w:pPr>
            <w:r w:rsidRPr="00081C87">
              <w:rPr>
                <w:rFonts w:ascii="Source Sans 3" w:hAnsi="Source Sans 3"/>
              </w:rPr>
              <w:t xml:space="preserve">Notruf  </w:t>
            </w:r>
            <w:r w:rsidRPr="00081C87">
              <w:rPr>
                <w:rFonts w:ascii="Source Sans 3" w:hAnsi="Source Sans 3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81C87">
              <w:rPr>
                <w:rFonts w:ascii="Source Sans 3" w:hAnsi="Source Sans 3"/>
              </w:rPr>
              <w:instrText xml:space="preserve"> FORMTEXT </w:instrText>
            </w:r>
            <w:r w:rsidRPr="00081C87">
              <w:rPr>
                <w:rFonts w:ascii="Source Sans 3" w:hAnsi="Source Sans 3"/>
              </w:rPr>
            </w:r>
            <w:r w:rsidRPr="00081C87">
              <w:rPr>
                <w:rFonts w:ascii="Source Sans 3" w:hAnsi="Source Sans 3"/>
              </w:rPr>
              <w:fldChar w:fldCharType="separate"/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081C87" w14:paraId="2251AE6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9A2B6F4" w14:textId="77777777" w:rsidR="00D45CA8" w:rsidRPr="00081C8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>Erste Hilfe</w:t>
            </w:r>
          </w:p>
        </w:tc>
      </w:tr>
      <w:tr w:rsidR="00D45CA8" w:rsidRPr="00081C87" w14:paraId="6197E8D3" w14:textId="77777777" w:rsidTr="0015122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29C26EB" w14:textId="77777777" w:rsidR="00D45CA8" w:rsidRPr="00081C8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081C87">
              <w:rPr>
                <w:rFonts w:ascii="Source Sans 3" w:hAnsi="Source Sans 3"/>
                <w:noProof/>
              </w:rPr>
              <w:drawing>
                <wp:inline distT="0" distB="0" distL="0" distR="0" wp14:anchorId="0BDD9C6F" wp14:editId="4FC70300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B8DD120" w14:textId="77777777" w:rsidR="00400BC7" w:rsidRPr="00081C87" w:rsidRDefault="00400BC7" w:rsidP="00B836B7">
            <w:pPr>
              <w:widowControl w:val="0"/>
              <w:tabs>
                <w:tab w:val="left" w:pos="227"/>
              </w:tabs>
              <w:adjustRightInd w:val="0"/>
              <w:spacing w:before="120" w:after="60"/>
              <w:rPr>
                <w:rFonts w:ascii="Source Sans 3" w:hAnsi="Source Sans 3"/>
                <w:color w:val="000000"/>
              </w:rPr>
            </w:pPr>
          </w:p>
          <w:p w14:paraId="7A9C8499" w14:textId="1E04047E" w:rsidR="00D45CA8" w:rsidRPr="00081C87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081C87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081C87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81C8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81C87">
              <w:rPr>
                <w:rFonts w:ascii="Source Sans 3" w:hAnsi="Source Sans 3"/>
                <w:sz w:val="20"/>
                <w:szCs w:val="20"/>
              </w:rPr>
            </w:r>
            <w:r w:rsidRPr="00081C87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081C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1C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1C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1C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1C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1C87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081C87">
              <w:rPr>
                <w:rFonts w:ascii="Source Sans 3" w:hAnsi="Source Sans 3"/>
                <w:sz w:val="20"/>
                <w:szCs w:val="20"/>
              </w:rPr>
              <w:tab/>
            </w:r>
            <w:r w:rsidR="00081C87">
              <w:rPr>
                <w:rFonts w:ascii="Source Sans 3" w:hAnsi="Source Sans 3"/>
                <w:sz w:val="20"/>
                <w:szCs w:val="20"/>
              </w:rPr>
              <w:tab/>
            </w:r>
            <w:r w:rsidRPr="00081C87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081C87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1C8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81C87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081C87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081C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1C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1C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1C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1C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81C87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081C87" w14:paraId="779AFA4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BCBE19D" w14:textId="77777777" w:rsidR="00D45CA8" w:rsidRPr="00081C8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081C87" w14:paraId="7CD3A030" w14:textId="77777777" w:rsidTr="00081C8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5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F80897B" w14:textId="77777777" w:rsidR="00D45CA8" w:rsidRPr="00081C87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7" w:name="Temp"/>
            <w:bookmarkEnd w:id="7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126E7C2" w14:textId="646E79A0" w:rsidR="00D45CA8" w:rsidRPr="00081C87" w:rsidRDefault="0015122A" w:rsidP="0015122A">
            <w:pPr>
              <w:rPr>
                <w:rFonts w:ascii="Source Sans 3" w:hAnsi="Source Sans 3"/>
              </w:rPr>
            </w:pPr>
            <w:r w:rsidRPr="00081C87">
              <w:rPr>
                <w:rFonts w:ascii="Source Sans 3" w:hAnsi="Source Sans 3"/>
              </w:rPr>
              <w:t>Staubdicht verpacktes Gerät aus dem Gebäude transportieren und zur Sammelstelle</w:t>
            </w:r>
            <w:r w:rsidRPr="00081C87">
              <w:rPr>
                <w:rFonts w:ascii="Source Sans 3" w:hAnsi="Source Sans 3"/>
              </w:rPr>
              <w:br/>
            </w:r>
            <w:r w:rsidRPr="00081C87">
              <w:rPr>
                <w:rFonts w:ascii="Source Sans 3" w:hAnsi="Source Sans 3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081C87">
              <w:rPr>
                <w:rFonts w:ascii="Source Sans 3" w:hAnsi="Source Sans 3"/>
              </w:rPr>
              <w:instrText xml:space="preserve"> FORMTEXT </w:instrText>
            </w:r>
            <w:r w:rsidRPr="00081C87">
              <w:rPr>
                <w:rFonts w:ascii="Source Sans 3" w:hAnsi="Source Sans 3"/>
              </w:rPr>
            </w:r>
            <w:r w:rsidRPr="00081C87">
              <w:rPr>
                <w:rFonts w:ascii="Source Sans 3" w:hAnsi="Source Sans 3"/>
              </w:rPr>
              <w:fldChar w:fldCharType="separate"/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t> </w:t>
            </w:r>
            <w:r w:rsidRPr="00081C87">
              <w:rPr>
                <w:rFonts w:ascii="Source Sans 3" w:hAnsi="Source Sans 3"/>
              </w:rPr>
              <w:fldChar w:fldCharType="end"/>
            </w:r>
            <w:bookmarkEnd w:id="8"/>
            <w:r w:rsidRPr="00081C87">
              <w:rPr>
                <w:rFonts w:ascii="Source Sans 3" w:hAnsi="Source Sans 3"/>
              </w:rPr>
              <w:t xml:space="preserve"> bringen</w:t>
            </w:r>
          </w:p>
          <w:p w14:paraId="5C95E088" w14:textId="77777777" w:rsidR="00872D6F" w:rsidRPr="00081C87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081C87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081C87">
              <w:rPr>
                <w:rFonts w:ascii="Source Sans 3" w:hAnsi="Source Sans 3"/>
                <w:color w:val="000000"/>
              </w:rPr>
              <w:t xml:space="preserve"> </w:t>
            </w:r>
            <w:r w:rsidRPr="00081C8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81C87">
              <w:rPr>
                <w:rFonts w:ascii="Source Sans 3" w:hAnsi="Source Sans 3"/>
              </w:rPr>
              <w:instrText xml:space="preserve"> FORMTEXT </w:instrText>
            </w:r>
            <w:r w:rsidRPr="00081C87">
              <w:rPr>
                <w:rFonts w:ascii="Source Sans 3" w:hAnsi="Source Sans 3"/>
              </w:rPr>
            </w:r>
            <w:r w:rsidRPr="00081C87">
              <w:rPr>
                <w:rFonts w:ascii="Source Sans 3" w:hAnsi="Source Sans 3"/>
              </w:rPr>
              <w:fldChar w:fldCharType="separate"/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</w:rPr>
              <w:fldChar w:fldCharType="end"/>
            </w:r>
            <w:r w:rsidRPr="00081C87">
              <w:rPr>
                <w:rFonts w:ascii="Source Sans 3" w:hAnsi="Source Sans 3"/>
                <w:color w:val="000000"/>
              </w:rPr>
              <w:tab/>
            </w:r>
            <w:r w:rsidRPr="00081C87">
              <w:rPr>
                <w:rFonts w:ascii="Source Sans 3" w:hAnsi="Source Sans 3"/>
                <w:color w:val="000000"/>
              </w:rPr>
              <w:tab/>
            </w:r>
            <w:r w:rsidRPr="00081C87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081C87">
              <w:rPr>
                <w:rFonts w:ascii="Source Sans 3" w:hAnsi="Source Sans 3"/>
                <w:color w:val="000000"/>
              </w:rPr>
              <w:t xml:space="preserve"> </w:t>
            </w:r>
            <w:r w:rsidRPr="00081C8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81C87">
              <w:rPr>
                <w:rFonts w:ascii="Source Sans 3" w:hAnsi="Source Sans 3"/>
              </w:rPr>
              <w:instrText xml:space="preserve"> FORMTEXT </w:instrText>
            </w:r>
            <w:r w:rsidRPr="00081C87">
              <w:rPr>
                <w:rFonts w:ascii="Source Sans 3" w:hAnsi="Source Sans 3"/>
              </w:rPr>
            </w:r>
            <w:r w:rsidRPr="00081C87">
              <w:rPr>
                <w:rFonts w:ascii="Source Sans 3" w:hAnsi="Source Sans 3"/>
              </w:rPr>
              <w:fldChar w:fldCharType="separate"/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  <w:noProof/>
              </w:rPr>
              <w:t> </w:t>
            </w:r>
            <w:r w:rsidRPr="00081C87">
              <w:rPr>
                <w:rFonts w:ascii="Source Sans 3" w:hAnsi="Source Sans 3"/>
              </w:rPr>
              <w:fldChar w:fldCharType="end"/>
            </w:r>
          </w:p>
        </w:tc>
      </w:tr>
    </w:tbl>
    <w:p w14:paraId="5DB54906" w14:textId="77777777" w:rsidR="00D45CA8" w:rsidRPr="00081C87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081C8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3D35403A-FE80-472D-9ED8-3A58E3A56696}"/>
    <w:embedBold r:id="rId2" w:fontKey="{7F35A56C-BF46-460E-859D-8CBDFA361DB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2A"/>
    <w:rsid w:val="0003378C"/>
    <w:rsid w:val="000718AA"/>
    <w:rsid w:val="00072313"/>
    <w:rsid w:val="00081C87"/>
    <w:rsid w:val="000915F3"/>
    <w:rsid w:val="000E35CF"/>
    <w:rsid w:val="0015122A"/>
    <w:rsid w:val="0020256F"/>
    <w:rsid w:val="002874ED"/>
    <w:rsid w:val="002B0015"/>
    <w:rsid w:val="00352514"/>
    <w:rsid w:val="003F0E4D"/>
    <w:rsid w:val="00400BC7"/>
    <w:rsid w:val="004638AD"/>
    <w:rsid w:val="00564C7D"/>
    <w:rsid w:val="005E29D3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2EE15"/>
  <w15:chartTrackingRefBased/>
  <w15:docId w15:val="{D8224922-7537-467B-B64B-52F1F8CE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081C87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287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2025-08-14T12:47:00Z</dcterms:created>
  <dcterms:modified xsi:type="dcterms:W3CDTF">2026-01-06T16:49:00Z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