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736E9" w14:textId="77777777" w:rsidR="00564C7D" w:rsidRPr="00F23641" w:rsidRDefault="00072313">
      <w:pPr>
        <w:spacing w:before="0"/>
        <w:rPr>
          <w:rFonts w:ascii="Source Sans 3" w:hAnsi="Source Sans 3"/>
          <w:sz w:val="8"/>
        </w:rPr>
      </w:pPr>
      <w:r w:rsidRPr="00F2364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C08AA89" wp14:editId="738355C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29045" w14:textId="77777777" w:rsidR="00564C7D" w:rsidRPr="00F23641" w:rsidRDefault="00564C7D">
      <w:pPr>
        <w:spacing w:before="0"/>
        <w:rPr>
          <w:rFonts w:ascii="Source Sans 3" w:hAnsi="Source Sans 3"/>
          <w:sz w:val="8"/>
        </w:rPr>
      </w:pPr>
    </w:p>
    <w:p w14:paraId="511551DA" w14:textId="77777777" w:rsidR="00564C7D" w:rsidRPr="00F23641" w:rsidRDefault="00564C7D">
      <w:pPr>
        <w:spacing w:before="0"/>
        <w:rPr>
          <w:rFonts w:ascii="Source Sans 3" w:hAnsi="Source Sans 3"/>
          <w:sz w:val="8"/>
        </w:rPr>
      </w:pPr>
    </w:p>
    <w:p w14:paraId="39F1E72C" w14:textId="77777777" w:rsidR="00564C7D" w:rsidRPr="00F23641" w:rsidRDefault="00564C7D">
      <w:pPr>
        <w:spacing w:before="0"/>
        <w:rPr>
          <w:rFonts w:ascii="Source Sans 3" w:hAnsi="Source Sans 3"/>
          <w:sz w:val="8"/>
        </w:rPr>
      </w:pPr>
    </w:p>
    <w:p w14:paraId="103E47B2" w14:textId="77777777" w:rsidR="00564C7D" w:rsidRPr="00F23641" w:rsidRDefault="00564C7D">
      <w:pPr>
        <w:spacing w:before="0"/>
        <w:rPr>
          <w:rFonts w:ascii="Source Sans 3" w:hAnsi="Source Sans 3"/>
          <w:sz w:val="8"/>
        </w:rPr>
        <w:sectPr w:rsidR="00564C7D" w:rsidRPr="00F23641" w:rsidSect="00F23641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05140CB" w14:textId="34CF80F4" w:rsidR="00744851" w:rsidRPr="00F2364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23641" w14:paraId="41E54347" w14:textId="77777777" w:rsidTr="00F23641">
        <w:trPr>
          <w:trHeight w:val="2140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82F9061" w14:textId="77777777" w:rsidR="00B836B7" w:rsidRPr="00F2364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07FD2C6" wp14:editId="12C5B10D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28A8B" w14:textId="77777777" w:rsidR="00B836B7" w:rsidRPr="00F2364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949BDE6" w14:textId="77777777" w:rsidR="00B836B7" w:rsidRPr="00F2364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525FF43" wp14:editId="5DBE886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576056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23641">
              <w:rPr>
                <w:rFonts w:ascii="Source Sans 3" w:hAnsi="Source Sans 3"/>
              </w:rPr>
              <w:t xml:space="preserve">Firma:  </w:t>
            </w:r>
            <w:r w:rsidR="00B836B7" w:rsidRPr="00F2364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23641">
              <w:rPr>
                <w:rFonts w:ascii="Source Sans 3" w:hAnsi="Source Sans 3"/>
              </w:rPr>
              <w:instrText xml:space="preserve"> FORMTEXT </w:instrText>
            </w:r>
            <w:r w:rsidR="00B836B7" w:rsidRPr="00F23641">
              <w:rPr>
                <w:rFonts w:ascii="Source Sans 3" w:hAnsi="Source Sans 3"/>
              </w:rPr>
            </w:r>
            <w:r w:rsidR="00B836B7" w:rsidRPr="00F23641">
              <w:rPr>
                <w:rFonts w:ascii="Source Sans 3" w:hAnsi="Source Sans 3"/>
              </w:rPr>
              <w:fldChar w:fldCharType="separate"/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</w:rPr>
              <w:fldChar w:fldCharType="end"/>
            </w:r>
            <w:bookmarkEnd w:id="0"/>
          </w:p>
          <w:p w14:paraId="1D0724BB" w14:textId="03BF56E7" w:rsidR="00B836B7" w:rsidRPr="00F2364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182BF50" wp14:editId="3FF2443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A1506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23641">
              <w:rPr>
                <w:rFonts w:ascii="Source Sans 3" w:hAnsi="Source Sans 3"/>
              </w:rPr>
              <w:t xml:space="preserve">Arbeitsbereich: </w:t>
            </w:r>
            <w:r w:rsidR="00A37D12" w:rsidRPr="00F23641">
              <w:rPr>
                <w:rFonts w:ascii="Source Sans 3" w:hAnsi="Source Sans 3"/>
              </w:rPr>
              <w:t>Instandhaltung</w:t>
            </w:r>
          </w:p>
          <w:p w14:paraId="3618DD4C" w14:textId="77777777" w:rsidR="00B836B7" w:rsidRPr="00F2364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C30D2D1" wp14:editId="0814830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349BAD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23641">
              <w:rPr>
                <w:rFonts w:ascii="Source Sans 3" w:hAnsi="Source Sans 3"/>
              </w:rPr>
              <w:t xml:space="preserve">Verantwortlich:  </w:t>
            </w:r>
            <w:r w:rsidR="00B836B7" w:rsidRPr="00F2364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23641">
              <w:rPr>
                <w:rFonts w:ascii="Source Sans 3" w:hAnsi="Source Sans 3"/>
              </w:rPr>
              <w:instrText xml:space="preserve"> FORMTEXT </w:instrText>
            </w:r>
            <w:r w:rsidR="00B836B7" w:rsidRPr="00F23641">
              <w:rPr>
                <w:rFonts w:ascii="Source Sans 3" w:hAnsi="Source Sans 3"/>
              </w:rPr>
            </w:r>
            <w:r w:rsidR="00B836B7" w:rsidRPr="00F23641">
              <w:rPr>
                <w:rFonts w:ascii="Source Sans 3" w:hAnsi="Source Sans 3"/>
              </w:rPr>
              <w:fldChar w:fldCharType="separate"/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  <w:noProof/>
              </w:rPr>
              <w:t> </w:t>
            </w:r>
            <w:r w:rsidR="00B836B7" w:rsidRPr="00F23641">
              <w:rPr>
                <w:rFonts w:ascii="Source Sans 3" w:hAnsi="Source Sans 3"/>
              </w:rPr>
              <w:fldChar w:fldCharType="end"/>
            </w:r>
          </w:p>
          <w:p w14:paraId="72EE6B66" w14:textId="77777777" w:rsidR="00744851" w:rsidRPr="00F2364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23641">
              <w:rPr>
                <w:rFonts w:ascii="Source Sans 3" w:hAnsi="Source Sans 3"/>
              </w:rPr>
              <w:tab/>
            </w:r>
            <w:r w:rsidRPr="00F23641">
              <w:rPr>
                <w:rFonts w:ascii="Source Sans 3" w:hAnsi="Source Sans 3"/>
              </w:rPr>
              <w:tab/>
            </w:r>
            <w:r w:rsidRPr="00F23641">
              <w:rPr>
                <w:rFonts w:ascii="Source Sans 3" w:hAnsi="Source Sans 3"/>
              </w:rPr>
              <w:tab/>
            </w:r>
            <w:r w:rsidRPr="00F23641">
              <w:rPr>
                <w:rFonts w:ascii="Source Sans 3" w:hAnsi="Source Sans 3"/>
              </w:rPr>
              <w:tab/>
            </w:r>
            <w:r w:rsidRPr="00F2364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F9B0A23" w14:textId="77777777" w:rsidR="00744851" w:rsidRPr="00F2364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2364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9E0B1B7" w14:textId="77777777" w:rsidR="00744851" w:rsidRPr="00F23641" w:rsidRDefault="00744851">
            <w:pPr>
              <w:spacing w:before="0" w:after="6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GEM. § 14 GEFSTOFFV</w:t>
            </w:r>
          </w:p>
          <w:p w14:paraId="7C0E7A84" w14:textId="3E513D26" w:rsidR="00564C7D" w:rsidRPr="00F2364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2364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2364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2364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2364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2364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2364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27F0D44" w14:textId="6D3A016E" w:rsidR="00744851" w:rsidRPr="00F2364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Arbeitsplatz:</w:t>
            </w:r>
            <w:r w:rsidR="00E8423D" w:rsidRPr="00F23641">
              <w:rPr>
                <w:rFonts w:ascii="Source Sans 3" w:hAnsi="Source Sans 3"/>
              </w:rPr>
              <w:t xml:space="preserve"> </w:t>
            </w:r>
            <w:r w:rsidR="00A37D12" w:rsidRPr="00F23641">
              <w:rPr>
                <w:rFonts w:ascii="Source Sans 3" w:hAnsi="Source Sans 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A37D12" w:rsidRPr="00F23641">
              <w:rPr>
                <w:rFonts w:ascii="Source Sans 3" w:hAnsi="Source Sans 3"/>
              </w:rPr>
              <w:instrText xml:space="preserve"> FORMTEXT </w:instrText>
            </w:r>
            <w:r w:rsidR="00A37D12" w:rsidRPr="00F23641">
              <w:rPr>
                <w:rFonts w:ascii="Source Sans 3" w:hAnsi="Source Sans 3"/>
              </w:rPr>
            </w:r>
            <w:r w:rsidR="00A37D12" w:rsidRPr="00F23641">
              <w:rPr>
                <w:rFonts w:ascii="Source Sans 3" w:hAnsi="Source Sans 3"/>
              </w:rPr>
              <w:fldChar w:fldCharType="separate"/>
            </w:r>
            <w:r w:rsidR="00A37D12" w:rsidRPr="00F23641">
              <w:rPr>
                <w:rFonts w:ascii="Source Sans 3" w:hAnsi="Source Sans 3"/>
              </w:rPr>
              <w:t> </w:t>
            </w:r>
            <w:r w:rsidR="00A37D12" w:rsidRPr="00F23641">
              <w:rPr>
                <w:rFonts w:ascii="Source Sans 3" w:hAnsi="Source Sans 3"/>
              </w:rPr>
              <w:t> </w:t>
            </w:r>
            <w:r w:rsidR="00A37D12" w:rsidRPr="00F23641">
              <w:rPr>
                <w:rFonts w:ascii="Source Sans 3" w:hAnsi="Source Sans 3"/>
              </w:rPr>
              <w:t> </w:t>
            </w:r>
            <w:r w:rsidR="00A37D12" w:rsidRPr="00F23641">
              <w:rPr>
                <w:rFonts w:ascii="Source Sans 3" w:hAnsi="Source Sans 3"/>
              </w:rPr>
              <w:t> </w:t>
            </w:r>
            <w:r w:rsidR="00A37D12" w:rsidRPr="00F23641">
              <w:rPr>
                <w:rFonts w:ascii="Source Sans 3" w:hAnsi="Source Sans 3"/>
              </w:rPr>
              <w:t> </w:t>
            </w:r>
            <w:r w:rsidR="00A37D12" w:rsidRPr="00F23641">
              <w:rPr>
                <w:rFonts w:ascii="Source Sans 3" w:hAnsi="Source Sans 3"/>
              </w:rPr>
              <w:fldChar w:fldCharType="end"/>
            </w:r>
            <w:bookmarkEnd w:id="1"/>
            <w:r w:rsidR="007F3EC4" w:rsidRPr="00F23641">
              <w:rPr>
                <w:rFonts w:ascii="Source Sans 3" w:hAnsi="Source Sans 3"/>
              </w:rPr>
              <w:t xml:space="preserve"> </w:t>
            </w:r>
          </w:p>
          <w:p w14:paraId="6F2CD885" w14:textId="6B7B3755" w:rsidR="00D45CA8" w:rsidRPr="00F23641" w:rsidRDefault="00D45CA8" w:rsidP="00F23641">
            <w:pPr>
              <w:spacing w:before="100" w:after="2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 xml:space="preserve">Tätigkeit: </w:t>
            </w:r>
            <w:r w:rsidR="00A37D12" w:rsidRPr="00F23641">
              <w:rPr>
                <w:rFonts w:ascii="Source Sans 3" w:hAnsi="Source Sans 3"/>
              </w:rPr>
              <w:t xml:space="preserve">Arbeiten mit neuen </w:t>
            </w:r>
            <w:r w:rsidR="00672826" w:rsidRPr="00F23641">
              <w:rPr>
                <w:rFonts w:ascii="Source Sans 3" w:hAnsi="Source Sans 3"/>
              </w:rPr>
              <w:br/>
            </w:r>
            <w:r w:rsidR="00A37D12" w:rsidRPr="00F23641">
              <w:rPr>
                <w:rFonts w:ascii="Source Sans 3" w:hAnsi="Source Sans 3"/>
              </w:rPr>
              <w:t>Mineralwolle-Dämmstoffen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67B58F5" w14:textId="77777777" w:rsidR="00B836B7" w:rsidRPr="00F2364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510858B" w14:textId="77777777" w:rsidR="00D45CA8" w:rsidRPr="00F23641" w:rsidRDefault="00D45CA8">
            <w:pPr>
              <w:spacing w:before="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 xml:space="preserve">Stand: </w:t>
            </w:r>
            <w:r w:rsidRPr="00F2364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2364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23641">
              <w:rPr>
                <w:rFonts w:ascii="Source Sans 3" w:hAnsi="Source Sans 3"/>
                <w:u w:val="single"/>
              </w:rPr>
              <w:instrText>FORMTEXT</w:instrText>
            </w:r>
            <w:r w:rsidRPr="00F23641">
              <w:rPr>
                <w:rFonts w:ascii="Source Sans 3" w:hAnsi="Source Sans 3"/>
                <w:u w:val="single"/>
              </w:rPr>
              <w:instrText xml:space="preserve"> </w:instrText>
            </w:r>
            <w:r w:rsidRPr="00F23641">
              <w:rPr>
                <w:rFonts w:ascii="Source Sans 3" w:hAnsi="Source Sans 3"/>
                <w:u w:val="single"/>
              </w:rPr>
            </w:r>
            <w:r w:rsidRPr="00F23641">
              <w:rPr>
                <w:rFonts w:ascii="Source Sans 3" w:hAnsi="Source Sans 3"/>
                <w:u w:val="single"/>
              </w:rPr>
              <w:fldChar w:fldCharType="separate"/>
            </w:r>
            <w:r w:rsidRPr="00F23641">
              <w:rPr>
                <w:rFonts w:ascii="Source Sans 3" w:hAnsi="Source Sans 3"/>
                <w:noProof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u w:val="single"/>
              </w:rPr>
              <w:t> </w:t>
            </w:r>
            <w:r w:rsidRPr="00F23641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F23641">
              <w:rPr>
                <w:rFonts w:ascii="Source Sans 3" w:hAnsi="Source Sans 3"/>
              </w:rPr>
              <w:t xml:space="preserve"> </w:t>
            </w:r>
          </w:p>
          <w:p w14:paraId="45E01DD5" w14:textId="7340CF14" w:rsidR="00D45CA8" w:rsidRPr="00F23641" w:rsidRDefault="00A37D12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23641">
              <w:rPr>
                <w:rFonts w:ascii="Source Sans 3" w:hAnsi="Source Sans 3"/>
                <w:sz w:val="16"/>
              </w:rPr>
              <w:t>B019</w:t>
            </w:r>
          </w:p>
        </w:tc>
      </w:tr>
      <w:tr w:rsidR="00D45CA8" w:rsidRPr="00F23641" w14:paraId="6D3DEACE" w14:textId="77777777" w:rsidTr="00F23641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352DEE6" w14:textId="77777777" w:rsidR="00D45CA8" w:rsidRPr="00F23641" w:rsidRDefault="00D45CA8" w:rsidP="00FD70AA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F23641" w14:paraId="0A46DEB2" w14:textId="77777777" w:rsidTr="00FD70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17B5F47" w14:textId="1533D1B9" w:rsidR="00672826" w:rsidRPr="00F23641" w:rsidRDefault="00672826" w:rsidP="00FD70AA">
            <w:pPr>
              <w:pStyle w:val="berschrift4"/>
              <w:spacing w:before="20"/>
              <w:ind w:left="1191"/>
              <w:jc w:val="left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Mineralwolle-Dämmstoffe</w:t>
            </w:r>
            <w:r w:rsidR="00F03FDA" w:rsidRPr="00F23641">
              <w:rPr>
                <w:rFonts w:ascii="Source Sans 3" w:hAnsi="Source Sans 3"/>
              </w:rPr>
              <w:tab/>
            </w:r>
            <w:r w:rsidR="00F03FDA" w:rsidRPr="00F23641">
              <w:rPr>
                <w:rFonts w:ascii="Source Sans 3" w:hAnsi="Source Sans 3"/>
              </w:rPr>
              <w:tab/>
            </w:r>
            <w:r w:rsidRPr="00F23641">
              <w:rPr>
                <w:rFonts w:ascii="Source Sans 3" w:hAnsi="Source Sans 3"/>
              </w:rPr>
              <w:t xml:space="preserve">Produktbezeichnung: </w:t>
            </w:r>
            <w:r w:rsidRPr="00F23641">
              <w:rPr>
                <w:rFonts w:ascii="Source Sans 3" w:hAnsi="Source Sans 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23641">
              <w:rPr>
                <w:rFonts w:ascii="Source Sans 3" w:hAnsi="Source Sans 3"/>
              </w:rPr>
              <w:instrText xml:space="preserve"> FORMTEXT </w:instrText>
            </w:r>
            <w:r w:rsidRPr="00F23641">
              <w:rPr>
                <w:rFonts w:ascii="Source Sans 3" w:hAnsi="Source Sans 3"/>
              </w:rPr>
            </w:r>
            <w:r w:rsidRPr="00F23641">
              <w:rPr>
                <w:rFonts w:ascii="Source Sans 3" w:hAnsi="Source Sans 3"/>
              </w:rPr>
              <w:fldChar w:fldCharType="separate"/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fldChar w:fldCharType="end"/>
            </w:r>
            <w:bookmarkEnd w:id="3"/>
          </w:p>
          <w:p w14:paraId="09BE77C5" w14:textId="105BA07C" w:rsidR="00672826" w:rsidRPr="00F23641" w:rsidRDefault="00672826" w:rsidP="00FD70AA">
            <w:pPr>
              <w:spacing w:before="0" w:line="220" w:lineRule="exact"/>
              <w:ind w:left="1191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 xml:space="preserve">Sie bestehen aus unterschiedlich dicken Glas-, Stein- oder Schlackenfasern, die mit Kunststoffen </w:t>
            </w:r>
            <w:r w:rsidR="00FD70AA" w:rsidRPr="00F23641">
              <w:rPr>
                <w:rFonts w:ascii="Source Sans 3" w:hAnsi="Source Sans 3"/>
                <w:sz w:val="18"/>
                <w:szCs w:val="18"/>
              </w:rPr>
              <w:br/>
            </w:r>
            <w:r w:rsidRPr="00F23641">
              <w:rPr>
                <w:rFonts w:ascii="Source Sans 3" w:hAnsi="Source Sans 3"/>
                <w:sz w:val="18"/>
                <w:szCs w:val="18"/>
              </w:rPr>
              <w:t>gebunden und denen Mineralöle zugegeben sind.</w:t>
            </w:r>
          </w:p>
          <w:p w14:paraId="7B65C516" w14:textId="26287D94" w:rsidR="00D45CA8" w:rsidRPr="00F23641" w:rsidRDefault="00672826" w:rsidP="00FD70AA">
            <w:pPr>
              <w:spacing w:before="0" w:after="20" w:line="220" w:lineRule="exact"/>
              <w:ind w:left="1191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 xml:space="preserve">Diese Betriebsanweisung gilt nur für „neue“ Mineralwolle-Dämmstoffe, die nach 1996 hergestellt </w:t>
            </w:r>
            <w:r w:rsidR="00FD70AA" w:rsidRPr="00F23641">
              <w:rPr>
                <w:rFonts w:ascii="Source Sans 3" w:hAnsi="Source Sans 3"/>
                <w:sz w:val="18"/>
                <w:szCs w:val="18"/>
              </w:rPr>
              <w:br/>
            </w:r>
            <w:r w:rsidRPr="00F23641">
              <w:rPr>
                <w:rFonts w:ascii="Source Sans 3" w:hAnsi="Source Sans 3"/>
                <w:sz w:val="18"/>
                <w:szCs w:val="18"/>
              </w:rPr>
              <w:t>wurden und mit „RAL“ gekennzeichnet sind.</w:t>
            </w:r>
          </w:p>
        </w:tc>
      </w:tr>
      <w:tr w:rsidR="00D45CA8" w:rsidRPr="00F23641" w14:paraId="589748D0" w14:textId="77777777" w:rsidTr="00FD70A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DA1653" w14:textId="77777777" w:rsidR="00D45CA8" w:rsidRPr="00F23641" w:rsidRDefault="00D45CA8" w:rsidP="00FD70AA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F23641">
              <w:rPr>
                <w:rFonts w:ascii="Source Sans 3" w:hAnsi="Source Sans 3"/>
              </w:rPr>
              <w:t>Gefahren für Mensch und Umwelt</w:t>
            </w:r>
          </w:p>
        </w:tc>
      </w:tr>
      <w:tr w:rsidR="00672826" w:rsidRPr="00F23641" w14:paraId="0353E300" w14:textId="77777777" w:rsidTr="00FD70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4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ED14B86" w14:textId="37057C44" w:rsidR="00672826" w:rsidRPr="00F23641" w:rsidRDefault="006728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2364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6B7AC15" wp14:editId="48038A29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B2619" w14:textId="420B1158" w:rsidR="00672826" w:rsidRPr="00F23641" w:rsidRDefault="00672826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23641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3B235BE" w14:textId="39A36CDC" w:rsidR="00672826" w:rsidRPr="00F23641" w:rsidRDefault="00672826" w:rsidP="00FD70AA">
            <w:pPr>
              <w:spacing w:before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 xml:space="preserve">Bei der Demontage und Montage von neuen Mineralwolle-Dämmstoffen können </w:t>
            </w:r>
            <w:r w:rsidRPr="00F23641">
              <w:rPr>
                <w:rFonts w:ascii="Source Sans 3" w:hAnsi="Source Sans 3"/>
                <w:sz w:val="18"/>
                <w:szCs w:val="18"/>
              </w:rPr>
              <w:br/>
              <w:t>Gesundheitsgefahren von freigesetzten Faserstäuben und von den Zusatzstoffen ausgehen.</w:t>
            </w:r>
          </w:p>
          <w:p w14:paraId="36C47092" w14:textId="77777777" w:rsidR="00672826" w:rsidRPr="00F23641" w:rsidRDefault="00672826" w:rsidP="00FD70AA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Insbesondere kann es beim Abriss zu einer erheblichen Staubbelastung kommen.</w:t>
            </w:r>
          </w:p>
          <w:p w14:paraId="291F73DF" w14:textId="77777777" w:rsidR="00672826" w:rsidRPr="00F23641" w:rsidRDefault="00672826" w:rsidP="00FD70AA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Die Faserstäube können Reizungen der Haut, Augen und der Atemwege verursachen.</w:t>
            </w:r>
          </w:p>
          <w:p w14:paraId="36ACFBE4" w14:textId="77777777" w:rsidR="00672826" w:rsidRPr="00F23641" w:rsidRDefault="00672826" w:rsidP="00FD70AA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 xml:space="preserve">Infolge der Staubeinwirkung kann es zu Beeinträchtigungen der Atemfunktionen kommen. </w:t>
            </w:r>
          </w:p>
          <w:p w14:paraId="69768832" w14:textId="2548376A" w:rsidR="00672826" w:rsidRPr="00F23641" w:rsidRDefault="00672826" w:rsidP="00FD70AA">
            <w:pPr>
              <w:spacing w:before="0" w:after="20" w:line="220" w:lineRule="exact"/>
              <w:rPr>
                <w:rFonts w:ascii="Source Sans 3" w:hAnsi="Source Sans 3"/>
                <w:sz w:val="8"/>
                <w:szCs w:val="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Zusatzstoffe (z. B. Formaldehyd-Harze) können allergische Reaktionen auslösen.</w:t>
            </w:r>
          </w:p>
        </w:tc>
      </w:tr>
      <w:tr w:rsidR="00D45CA8" w:rsidRPr="00F23641" w14:paraId="3789359A" w14:textId="77777777" w:rsidTr="00FD70A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381BA4" w14:textId="77777777" w:rsidR="00D45CA8" w:rsidRPr="00F23641" w:rsidRDefault="00D45CA8" w:rsidP="00FD70AA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F23641" w14:paraId="12E54EBA" w14:textId="77777777" w:rsidTr="006728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7BABEE0" w14:textId="77777777" w:rsidR="00D45CA8" w:rsidRPr="00F23641" w:rsidRDefault="0067282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2364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57A6889" wp14:editId="3D7C8768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E7126" w14:textId="77777777" w:rsidR="00672826" w:rsidRPr="00F23641" w:rsidRDefault="0067282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2364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1272B5C" wp14:editId="06F480D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A2951" w14:textId="437F53CE" w:rsidR="00672826" w:rsidRPr="00F23641" w:rsidRDefault="00672826" w:rsidP="00672826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2364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C57A38D" wp14:editId="750C0605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8F3DFAA" w14:textId="77777777" w:rsidR="00672826" w:rsidRPr="00F23641" w:rsidRDefault="00672826" w:rsidP="00FD70AA">
            <w:pPr>
              <w:spacing w:before="20" w:line="220" w:lineRule="exact"/>
              <w:rPr>
                <w:rFonts w:ascii="Source Sans 3" w:eastAsia="Arial Unicode MS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Oberstes Gebot: Staubentwicklung vermeiden!</w:t>
            </w:r>
          </w:p>
          <w:p w14:paraId="7ED84BA8" w14:textId="4DA3B072" w:rsidR="00672826" w:rsidRPr="00F23641" w:rsidRDefault="00F23641" w:rsidP="00F23641">
            <w:pPr>
              <w:pStyle w:val="Aufzhlung1"/>
              <w:spacing w:before="0"/>
            </w:pPr>
            <w:r w:rsidRPr="00081C87">
              <w:t>‒</w:t>
            </w:r>
            <w:r w:rsidRPr="00081C87">
              <w:tab/>
            </w:r>
            <w:r w:rsidR="00672826" w:rsidRPr="00F23641">
              <w:t>vorkonfektionierte Mineralwolle-Dämmstoffe bevorzugen,</w:t>
            </w:r>
          </w:p>
          <w:p w14:paraId="4ADB5B99" w14:textId="4D5ABAFF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Material nicht werfen,</w:t>
            </w:r>
          </w:p>
          <w:p w14:paraId="5C55E841" w14:textId="2CC4B3B6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Verpackung erst an der Einbaustelle öffnen (vorsichtig aufschneiden),</w:t>
            </w:r>
          </w:p>
          <w:p w14:paraId="66BBE020" w14:textId="112F1640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Arbeitsplatz im Umkreis von ca. 5 m absperren,</w:t>
            </w:r>
          </w:p>
          <w:p w14:paraId="509215A6" w14:textId="56755384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zu entfernendes Material möglichst befeuchten,</w:t>
            </w:r>
          </w:p>
          <w:p w14:paraId="0F555BF9" w14:textId="6E11C69E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Material möglichst vorsichtig demontieren und montieren, nicht reißen,</w:t>
            </w:r>
          </w:p>
          <w:p w14:paraId="58B60AB1" w14:textId="3AFD892B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zu entfernendes Material unmittelbar an der Ausbaustelle in Säcke verpacken,</w:t>
            </w:r>
          </w:p>
          <w:p w14:paraId="5AC4FAB8" w14:textId="2B841482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Zuschnitt nur auf fester Unterlage mit scharfem Messer,</w:t>
            </w:r>
          </w:p>
          <w:p w14:paraId="34B8DBF7" w14:textId="0513898F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 xml:space="preserve">Arbeitsplatz nach Beendigung und erforderlichenfalls während der Arbeit mit Industriestaubsauger Staubklasse L, Typ:  </w:t>
            </w:r>
            <w:r w:rsidR="00672826" w:rsidRPr="00F23641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672826" w:rsidRPr="00F23641">
              <w:rPr>
                <w:u w:val="single"/>
              </w:rPr>
              <w:instrText xml:space="preserve"> FORMTEXT </w:instrText>
            </w:r>
            <w:r w:rsidR="00672826" w:rsidRPr="00F23641">
              <w:rPr>
                <w:u w:val="single"/>
              </w:rPr>
            </w:r>
            <w:r w:rsidR="00672826" w:rsidRPr="00F23641">
              <w:rPr>
                <w:u w:val="single"/>
              </w:rPr>
              <w:fldChar w:fldCharType="separate"/>
            </w:r>
            <w:r w:rsidR="00672826" w:rsidRPr="00F23641">
              <w:rPr>
                <w:noProof/>
                <w:u w:val="single"/>
              </w:rPr>
              <w:t> </w:t>
            </w:r>
            <w:r w:rsidR="00672826" w:rsidRPr="00F23641">
              <w:rPr>
                <w:noProof/>
                <w:u w:val="single"/>
              </w:rPr>
              <w:t> </w:t>
            </w:r>
            <w:r w:rsidR="00672826" w:rsidRPr="00F23641">
              <w:rPr>
                <w:noProof/>
                <w:u w:val="single"/>
              </w:rPr>
              <w:t> </w:t>
            </w:r>
            <w:r w:rsidR="00672826" w:rsidRPr="00F23641">
              <w:rPr>
                <w:noProof/>
                <w:u w:val="single"/>
              </w:rPr>
              <w:t> </w:t>
            </w:r>
            <w:r w:rsidR="00672826" w:rsidRPr="00F23641">
              <w:rPr>
                <w:noProof/>
                <w:u w:val="single"/>
              </w:rPr>
              <w:t> </w:t>
            </w:r>
            <w:r w:rsidR="00672826" w:rsidRPr="00F23641">
              <w:rPr>
                <w:u w:val="single"/>
              </w:rPr>
              <w:fldChar w:fldCharType="end"/>
            </w:r>
            <w:bookmarkEnd w:id="4"/>
            <w:r w:rsidR="00672826" w:rsidRPr="00F23641">
              <w:t xml:space="preserve">  reinigen, keinesfalls mit Druckluft abblasen,</w:t>
            </w:r>
          </w:p>
          <w:p w14:paraId="32DB623B" w14:textId="5990ED9E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nach Beendigung der Arbeit Kleidung, Haut und Werkzeug reinigen (abwaschen mit Wasser oder absaugen, niemals mit Druckluft abblasen),</w:t>
            </w:r>
          </w:p>
          <w:p w14:paraId="2554408F" w14:textId="23286AEF" w:rsidR="00672826" w:rsidRPr="00F23641" w:rsidRDefault="00F23641" w:rsidP="00F23641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672826" w:rsidRPr="00F23641">
              <w:t>am Arbeitsplatz nicht essen, trinken und rauchen.</w:t>
            </w:r>
          </w:p>
          <w:p w14:paraId="2C3D8099" w14:textId="176366DD" w:rsidR="00672826" w:rsidRPr="00F23641" w:rsidRDefault="00672826" w:rsidP="00FD70AA">
            <w:pPr>
              <w:tabs>
                <w:tab w:val="left" w:pos="1230"/>
              </w:tabs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Augenschutz:</w:t>
            </w:r>
            <w:r w:rsidRPr="00F23641">
              <w:rPr>
                <w:rFonts w:ascii="Source Sans 3" w:hAnsi="Source Sans 3"/>
                <w:sz w:val="18"/>
                <w:szCs w:val="18"/>
              </w:rPr>
              <w:tab/>
              <w:t>Bei starker Staubentwicklung und Überkopfarbeiten Korbbrille tragen.</w:t>
            </w:r>
          </w:p>
          <w:p w14:paraId="4E7B2E78" w14:textId="0A136109" w:rsidR="00672826" w:rsidRPr="00F23641" w:rsidRDefault="00672826" w:rsidP="00FD70AA">
            <w:pPr>
              <w:tabs>
                <w:tab w:val="left" w:pos="1230"/>
              </w:tabs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Handschutz:</w:t>
            </w:r>
            <w:r w:rsidRPr="00F23641">
              <w:rPr>
                <w:rFonts w:ascii="Source Sans 3" w:hAnsi="Source Sans 3"/>
                <w:sz w:val="18"/>
                <w:szCs w:val="18"/>
              </w:rPr>
              <w:tab/>
              <w:t>Schutzhandschuhe aus Leder oder Kunststoff (mit Gewebeeinlage) tragen.</w:t>
            </w:r>
          </w:p>
          <w:p w14:paraId="66B296F8" w14:textId="1E045BEE" w:rsidR="00672826" w:rsidRPr="00F23641" w:rsidRDefault="00672826" w:rsidP="00FD70AA">
            <w:pPr>
              <w:tabs>
                <w:tab w:val="left" w:pos="1230"/>
              </w:tabs>
              <w:spacing w:before="0" w:line="220" w:lineRule="exact"/>
              <w:rPr>
                <w:rFonts w:ascii="Source Sans 3" w:hAnsi="Source Sans 3"/>
                <w:spacing w:val="-2"/>
                <w:sz w:val="18"/>
                <w:szCs w:val="18"/>
              </w:rPr>
            </w:pPr>
            <w:r w:rsidRPr="00F23641">
              <w:rPr>
                <w:rFonts w:ascii="Source Sans 3" w:hAnsi="Source Sans 3"/>
                <w:spacing w:val="-2"/>
                <w:sz w:val="18"/>
                <w:szCs w:val="18"/>
              </w:rPr>
              <w:t xml:space="preserve">Atemschutz: </w:t>
            </w:r>
            <w:r w:rsidRPr="00F23641">
              <w:rPr>
                <w:rFonts w:ascii="Source Sans 3" w:hAnsi="Source Sans 3"/>
                <w:spacing w:val="-2"/>
                <w:sz w:val="18"/>
                <w:szCs w:val="18"/>
              </w:rPr>
              <w:tab/>
              <w:t>Atemschutzgerät mit Partikelfilter der Partikelfilterklasse P2 bzw. FFP2 verwenden.</w:t>
            </w:r>
          </w:p>
          <w:p w14:paraId="6C569F14" w14:textId="53719135" w:rsidR="00672826" w:rsidRPr="00F23641" w:rsidRDefault="00672826" w:rsidP="00FD70AA">
            <w:pPr>
              <w:tabs>
                <w:tab w:val="left" w:pos="1230"/>
              </w:tabs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Hautschutz:</w:t>
            </w:r>
            <w:r w:rsidRPr="00F23641">
              <w:rPr>
                <w:rFonts w:ascii="Source Sans 3" w:hAnsi="Source Sans 3"/>
                <w:sz w:val="18"/>
                <w:szCs w:val="18"/>
              </w:rPr>
              <w:tab/>
              <w:t xml:space="preserve">Schutz (vor der Arbeit)  </w:t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5"/>
            <w:r w:rsidRPr="00F23641">
              <w:rPr>
                <w:rFonts w:ascii="Source Sans 3" w:hAnsi="Source Sans 3"/>
                <w:sz w:val="18"/>
                <w:szCs w:val="18"/>
              </w:rPr>
              <w:t xml:space="preserve">  </w:t>
            </w:r>
          </w:p>
          <w:p w14:paraId="5221AD30" w14:textId="0BE544AF" w:rsidR="00672826" w:rsidRPr="00F23641" w:rsidRDefault="00672826" w:rsidP="00FD70AA">
            <w:pPr>
              <w:tabs>
                <w:tab w:val="left" w:pos="1230"/>
              </w:tabs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ab/>
              <w:t xml:space="preserve">Reinigung (vor Pausen und zu Arbeitsende)  </w:t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F23641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6"/>
          </w:p>
          <w:p w14:paraId="3D6FD022" w14:textId="66DE578F" w:rsidR="00D45CA8" w:rsidRPr="00F23641" w:rsidRDefault="00672826" w:rsidP="00FD70AA">
            <w:pPr>
              <w:tabs>
                <w:tab w:val="left" w:pos="1230"/>
              </w:tabs>
              <w:spacing w:before="0" w:after="20" w:line="220" w:lineRule="exact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 xml:space="preserve">Körperschutz: </w:t>
            </w:r>
            <w:r w:rsidRPr="00F23641">
              <w:rPr>
                <w:rFonts w:ascii="Source Sans 3" w:hAnsi="Source Sans 3"/>
                <w:sz w:val="18"/>
                <w:szCs w:val="18"/>
              </w:rPr>
              <w:tab/>
              <w:t xml:space="preserve">Einweganzug benutzen, bei Überkopfarbeiten Kapuze aufsetzen </w:t>
            </w:r>
            <w:r w:rsidRPr="00F23641">
              <w:rPr>
                <w:rFonts w:ascii="Source Sans 3" w:hAnsi="Source Sans 3"/>
                <w:sz w:val="18"/>
                <w:szCs w:val="18"/>
              </w:rPr>
              <w:br/>
            </w:r>
            <w:r w:rsidRPr="00F23641">
              <w:rPr>
                <w:rFonts w:ascii="Source Sans 3" w:hAnsi="Source Sans 3"/>
                <w:sz w:val="18"/>
                <w:szCs w:val="18"/>
              </w:rPr>
              <w:tab/>
              <w:t>oder Nackenschutz verwenden.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5907BAD" w14:textId="0ABC41EA" w:rsidR="00D45CA8" w:rsidRPr="00F23641" w:rsidRDefault="006728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23641">
              <w:rPr>
                <w:rFonts w:ascii="Source Sans 3" w:hAnsi="Source Sans 3"/>
                <w:noProof/>
              </w:rPr>
              <w:drawing>
                <wp:inline distT="0" distB="0" distL="0" distR="0" wp14:anchorId="6785D4A4" wp14:editId="27862815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23641" w14:paraId="5329CCEA" w14:textId="77777777" w:rsidTr="00FD70A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09F5DD" w14:textId="77777777" w:rsidR="00D45CA8" w:rsidRPr="00F23641" w:rsidRDefault="00D45CA8" w:rsidP="00FD70AA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F23641" w14:paraId="7F91B9E3" w14:textId="77777777" w:rsidTr="006728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5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5A71E9B" w14:textId="77777777" w:rsidR="00D45CA8" w:rsidRPr="00F2364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D2F1515" w14:textId="03FAF6B7" w:rsidR="00D45CA8" w:rsidRPr="00F23641" w:rsidRDefault="00672826" w:rsidP="00FD70AA">
            <w:pPr>
              <w:spacing w:before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 xml:space="preserve">Werden bei Abisolierarbeiten Materialien vorgefunden, bei denen es sich um Asbest handeln könnte, </w:t>
            </w:r>
            <w:r w:rsidRPr="00F23641">
              <w:rPr>
                <w:rFonts w:ascii="Source Sans 3" w:hAnsi="Source Sans 3"/>
                <w:sz w:val="18"/>
                <w:szCs w:val="18"/>
              </w:rPr>
              <w:br/>
              <w:t>sind die Arbeiten sofort einzustellen und der Vorgesetzte ist zu verständigen.</w:t>
            </w:r>
          </w:p>
          <w:p w14:paraId="774DD282" w14:textId="4248C70E" w:rsidR="00672826" w:rsidRPr="00F23641" w:rsidRDefault="00672826" w:rsidP="00FD70AA">
            <w:pPr>
              <w:pStyle w:val="Notruf"/>
              <w:spacing w:before="20" w:after="2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 xml:space="preserve">Notruf  </w:t>
            </w:r>
            <w:r w:rsidRPr="00F2364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F23641">
              <w:rPr>
                <w:rFonts w:ascii="Source Sans 3" w:hAnsi="Source Sans 3"/>
              </w:rPr>
              <w:instrText xml:space="preserve"> FORMTEXT </w:instrText>
            </w:r>
            <w:r w:rsidRPr="00F23641">
              <w:rPr>
                <w:rFonts w:ascii="Source Sans 3" w:hAnsi="Source Sans 3"/>
              </w:rPr>
            </w:r>
            <w:r w:rsidRPr="00F23641">
              <w:rPr>
                <w:rFonts w:ascii="Source Sans 3" w:hAnsi="Source Sans 3"/>
              </w:rPr>
              <w:fldChar w:fldCharType="separate"/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t> </w:t>
            </w:r>
            <w:r w:rsidRPr="00F23641">
              <w:rPr>
                <w:rFonts w:ascii="Source Sans 3" w:hAnsi="Source Sans 3"/>
              </w:rPr>
              <w:fldChar w:fldCharType="end"/>
            </w:r>
            <w:bookmarkEnd w:id="7"/>
          </w:p>
        </w:tc>
      </w:tr>
      <w:tr w:rsidR="00D45CA8" w:rsidRPr="00F23641" w14:paraId="3AC3F306" w14:textId="77777777" w:rsidTr="00FD70A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49532A0" w14:textId="77777777" w:rsidR="00D45CA8" w:rsidRPr="00F23641" w:rsidRDefault="00D45CA8" w:rsidP="00FD70AA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Erste Hilfe</w:t>
            </w:r>
          </w:p>
        </w:tc>
      </w:tr>
      <w:tr w:rsidR="00D45CA8" w:rsidRPr="00F23641" w14:paraId="102A327B" w14:textId="77777777" w:rsidTr="00F2364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A4F114A" w14:textId="77777777" w:rsidR="00D45CA8" w:rsidRPr="00F23641" w:rsidRDefault="00072313" w:rsidP="00672826">
            <w:pPr>
              <w:spacing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F23641">
              <w:rPr>
                <w:rFonts w:ascii="Source Sans 3" w:hAnsi="Source Sans 3"/>
                <w:noProof/>
              </w:rPr>
              <w:drawing>
                <wp:inline distT="0" distB="0" distL="0" distR="0" wp14:anchorId="15F37AFD" wp14:editId="27015B1F">
                  <wp:extent cx="576000" cy="576000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6E9C920" w14:textId="1D05A64E" w:rsidR="00672826" w:rsidRPr="00F23641" w:rsidRDefault="00672826" w:rsidP="00672826">
            <w:pPr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Augenkontakt:</w:t>
            </w:r>
            <w:r w:rsidRPr="00F23641">
              <w:rPr>
                <w:rFonts w:ascii="Source Sans 3" w:hAnsi="Source Sans 3"/>
                <w:sz w:val="18"/>
                <w:szCs w:val="18"/>
              </w:rPr>
              <w:tab/>
            </w:r>
            <w:r w:rsidR="00F23641">
              <w:rPr>
                <w:rFonts w:ascii="Source Sans 3" w:hAnsi="Source Sans 3"/>
                <w:sz w:val="18"/>
                <w:szCs w:val="18"/>
              </w:rPr>
              <w:tab/>
            </w:r>
            <w:r w:rsidRPr="00F23641">
              <w:rPr>
                <w:rFonts w:ascii="Source Sans 3" w:hAnsi="Source Sans 3"/>
                <w:sz w:val="18"/>
                <w:szCs w:val="18"/>
              </w:rPr>
              <w:t>Bei Augenreizungen nicht reiben, sondern mit viel Wasser spülen</w:t>
            </w:r>
          </w:p>
          <w:p w14:paraId="1F796BD3" w14:textId="12C4A549" w:rsidR="00D45CA8" w:rsidRPr="00F23641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F2364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2364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364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23641">
              <w:rPr>
                <w:rFonts w:ascii="Source Sans 3" w:hAnsi="Source Sans 3"/>
                <w:sz w:val="20"/>
                <w:szCs w:val="20"/>
              </w:rPr>
            </w:r>
            <w:r w:rsidRPr="00F2364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23641">
              <w:rPr>
                <w:rFonts w:ascii="Source Sans 3" w:hAnsi="Source Sans 3"/>
                <w:sz w:val="20"/>
                <w:szCs w:val="20"/>
              </w:rPr>
              <w:tab/>
            </w:r>
            <w:r w:rsidR="00F23641">
              <w:rPr>
                <w:rFonts w:ascii="Source Sans 3" w:hAnsi="Source Sans 3"/>
                <w:sz w:val="20"/>
                <w:szCs w:val="20"/>
              </w:rPr>
              <w:tab/>
            </w:r>
            <w:r w:rsidRPr="00F2364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2364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364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2364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2364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2364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23641" w14:paraId="3ACCEED1" w14:textId="77777777" w:rsidTr="00FD70A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DDF4E55" w14:textId="77777777" w:rsidR="00D45CA8" w:rsidRPr="00F23641" w:rsidRDefault="00D45CA8" w:rsidP="00FD70AA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23641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F23641" w14:paraId="01772741" w14:textId="77777777" w:rsidTr="00F2364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2F29CE5" w14:textId="77777777" w:rsidR="00D45CA8" w:rsidRPr="00F2364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8" w:name="Temp"/>
            <w:bookmarkEnd w:id="8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079D649" w14:textId="4179F83D" w:rsidR="00D45CA8" w:rsidRPr="00F23641" w:rsidRDefault="00672826" w:rsidP="00FD70AA">
            <w:pPr>
              <w:spacing w:before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23641">
              <w:rPr>
                <w:rFonts w:ascii="Source Sans 3" w:hAnsi="Source Sans 3"/>
                <w:sz w:val="18"/>
                <w:szCs w:val="18"/>
              </w:rPr>
              <w:t>Mineralwolle-Dämmstoffe (entferntes Material, Verschnitt) direkt an der Ausbau- bzw. Einbau-</w:t>
            </w:r>
            <w:r w:rsidRPr="00F23641">
              <w:rPr>
                <w:rFonts w:ascii="Source Sans 3" w:hAnsi="Source Sans 3"/>
                <w:sz w:val="18"/>
                <w:szCs w:val="18"/>
              </w:rPr>
              <w:br/>
              <w:t>stelle in Säcke verpacken; Staubentwicklung dabei möglichst geringhalten. Beim Verschließen</w:t>
            </w:r>
            <w:r w:rsidRPr="00F23641">
              <w:rPr>
                <w:rFonts w:ascii="Source Sans 3" w:hAnsi="Source Sans 3"/>
                <w:sz w:val="18"/>
                <w:szCs w:val="18"/>
              </w:rPr>
              <w:br/>
              <w:t xml:space="preserve">der Säcke die Luft vorsichtig herausdrücken. Entsorgung über:  </w:t>
            </w:r>
            <w:r w:rsidRPr="00F23641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F23641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F23641">
              <w:rPr>
                <w:rFonts w:ascii="Source Sans 3" w:hAnsi="Source Sans 3"/>
                <w:sz w:val="18"/>
                <w:szCs w:val="18"/>
              </w:rPr>
            </w:r>
            <w:r w:rsidRPr="00F23641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F23641">
              <w:rPr>
                <w:rFonts w:ascii="Source Sans 3" w:hAnsi="Source Sans 3"/>
                <w:sz w:val="18"/>
                <w:szCs w:val="18"/>
              </w:rPr>
              <w:t> </w:t>
            </w:r>
            <w:r w:rsidRPr="00F23641">
              <w:rPr>
                <w:rFonts w:ascii="Source Sans 3" w:hAnsi="Source Sans 3"/>
                <w:sz w:val="18"/>
                <w:szCs w:val="18"/>
              </w:rPr>
              <w:t> </w:t>
            </w:r>
            <w:r w:rsidRPr="00F23641">
              <w:rPr>
                <w:rFonts w:ascii="Source Sans 3" w:hAnsi="Source Sans 3"/>
                <w:sz w:val="18"/>
                <w:szCs w:val="18"/>
              </w:rPr>
              <w:t> </w:t>
            </w:r>
            <w:r w:rsidRPr="00F23641">
              <w:rPr>
                <w:rFonts w:ascii="Source Sans 3" w:hAnsi="Source Sans 3"/>
                <w:sz w:val="18"/>
                <w:szCs w:val="18"/>
              </w:rPr>
              <w:t> </w:t>
            </w:r>
            <w:r w:rsidRPr="00F23641">
              <w:rPr>
                <w:rFonts w:ascii="Source Sans 3" w:hAnsi="Source Sans 3"/>
                <w:sz w:val="18"/>
                <w:szCs w:val="18"/>
              </w:rPr>
              <w:t> </w:t>
            </w:r>
            <w:r w:rsidRPr="00F23641">
              <w:rPr>
                <w:rFonts w:ascii="Source Sans 3" w:hAnsi="Source Sans 3"/>
                <w:sz w:val="18"/>
                <w:szCs w:val="18"/>
              </w:rPr>
              <w:fldChar w:fldCharType="end"/>
            </w:r>
            <w:bookmarkEnd w:id="9"/>
          </w:p>
          <w:p w14:paraId="2D1E60DF" w14:textId="77777777" w:rsidR="00872D6F" w:rsidRPr="00F23641" w:rsidRDefault="00872D6F" w:rsidP="00F23641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2364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23641">
              <w:rPr>
                <w:rFonts w:ascii="Source Sans 3" w:hAnsi="Source Sans 3"/>
                <w:color w:val="000000"/>
              </w:rPr>
              <w:t xml:space="preserve"> </w:t>
            </w:r>
            <w:r w:rsidRPr="00F2364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3641">
              <w:rPr>
                <w:rFonts w:ascii="Source Sans 3" w:hAnsi="Source Sans 3"/>
              </w:rPr>
              <w:instrText xml:space="preserve"> FORMTEXT </w:instrText>
            </w:r>
            <w:r w:rsidRPr="00F23641">
              <w:rPr>
                <w:rFonts w:ascii="Source Sans 3" w:hAnsi="Source Sans 3"/>
              </w:rPr>
            </w:r>
            <w:r w:rsidRPr="00F23641">
              <w:rPr>
                <w:rFonts w:ascii="Source Sans 3" w:hAnsi="Source Sans 3"/>
              </w:rPr>
              <w:fldChar w:fldCharType="separate"/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</w:rPr>
              <w:fldChar w:fldCharType="end"/>
            </w:r>
            <w:r w:rsidRPr="00F23641">
              <w:rPr>
                <w:rFonts w:ascii="Source Sans 3" w:hAnsi="Source Sans 3"/>
                <w:color w:val="000000"/>
              </w:rPr>
              <w:tab/>
            </w:r>
            <w:r w:rsidRPr="00F23641">
              <w:rPr>
                <w:rFonts w:ascii="Source Sans 3" w:hAnsi="Source Sans 3"/>
                <w:color w:val="000000"/>
              </w:rPr>
              <w:tab/>
            </w:r>
            <w:r w:rsidRPr="00F2364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23641">
              <w:rPr>
                <w:rFonts w:ascii="Source Sans 3" w:hAnsi="Source Sans 3"/>
                <w:color w:val="000000"/>
              </w:rPr>
              <w:t xml:space="preserve"> </w:t>
            </w:r>
            <w:r w:rsidRPr="00F2364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3641">
              <w:rPr>
                <w:rFonts w:ascii="Source Sans 3" w:hAnsi="Source Sans 3"/>
              </w:rPr>
              <w:instrText xml:space="preserve"> FORMTEXT </w:instrText>
            </w:r>
            <w:r w:rsidRPr="00F23641">
              <w:rPr>
                <w:rFonts w:ascii="Source Sans 3" w:hAnsi="Source Sans 3"/>
              </w:rPr>
            </w:r>
            <w:r w:rsidRPr="00F23641">
              <w:rPr>
                <w:rFonts w:ascii="Source Sans 3" w:hAnsi="Source Sans 3"/>
              </w:rPr>
              <w:fldChar w:fldCharType="separate"/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  <w:noProof/>
              </w:rPr>
              <w:t> </w:t>
            </w:r>
            <w:r w:rsidRPr="00F23641">
              <w:rPr>
                <w:rFonts w:ascii="Source Sans 3" w:hAnsi="Source Sans 3"/>
              </w:rPr>
              <w:fldChar w:fldCharType="end"/>
            </w:r>
          </w:p>
        </w:tc>
      </w:tr>
    </w:tbl>
    <w:p w14:paraId="53298CBA" w14:textId="77777777" w:rsidR="00D45CA8" w:rsidRPr="00F2364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23641" w:rsidSect="00F23641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6F3CB66-D9B3-4A0E-9A87-FA7AFA10C69C}"/>
    <w:embedBold r:id="rId2" w:fontKey="{0EA37129-61E7-4111-BB98-14D198F1642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D12"/>
    <w:rsid w:val="000718AA"/>
    <w:rsid w:val="00072313"/>
    <w:rsid w:val="000915F3"/>
    <w:rsid w:val="0020256F"/>
    <w:rsid w:val="002874ED"/>
    <w:rsid w:val="002B0015"/>
    <w:rsid w:val="00352514"/>
    <w:rsid w:val="003C57CA"/>
    <w:rsid w:val="003F0E4D"/>
    <w:rsid w:val="00400BC7"/>
    <w:rsid w:val="004638AD"/>
    <w:rsid w:val="00564C7D"/>
    <w:rsid w:val="00672826"/>
    <w:rsid w:val="00744851"/>
    <w:rsid w:val="007F3EC4"/>
    <w:rsid w:val="00800ABE"/>
    <w:rsid w:val="00850334"/>
    <w:rsid w:val="008525E3"/>
    <w:rsid w:val="00872D6F"/>
    <w:rsid w:val="00991CDD"/>
    <w:rsid w:val="00A37D12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03FDA"/>
    <w:rsid w:val="00F23641"/>
    <w:rsid w:val="00F379CF"/>
    <w:rsid w:val="00FD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1F3808"/>
  <w15:chartTrackingRefBased/>
  <w15:docId w15:val="{47042019-40EB-41B8-BA01-D0C75DB6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23641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8"/>
      <w:szCs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474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2025-08-14T13:31:00Z</dcterms:created>
  <dcterms:modified xsi:type="dcterms:W3CDTF">2026-01-06T16:49:00Z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