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6ACF8" w14:textId="77777777" w:rsidR="00564C7D" w:rsidRPr="00CD5EF3" w:rsidRDefault="00072313">
      <w:pPr>
        <w:spacing w:before="0"/>
        <w:rPr>
          <w:rFonts w:ascii="Source Sans 3" w:hAnsi="Source Sans 3"/>
          <w:sz w:val="8"/>
        </w:rPr>
      </w:pPr>
      <w:r w:rsidRPr="00CD5EF3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A9D6C0E" wp14:editId="24471CB8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69CB4" w14:textId="77777777" w:rsidR="00564C7D" w:rsidRPr="00CD5EF3" w:rsidRDefault="00564C7D">
      <w:pPr>
        <w:spacing w:before="0"/>
        <w:rPr>
          <w:rFonts w:ascii="Source Sans 3" w:hAnsi="Source Sans 3"/>
          <w:sz w:val="8"/>
        </w:rPr>
      </w:pPr>
    </w:p>
    <w:p w14:paraId="235693E9" w14:textId="77777777" w:rsidR="00564C7D" w:rsidRPr="00CD5EF3" w:rsidRDefault="00564C7D">
      <w:pPr>
        <w:spacing w:before="0"/>
        <w:rPr>
          <w:rFonts w:ascii="Source Sans 3" w:hAnsi="Source Sans 3"/>
          <w:sz w:val="8"/>
        </w:rPr>
      </w:pPr>
    </w:p>
    <w:p w14:paraId="4B752869" w14:textId="77777777" w:rsidR="00564C7D" w:rsidRPr="00CD5EF3" w:rsidRDefault="00564C7D">
      <w:pPr>
        <w:spacing w:before="0"/>
        <w:rPr>
          <w:rFonts w:ascii="Source Sans 3" w:hAnsi="Source Sans 3"/>
          <w:sz w:val="8"/>
        </w:rPr>
      </w:pPr>
    </w:p>
    <w:p w14:paraId="689C2B05" w14:textId="77777777" w:rsidR="00564C7D" w:rsidRPr="00CD5EF3" w:rsidRDefault="00564C7D">
      <w:pPr>
        <w:spacing w:before="0"/>
        <w:rPr>
          <w:rFonts w:ascii="Source Sans 3" w:hAnsi="Source Sans 3"/>
          <w:sz w:val="8"/>
        </w:rPr>
        <w:sectPr w:rsidR="00564C7D" w:rsidRPr="00CD5EF3" w:rsidSect="00CD5EF3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A2B47B7" w14:textId="1AEC0352" w:rsidR="00744851" w:rsidRPr="00CD5EF3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CD5EF3" w14:paraId="30FD5249" w14:textId="77777777" w:rsidTr="000C66CD">
        <w:trPr>
          <w:trHeight w:val="214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796B1CB5" w14:textId="77777777" w:rsidR="00B836B7" w:rsidRPr="00CD5EF3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7258B32" wp14:editId="5659DA86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934CE" w14:textId="77777777" w:rsidR="00B836B7" w:rsidRPr="00CD5EF3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36AB8FCA" w14:textId="77777777" w:rsidR="00B836B7" w:rsidRPr="00CD5EF3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0212CF5" wp14:editId="23C68A8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7ACE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D5EF3">
              <w:rPr>
                <w:rFonts w:ascii="Source Sans 3" w:hAnsi="Source Sans 3"/>
              </w:rPr>
              <w:t xml:space="preserve">Firma:  </w:t>
            </w:r>
            <w:r w:rsidR="00B836B7" w:rsidRPr="00CD5EF3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CD5EF3">
              <w:rPr>
                <w:rFonts w:ascii="Source Sans 3" w:hAnsi="Source Sans 3"/>
              </w:rPr>
              <w:instrText xml:space="preserve"> FORMTEXT </w:instrText>
            </w:r>
            <w:r w:rsidR="00B836B7" w:rsidRPr="00CD5EF3">
              <w:rPr>
                <w:rFonts w:ascii="Source Sans 3" w:hAnsi="Source Sans 3"/>
              </w:rPr>
            </w:r>
            <w:r w:rsidR="00B836B7" w:rsidRPr="00CD5EF3">
              <w:rPr>
                <w:rFonts w:ascii="Source Sans 3" w:hAnsi="Source Sans 3"/>
              </w:rPr>
              <w:fldChar w:fldCharType="separate"/>
            </w:r>
            <w:r w:rsidR="00B836B7" w:rsidRPr="00CD5EF3">
              <w:rPr>
                <w:rFonts w:ascii="Source Sans 3" w:hAnsi="Source Sans 3"/>
                <w:noProof/>
              </w:rPr>
              <w:t> </w:t>
            </w:r>
            <w:r w:rsidR="00B836B7" w:rsidRPr="00CD5EF3">
              <w:rPr>
                <w:rFonts w:ascii="Source Sans 3" w:hAnsi="Source Sans 3"/>
                <w:noProof/>
              </w:rPr>
              <w:t> </w:t>
            </w:r>
            <w:r w:rsidR="00B836B7" w:rsidRPr="00CD5EF3">
              <w:rPr>
                <w:rFonts w:ascii="Source Sans 3" w:hAnsi="Source Sans 3"/>
                <w:noProof/>
              </w:rPr>
              <w:t> </w:t>
            </w:r>
            <w:r w:rsidR="00B836B7" w:rsidRPr="00CD5EF3">
              <w:rPr>
                <w:rFonts w:ascii="Source Sans 3" w:hAnsi="Source Sans 3"/>
                <w:noProof/>
              </w:rPr>
              <w:t> </w:t>
            </w:r>
            <w:r w:rsidR="00B836B7" w:rsidRPr="00CD5EF3">
              <w:rPr>
                <w:rFonts w:ascii="Source Sans 3" w:hAnsi="Source Sans 3"/>
                <w:noProof/>
              </w:rPr>
              <w:t> </w:t>
            </w:r>
            <w:r w:rsidR="00B836B7" w:rsidRPr="00CD5EF3">
              <w:rPr>
                <w:rFonts w:ascii="Source Sans 3" w:hAnsi="Source Sans 3"/>
              </w:rPr>
              <w:fldChar w:fldCharType="end"/>
            </w:r>
            <w:bookmarkEnd w:id="0"/>
          </w:p>
          <w:p w14:paraId="6EB800C3" w14:textId="07D8EBFD" w:rsidR="00B836B7" w:rsidRPr="00CD5EF3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2BCF027" wp14:editId="7555C7D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3C97CA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D5EF3">
              <w:rPr>
                <w:rFonts w:ascii="Source Sans 3" w:hAnsi="Source Sans 3"/>
              </w:rPr>
              <w:t xml:space="preserve">Arbeitsbereich: </w:t>
            </w:r>
            <w:r w:rsidR="000C66CD" w:rsidRPr="00CD5EF3">
              <w:rPr>
                <w:rFonts w:ascii="Source Sans 3" w:hAnsi="Source Sans 3"/>
              </w:rPr>
              <w:t>Baustelle, Elektroinstallation</w:t>
            </w:r>
          </w:p>
          <w:p w14:paraId="24022484" w14:textId="77777777" w:rsidR="00B836B7" w:rsidRPr="00CD5EF3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6E10588" wp14:editId="319E1EA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C45159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CD5EF3">
              <w:rPr>
                <w:rFonts w:ascii="Source Sans 3" w:hAnsi="Source Sans 3"/>
              </w:rPr>
              <w:t xml:space="preserve">Verantwortlich:  </w:t>
            </w:r>
            <w:r w:rsidR="00B836B7" w:rsidRPr="00CD5EF3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CD5EF3">
              <w:rPr>
                <w:rFonts w:ascii="Source Sans 3" w:hAnsi="Source Sans 3"/>
              </w:rPr>
              <w:instrText xml:space="preserve"> FORMTEXT </w:instrText>
            </w:r>
            <w:r w:rsidR="00B836B7" w:rsidRPr="00CD5EF3">
              <w:rPr>
                <w:rFonts w:ascii="Source Sans 3" w:hAnsi="Source Sans 3"/>
              </w:rPr>
            </w:r>
            <w:r w:rsidR="00B836B7" w:rsidRPr="00CD5EF3">
              <w:rPr>
                <w:rFonts w:ascii="Source Sans 3" w:hAnsi="Source Sans 3"/>
              </w:rPr>
              <w:fldChar w:fldCharType="separate"/>
            </w:r>
            <w:r w:rsidR="00B836B7" w:rsidRPr="00CD5EF3">
              <w:rPr>
                <w:rFonts w:ascii="Source Sans 3" w:hAnsi="Source Sans 3"/>
                <w:noProof/>
              </w:rPr>
              <w:t> </w:t>
            </w:r>
            <w:r w:rsidR="00B836B7" w:rsidRPr="00CD5EF3">
              <w:rPr>
                <w:rFonts w:ascii="Source Sans 3" w:hAnsi="Source Sans 3"/>
                <w:noProof/>
              </w:rPr>
              <w:t> </w:t>
            </w:r>
            <w:r w:rsidR="00B836B7" w:rsidRPr="00CD5EF3">
              <w:rPr>
                <w:rFonts w:ascii="Source Sans 3" w:hAnsi="Source Sans 3"/>
                <w:noProof/>
              </w:rPr>
              <w:t> </w:t>
            </w:r>
            <w:r w:rsidR="00B836B7" w:rsidRPr="00CD5EF3">
              <w:rPr>
                <w:rFonts w:ascii="Source Sans 3" w:hAnsi="Source Sans 3"/>
                <w:noProof/>
              </w:rPr>
              <w:t> </w:t>
            </w:r>
            <w:r w:rsidR="00B836B7" w:rsidRPr="00CD5EF3">
              <w:rPr>
                <w:rFonts w:ascii="Source Sans 3" w:hAnsi="Source Sans 3"/>
                <w:noProof/>
              </w:rPr>
              <w:t> </w:t>
            </w:r>
            <w:r w:rsidR="00B836B7" w:rsidRPr="00CD5EF3">
              <w:rPr>
                <w:rFonts w:ascii="Source Sans 3" w:hAnsi="Source Sans 3"/>
              </w:rPr>
              <w:fldChar w:fldCharType="end"/>
            </w:r>
          </w:p>
          <w:p w14:paraId="013F902F" w14:textId="77777777" w:rsidR="00744851" w:rsidRPr="00CD5EF3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CD5EF3">
              <w:rPr>
                <w:rFonts w:ascii="Source Sans 3" w:hAnsi="Source Sans 3"/>
              </w:rPr>
              <w:tab/>
            </w:r>
            <w:r w:rsidRPr="00CD5EF3">
              <w:rPr>
                <w:rFonts w:ascii="Source Sans 3" w:hAnsi="Source Sans 3"/>
              </w:rPr>
              <w:tab/>
            </w:r>
            <w:r w:rsidRPr="00CD5EF3">
              <w:rPr>
                <w:rFonts w:ascii="Source Sans 3" w:hAnsi="Source Sans 3"/>
              </w:rPr>
              <w:tab/>
            </w:r>
            <w:r w:rsidRPr="00CD5EF3">
              <w:rPr>
                <w:rFonts w:ascii="Source Sans 3" w:hAnsi="Source Sans 3"/>
              </w:rPr>
              <w:tab/>
            </w:r>
            <w:r w:rsidRPr="00CD5EF3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E8AFF56" w14:textId="77777777" w:rsidR="00744851" w:rsidRPr="00CD5EF3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CD5EF3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5728326" w14:textId="77777777" w:rsidR="00744851" w:rsidRPr="00CD5EF3" w:rsidRDefault="00744851">
            <w:pPr>
              <w:spacing w:before="0" w:after="6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>GEM. § 14 GEFSTOFFV</w:t>
            </w:r>
          </w:p>
          <w:p w14:paraId="051E2665" w14:textId="490260D1" w:rsidR="00564C7D" w:rsidRPr="00CD5EF3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Muster-Betriebsanweisung muss </w:t>
            </w:r>
            <w:r w:rsidR="00CD5EF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D5EF3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CD5EF3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D5EF3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0B39F25" w14:textId="0935F084" w:rsidR="00744851" w:rsidRPr="00CD5EF3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>Arbeitsplatz:</w:t>
            </w:r>
            <w:r w:rsidR="00E8423D" w:rsidRPr="00CD5EF3">
              <w:rPr>
                <w:rFonts w:ascii="Source Sans 3" w:hAnsi="Source Sans 3"/>
              </w:rPr>
              <w:t xml:space="preserve"> </w:t>
            </w:r>
            <w:r w:rsidR="000C66CD" w:rsidRPr="00CD5EF3">
              <w:rPr>
                <w:rFonts w:ascii="Source Sans 3" w:hAnsi="Source Sans 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0C66CD" w:rsidRPr="00CD5EF3">
              <w:rPr>
                <w:rFonts w:ascii="Source Sans 3" w:hAnsi="Source Sans 3"/>
              </w:rPr>
              <w:instrText xml:space="preserve"> FORMTEXT </w:instrText>
            </w:r>
            <w:r w:rsidR="000C66CD" w:rsidRPr="00CD5EF3">
              <w:rPr>
                <w:rFonts w:ascii="Source Sans 3" w:hAnsi="Source Sans 3"/>
              </w:rPr>
            </w:r>
            <w:r w:rsidR="000C66CD" w:rsidRPr="00CD5EF3">
              <w:rPr>
                <w:rFonts w:ascii="Source Sans 3" w:hAnsi="Source Sans 3"/>
              </w:rPr>
              <w:fldChar w:fldCharType="separate"/>
            </w:r>
            <w:r w:rsidR="000C66CD" w:rsidRPr="00CD5EF3">
              <w:rPr>
                <w:rFonts w:ascii="Source Sans 3" w:hAnsi="Source Sans 3"/>
              </w:rPr>
              <w:t> </w:t>
            </w:r>
            <w:r w:rsidR="000C66CD" w:rsidRPr="00CD5EF3">
              <w:rPr>
                <w:rFonts w:ascii="Source Sans 3" w:hAnsi="Source Sans 3"/>
              </w:rPr>
              <w:t> </w:t>
            </w:r>
            <w:r w:rsidR="000C66CD" w:rsidRPr="00CD5EF3">
              <w:rPr>
                <w:rFonts w:ascii="Source Sans 3" w:hAnsi="Source Sans 3"/>
              </w:rPr>
              <w:t> </w:t>
            </w:r>
            <w:r w:rsidR="000C66CD" w:rsidRPr="00CD5EF3">
              <w:rPr>
                <w:rFonts w:ascii="Source Sans 3" w:hAnsi="Source Sans 3"/>
              </w:rPr>
              <w:t> </w:t>
            </w:r>
            <w:r w:rsidR="000C66CD" w:rsidRPr="00CD5EF3">
              <w:rPr>
                <w:rFonts w:ascii="Source Sans 3" w:hAnsi="Source Sans 3"/>
              </w:rPr>
              <w:t> </w:t>
            </w:r>
            <w:r w:rsidR="000C66CD" w:rsidRPr="00CD5EF3">
              <w:rPr>
                <w:rFonts w:ascii="Source Sans 3" w:hAnsi="Source Sans 3"/>
              </w:rPr>
              <w:fldChar w:fldCharType="end"/>
            </w:r>
          </w:p>
          <w:p w14:paraId="35ED3FF5" w14:textId="5C4B3436" w:rsidR="00D45CA8" w:rsidRPr="00CD5EF3" w:rsidRDefault="00D45CA8" w:rsidP="000C66CD">
            <w:pPr>
              <w:spacing w:before="100" w:after="6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 xml:space="preserve">Tätigkeit: </w:t>
            </w:r>
            <w:r w:rsidR="000C66CD" w:rsidRPr="00CD5EF3">
              <w:rPr>
                <w:rFonts w:ascii="Source Sans 3" w:hAnsi="Source Sans 3"/>
              </w:rPr>
              <w:t xml:space="preserve">Kontakt mit eingebauten </w:t>
            </w:r>
            <w:r w:rsidR="000C66CD" w:rsidRPr="00CD5EF3">
              <w:rPr>
                <w:rFonts w:ascii="Source Sans 3" w:hAnsi="Source Sans 3"/>
              </w:rPr>
              <w:br/>
              <w:t>Mineralwolle-Dämmstoffen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9BB7B09" w14:textId="77777777" w:rsidR="00B836B7" w:rsidRPr="00CD5EF3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86BEAB9" w14:textId="77777777" w:rsidR="00D45CA8" w:rsidRPr="00CD5EF3" w:rsidRDefault="00D45CA8">
            <w:pPr>
              <w:spacing w:before="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 xml:space="preserve">Stand: </w:t>
            </w:r>
            <w:r w:rsidRPr="00CD5EF3">
              <w:rPr>
                <w:rFonts w:ascii="Source Sans 3" w:hAnsi="Source Sans 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D5EF3">
              <w:rPr>
                <w:rFonts w:ascii="Source Sans 3" w:hAnsi="Source Sans 3"/>
              </w:rPr>
              <w:instrText xml:space="preserve"> </w:instrText>
            </w:r>
            <w:r w:rsidR="00744851" w:rsidRPr="00CD5EF3">
              <w:rPr>
                <w:rFonts w:ascii="Source Sans 3" w:hAnsi="Source Sans 3"/>
              </w:rPr>
              <w:instrText>FORMTEXT</w:instrText>
            </w:r>
            <w:r w:rsidRPr="00CD5EF3">
              <w:rPr>
                <w:rFonts w:ascii="Source Sans 3" w:hAnsi="Source Sans 3"/>
              </w:rPr>
              <w:instrText xml:space="preserve"> </w:instrText>
            </w:r>
            <w:r w:rsidRPr="00CD5EF3">
              <w:rPr>
                <w:rFonts w:ascii="Source Sans 3" w:hAnsi="Source Sans 3"/>
              </w:rPr>
            </w:r>
            <w:r w:rsidRPr="00CD5EF3">
              <w:rPr>
                <w:rFonts w:ascii="Source Sans 3" w:hAnsi="Source Sans 3"/>
              </w:rPr>
              <w:fldChar w:fldCharType="separate"/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</w:rPr>
              <w:fldChar w:fldCharType="end"/>
            </w:r>
            <w:bookmarkEnd w:id="1"/>
            <w:r w:rsidRPr="00CD5EF3">
              <w:rPr>
                <w:rFonts w:ascii="Source Sans 3" w:hAnsi="Source Sans 3"/>
              </w:rPr>
              <w:t xml:space="preserve"> </w:t>
            </w:r>
          </w:p>
          <w:p w14:paraId="3F18AEF9" w14:textId="01525AFF" w:rsidR="00D45CA8" w:rsidRPr="00CD5EF3" w:rsidRDefault="000C66CD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CD5EF3">
              <w:rPr>
                <w:rFonts w:ascii="Source Sans 3" w:hAnsi="Source Sans 3"/>
                <w:sz w:val="16"/>
              </w:rPr>
              <w:t>B038</w:t>
            </w:r>
          </w:p>
        </w:tc>
      </w:tr>
      <w:tr w:rsidR="00D45CA8" w:rsidRPr="00CD5EF3" w14:paraId="2421EAF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14A8D78" w14:textId="77777777" w:rsidR="00D45CA8" w:rsidRPr="00CD5EF3" w:rsidRDefault="00D45CA8" w:rsidP="00CD5EF3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CD5EF3" w14:paraId="08F13A3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8631831" w14:textId="77777777" w:rsidR="000C66CD" w:rsidRPr="00CD5EF3" w:rsidRDefault="000C66CD" w:rsidP="000C66CD">
            <w:pPr>
              <w:ind w:left="1191"/>
              <w:rPr>
                <w:rFonts w:ascii="Source Sans 3" w:hAnsi="Source Sans 3"/>
                <w:b/>
                <w:bCs/>
                <w:sz w:val="24"/>
                <w:szCs w:val="24"/>
              </w:rPr>
            </w:pPr>
            <w:r w:rsidRPr="00CD5EF3">
              <w:rPr>
                <w:rFonts w:ascii="Source Sans 3" w:hAnsi="Source Sans 3"/>
                <w:b/>
                <w:bCs/>
                <w:sz w:val="24"/>
                <w:szCs w:val="24"/>
              </w:rPr>
              <w:t xml:space="preserve">Mineralwolle-Dämmstoffe in Decken- und Wandverkleidungen </w:t>
            </w:r>
          </w:p>
          <w:p w14:paraId="4440E72B" w14:textId="2648B63D" w:rsidR="00D45CA8" w:rsidRPr="00CD5EF3" w:rsidRDefault="000C66CD" w:rsidP="000C66CD">
            <w:pPr>
              <w:spacing w:before="0" w:after="60"/>
              <w:ind w:left="1191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  <w:b/>
                <w:bCs/>
                <w:color w:val="FF0000"/>
                <w:sz w:val="24"/>
                <w:szCs w:val="24"/>
              </w:rPr>
              <w:t>Einbaudatum und Hersteller sind unbekannt</w:t>
            </w:r>
          </w:p>
        </w:tc>
      </w:tr>
      <w:tr w:rsidR="00D45CA8" w:rsidRPr="00CD5EF3" w14:paraId="2159E11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95447F9" w14:textId="77777777" w:rsidR="00D45CA8" w:rsidRPr="00CD5EF3" w:rsidRDefault="00D45CA8" w:rsidP="00CD5EF3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CD5EF3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CD5EF3" w14:paraId="77954B9F" w14:textId="77777777" w:rsidTr="000C66C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2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01C1934" w14:textId="0B988418" w:rsidR="00D45CA8" w:rsidRPr="00CD5EF3" w:rsidRDefault="000C66C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CD5EF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B6F591D" wp14:editId="7203BB64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F9312" w14:textId="588D4820" w:rsidR="00CF5E5C" w:rsidRPr="00CD5EF3" w:rsidRDefault="000C66CD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CD5EF3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7B9CF57" w14:textId="18F8D394" w:rsidR="00E118EC" w:rsidRPr="00CD5EF3" w:rsidRDefault="000C66CD" w:rsidP="000C66CD">
            <w:pPr>
              <w:spacing w:after="6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 xml:space="preserve">Mineralwolle-Dämmstoffe dieser Produktgruppe können künstliche Mineralfasern (KMF) freisetzen, die Reizungen (Juckreiz) der Haut, der Augen und der Atemwege verursachen. </w:t>
            </w:r>
            <w:r w:rsidRPr="00CD5EF3">
              <w:rPr>
                <w:rFonts w:ascii="Source Sans 3" w:hAnsi="Source Sans 3"/>
              </w:rPr>
              <w:br/>
              <w:t>Gelangen dünne Fasern in die Atemluft, können diese in der Lunge zu Gesundheitsschädigungen führen. Diese Faserstäube wirken möglicherweise Krebs erzeugend.</w:t>
            </w:r>
            <w:r w:rsidRPr="00CD5EF3">
              <w:rPr>
                <w:rFonts w:ascii="Source Sans 3" w:hAnsi="Source Sans 3"/>
              </w:rPr>
              <w:br/>
              <w:t>Zusatzstoffe (z.B. Formaldehyd-Harze) können allergische Reaktionen auslösen.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E54001D" w14:textId="77777777" w:rsidR="00D45CA8" w:rsidRPr="00CD5EF3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CD5EF3" w14:paraId="007B5F7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58312F7" w14:textId="77777777" w:rsidR="00D45CA8" w:rsidRPr="00CD5EF3" w:rsidRDefault="00D45CA8" w:rsidP="00CD5EF3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CD5EF3" w14:paraId="4CDDFB3A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A86E522" w14:textId="77777777" w:rsidR="00D45CA8" w:rsidRPr="00CD5EF3" w:rsidRDefault="000C66C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D5EF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0C66FA0" wp14:editId="0E50FB01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23886" w14:textId="77777777" w:rsidR="000C66CD" w:rsidRPr="00CD5EF3" w:rsidRDefault="000C66C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D5EF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F099EB4" wp14:editId="4A52B631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0AABAE" w14:textId="6184B211" w:rsidR="000C66CD" w:rsidRPr="00CD5EF3" w:rsidRDefault="000C66C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D5EF3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E26DB80" wp14:editId="4C1D0A58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E2D7C32" w14:textId="77777777" w:rsidR="000C66CD" w:rsidRPr="00CD5EF3" w:rsidRDefault="000C66CD" w:rsidP="000C66CD">
            <w:pPr>
              <w:spacing w:line="220" w:lineRule="exact"/>
              <w:rPr>
                <w:rFonts w:ascii="Source Sans 3" w:eastAsia="Arial Unicode MS" w:hAnsi="Source Sans 3"/>
                <w:sz w:val="18"/>
                <w:szCs w:val="18"/>
              </w:rPr>
            </w:pPr>
            <w:r w:rsidRPr="00CD5EF3">
              <w:rPr>
                <w:rFonts w:ascii="Source Sans 3" w:hAnsi="Source Sans 3"/>
                <w:b/>
                <w:sz w:val="18"/>
                <w:szCs w:val="18"/>
              </w:rPr>
              <w:t>Oberstes Gebot</w:t>
            </w:r>
            <w:r w:rsidRPr="00CD5EF3">
              <w:rPr>
                <w:rFonts w:ascii="Source Sans 3" w:hAnsi="Source Sans 3"/>
                <w:sz w:val="18"/>
                <w:szCs w:val="18"/>
              </w:rPr>
              <w:t>: Staubentwicklung vermeiden!</w:t>
            </w:r>
          </w:p>
          <w:p w14:paraId="12027889" w14:textId="7B491594" w:rsidR="000C66CD" w:rsidRPr="00CD5EF3" w:rsidRDefault="00CD5EF3" w:rsidP="00CD5EF3">
            <w:pPr>
              <w:pStyle w:val="Aufzhlung1"/>
              <w:spacing w:before="0"/>
            </w:pPr>
            <w:r w:rsidRPr="00081C87">
              <w:t>‒</w:t>
            </w:r>
            <w:r w:rsidRPr="00081C87">
              <w:tab/>
            </w:r>
            <w:r w:rsidR="000C66CD" w:rsidRPr="00CD5EF3">
              <w:t xml:space="preserve">Staubarme Arbeitsverfahren und -geräte verwenden, </w:t>
            </w:r>
          </w:p>
          <w:p w14:paraId="03D6E89B" w14:textId="77785667" w:rsidR="000C66CD" w:rsidRPr="00CD5EF3" w:rsidRDefault="00CD5EF3" w:rsidP="00CD5EF3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0C66CD" w:rsidRPr="00CD5EF3">
              <w:t xml:space="preserve">Material, wenn überhaupt erforderlich, vorsichtig handhaben, nicht reißen </w:t>
            </w:r>
          </w:p>
          <w:p w14:paraId="0EDACF2E" w14:textId="0713EC09" w:rsidR="000C66CD" w:rsidRPr="00CD5EF3" w:rsidRDefault="00CD5EF3" w:rsidP="00CD5EF3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0C66CD" w:rsidRPr="00CD5EF3">
              <w:t>zu entfernendes Material unmittelbar an der Ausbaustelle in gekennzeichnete Säcke dicht verpacken, ggf. Zuschnitt von KMF nur auf fester Unterlage mit scharfem Messer,</w:t>
            </w:r>
          </w:p>
          <w:p w14:paraId="0224E24D" w14:textId="2252D316" w:rsidR="000C66CD" w:rsidRPr="00CD5EF3" w:rsidRDefault="00CD5EF3" w:rsidP="00CD5EF3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0C66CD" w:rsidRPr="00CD5EF3">
              <w:t xml:space="preserve">Arbeitsplatz nach Beendigung und erforderlichenfalls während der Arbeit mit Industriestaubsauger Staubklasse M, Typ: </w:t>
            </w:r>
            <w:r w:rsidR="000C66CD" w:rsidRPr="00CD5EF3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="000C66CD" w:rsidRPr="00CD5EF3">
              <w:instrText xml:space="preserve"> FORMTEXT </w:instrText>
            </w:r>
            <w:r w:rsidR="000C66CD" w:rsidRPr="00CD5EF3">
              <w:fldChar w:fldCharType="separate"/>
            </w:r>
            <w:r w:rsidR="000C66CD" w:rsidRPr="00CD5EF3">
              <w:rPr>
                <w:noProof/>
              </w:rPr>
              <w:t> </w:t>
            </w:r>
            <w:r w:rsidR="000C66CD" w:rsidRPr="00CD5EF3">
              <w:rPr>
                <w:noProof/>
              </w:rPr>
              <w:t> </w:t>
            </w:r>
            <w:r w:rsidR="000C66CD" w:rsidRPr="00CD5EF3">
              <w:rPr>
                <w:noProof/>
              </w:rPr>
              <w:t> </w:t>
            </w:r>
            <w:r w:rsidR="000C66CD" w:rsidRPr="00CD5EF3">
              <w:rPr>
                <w:noProof/>
              </w:rPr>
              <w:t> </w:t>
            </w:r>
            <w:r w:rsidR="000C66CD" w:rsidRPr="00CD5EF3">
              <w:rPr>
                <w:noProof/>
              </w:rPr>
              <w:t> </w:t>
            </w:r>
            <w:r w:rsidR="000C66CD" w:rsidRPr="00CD5EF3">
              <w:fldChar w:fldCharType="end"/>
            </w:r>
            <w:bookmarkEnd w:id="2"/>
            <w:r w:rsidR="000C66CD" w:rsidRPr="00CD5EF3">
              <w:t xml:space="preserve"> reinigen oder feucht wischen, keinesfalls kehren!</w:t>
            </w:r>
          </w:p>
          <w:p w14:paraId="1145C56C" w14:textId="5E78C736" w:rsidR="000C66CD" w:rsidRPr="00CD5EF3" w:rsidRDefault="00CD5EF3" w:rsidP="00CD5EF3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0C66CD" w:rsidRPr="00CD5EF3">
              <w:t>nach Beendigung der Arbeit Kleidung, Haut und Werkzeug reinigen (abwaschen mit Wasser oder absaugen, niemals mit Druckluft abblasen),</w:t>
            </w:r>
          </w:p>
          <w:p w14:paraId="4FB5D683" w14:textId="5A7F42C0" w:rsidR="000C66CD" w:rsidRPr="00CD5EF3" w:rsidRDefault="00CD5EF3" w:rsidP="00CD5EF3">
            <w:pPr>
              <w:pStyle w:val="Aufzhlung1"/>
              <w:spacing w:after="20"/>
            </w:pPr>
            <w:r w:rsidRPr="00081C87">
              <w:t>‒</w:t>
            </w:r>
            <w:r w:rsidRPr="00081C87">
              <w:tab/>
            </w:r>
            <w:r w:rsidR="000C66CD" w:rsidRPr="00CD5EF3">
              <w:t>am Arbeitsplatz nicht essen, trinken oder rauchen und hier keine Lebensmittel aufbewahren</w:t>
            </w:r>
          </w:p>
          <w:p w14:paraId="4F2813B9" w14:textId="6AF4E303" w:rsidR="000C66CD" w:rsidRPr="00CD5EF3" w:rsidRDefault="000C66CD" w:rsidP="000C66CD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CD5EF3">
              <w:rPr>
                <w:rFonts w:ascii="Source Sans 3" w:hAnsi="Source Sans 3"/>
                <w:b/>
                <w:sz w:val="18"/>
                <w:szCs w:val="18"/>
              </w:rPr>
              <w:t>Augenschutz:</w:t>
            </w:r>
            <w:r w:rsidRPr="00CD5EF3">
              <w:rPr>
                <w:rFonts w:ascii="Source Sans 3" w:hAnsi="Source Sans 3"/>
                <w:sz w:val="18"/>
                <w:szCs w:val="18"/>
              </w:rPr>
              <w:t xml:space="preserve"> </w:t>
            </w:r>
            <w:r w:rsidRPr="00CD5EF3">
              <w:rPr>
                <w:rFonts w:ascii="Source Sans 3" w:hAnsi="Source Sans 3"/>
                <w:sz w:val="18"/>
                <w:szCs w:val="18"/>
              </w:rPr>
              <w:tab/>
              <w:t>Bei starker Staubentwicklung und Überkopfarbeiten Korbbrille</w:t>
            </w:r>
            <w:r w:rsidRPr="00CD5EF3">
              <w:rPr>
                <w:rFonts w:ascii="Source Sans 3" w:hAnsi="Source Sans 3"/>
                <w:sz w:val="18"/>
                <w:szCs w:val="18"/>
              </w:rPr>
              <w:br/>
            </w:r>
            <w:r w:rsidRPr="00CD5EF3">
              <w:rPr>
                <w:rFonts w:ascii="Source Sans 3" w:hAnsi="Source Sans 3"/>
                <w:sz w:val="18"/>
                <w:szCs w:val="18"/>
              </w:rPr>
              <w:tab/>
            </w:r>
            <w:r w:rsidRPr="00CD5EF3">
              <w:rPr>
                <w:rFonts w:ascii="Source Sans 3" w:hAnsi="Source Sans 3"/>
                <w:sz w:val="18"/>
                <w:szCs w:val="18"/>
              </w:rPr>
              <w:tab/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 w:rsidRPr="00CD5EF3">
              <w:rPr>
                <w:rFonts w:ascii="Source Sans 3" w:hAnsi="Source Sans 3"/>
                <w:sz w:val="18"/>
                <w:szCs w:val="18"/>
              </w:rPr>
              <w:instrText xml:space="preserve"> FORMTEXT </w:instrText>
            </w:r>
            <w:r w:rsidRPr="00CD5EF3">
              <w:rPr>
                <w:rFonts w:ascii="Source Sans 3" w:hAnsi="Source Sans 3"/>
                <w:sz w:val="18"/>
                <w:szCs w:val="18"/>
              </w:rPr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separate"/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end"/>
            </w:r>
            <w:bookmarkEnd w:id="3"/>
            <w:r w:rsidRPr="00CD5EF3">
              <w:rPr>
                <w:rFonts w:ascii="Source Sans 3" w:hAnsi="Source Sans 3"/>
                <w:sz w:val="18"/>
                <w:szCs w:val="18"/>
              </w:rPr>
              <w:t xml:space="preserve">  tragen.</w:t>
            </w:r>
          </w:p>
          <w:p w14:paraId="695B01AD" w14:textId="7E6B2A75" w:rsidR="000C66CD" w:rsidRPr="00CD5EF3" w:rsidRDefault="000C66CD" w:rsidP="000C66CD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CD5EF3">
              <w:rPr>
                <w:rFonts w:ascii="Source Sans 3" w:hAnsi="Source Sans 3"/>
                <w:b/>
                <w:sz w:val="18"/>
                <w:szCs w:val="18"/>
              </w:rPr>
              <w:t>Handschutz:</w:t>
            </w:r>
            <w:r w:rsidRPr="00CD5EF3">
              <w:rPr>
                <w:rFonts w:ascii="Source Sans 3" w:hAnsi="Source Sans 3"/>
                <w:sz w:val="18"/>
                <w:szCs w:val="18"/>
              </w:rPr>
              <w:tab/>
              <w:t xml:space="preserve">Schutzhandschuhe  </w:t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CD5EF3">
              <w:rPr>
                <w:rFonts w:ascii="Source Sans 3" w:hAnsi="Source Sans 3"/>
                <w:sz w:val="18"/>
                <w:szCs w:val="18"/>
              </w:rPr>
              <w:instrText xml:space="preserve"> FORMTEXT </w:instrText>
            </w:r>
            <w:r w:rsidRPr="00CD5EF3">
              <w:rPr>
                <w:rFonts w:ascii="Source Sans 3" w:hAnsi="Source Sans 3"/>
                <w:sz w:val="18"/>
                <w:szCs w:val="18"/>
              </w:rPr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separate"/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end"/>
            </w:r>
            <w:bookmarkEnd w:id="4"/>
            <w:r w:rsidRPr="00CD5EF3">
              <w:rPr>
                <w:rFonts w:ascii="Source Sans 3" w:hAnsi="Source Sans 3"/>
                <w:sz w:val="18"/>
                <w:szCs w:val="18"/>
              </w:rPr>
              <w:t xml:space="preserve">  aus Leder oder Kunststoff </w:t>
            </w:r>
            <w:r w:rsidRPr="00CD5EF3">
              <w:rPr>
                <w:rFonts w:ascii="Source Sans 3" w:hAnsi="Source Sans 3"/>
                <w:sz w:val="18"/>
                <w:szCs w:val="18"/>
              </w:rPr>
              <w:br/>
            </w:r>
            <w:r w:rsidRPr="00CD5EF3">
              <w:rPr>
                <w:rFonts w:ascii="Source Sans 3" w:hAnsi="Source Sans 3"/>
                <w:sz w:val="18"/>
                <w:szCs w:val="18"/>
              </w:rPr>
              <w:tab/>
            </w:r>
            <w:r w:rsidRPr="00CD5EF3">
              <w:rPr>
                <w:rFonts w:ascii="Source Sans 3" w:hAnsi="Source Sans 3"/>
                <w:sz w:val="18"/>
                <w:szCs w:val="18"/>
              </w:rPr>
              <w:tab/>
              <w:t>(mit Gewebeeinlage) tragen</w:t>
            </w:r>
          </w:p>
          <w:p w14:paraId="635C2628" w14:textId="77777777" w:rsidR="000C66CD" w:rsidRPr="00CD5EF3" w:rsidRDefault="000C66CD" w:rsidP="000C66CD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CD5EF3">
              <w:rPr>
                <w:rFonts w:ascii="Source Sans 3" w:hAnsi="Source Sans 3"/>
                <w:b/>
                <w:sz w:val="18"/>
                <w:szCs w:val="18"/>
              </w:rPr>
              <w:t>Atemschutz:</w:t>
            </w:r>
            <w:r w:rsidRPr="00CD5EF3">
              <w:rPr>
                <w:rFonts w:ascii="Source Sans 3" w:hAnsi="Source Sans 3"/>
                <w:sz w:val="18"/>
                <w:szCs w:val="18"/>
              </w:rPr>
              <w:tab/>
              <w:t xml:space="preserve">Atemschutzgerät mit Partikelfilter </w:t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CD5EF3">
              <w:rPr>
                <w:rFonts w:ascii="Source Sans 3" w:hAnsi="Source Sans 3"/>
                <w:sz w:val="18"/>
                <w:szCs w:val="18"/>
              </w:rPr>
              <w:instrText xml:space="preserve"> FORMTEXT </w:instrText>
            </w:r>
            <w:r w:rsidRPr="00CD5EF3">
              <w:rPr>
                <w:rFonts w:ascii="Source Sans 3" w:hAnsi="Source Sans 3"/>
                <w:sz w:val="18"/>
                <w:szCs w:val="18"/>
              </w:rPr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separate"/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end"/>
            </w:r>
            <w:bookmarkEnd w:id="5"/>
            <w:r w:rsidRPr="00CD5EF3">
              <w:rPr>
                <w:rFonts w:ascii="Source Sans 3" w:hAnsi="Source Sans 3"/>
                <w:sz w:val="18"/>
                <w:szCs w:val="18"/>
              </w:rPr>
              <w:br/>
            </w:r>
            <w:r w:rsidRPr="00CD5EF3">
              <w:rPr>
                <w:rFonts w:ascii="Source Sans 3" w:hAnsi="Source Sans 3"/>
                <w:sz w:val="18"/>
                <w:szCs w:val="18"/>
              </w:rPr>
              <w:tab/>
            </w:r>
            <w:r w:rsidRPr="00CD5EF3">
              <w:rPr>
                <w:rFonts w:ascii="Source Sans 3" w:hAnsi="Source Sans 3"/>
                <w:sz w:val="18"/>
                <w:szCs w:val="18"/>
              </w:rPr>
              <w:tab/>
              <w:t>mind. Partikelfilterklasse P2 bzw. FFP2 verwenden</w:t>
            </w:r>
          </w:p>
          <w:p w14:paraId="6C68FC50" w14:textId="59889C9B" w:rsidR="00D45CA8" w:rsidRPr="00CD5EF3" w:rsidRDefault="000C66CD" w:rsidP="000C66CD">
            <w:pPr>
              <w:spacing w:before="0" w:after="60" w:line="220" w:lineRule="exact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  <w:b/>
                <w:sz w:val="18"/>
                <w:szCs w:val="18"/>
              </w:rPr>
              <w:t>Körperschutz:</w:t>
            </w:r>
            <w:r w:rsidRPr="00CD5EF3">
              <w:rPr>
                <w:rFonts w:ascii="Source Sans 3" w:hAnsi="Source Sans 3"/>
                <w:sz w:val="18"/>
                <w:szCs w:val="18"/>
              </w:rPr>
              <w:tab/>
              <w:t xml:space="preserve">Einwegschutzanzug  </w:t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CD5EF3">
              <w:rPr>
                <w:rFonts w:ascii="Source Sans 3" w:hAnsi="Source Sans 3"/>
                <w:sz w:val="18"/>
                <w:szCs w:val="18"/>
              </w:rPr>
              <w:instrText xml:space="preserve"> FORMTEXT </w:instrText>
            </w:r>
            <w:r w:rsidRPr="00CD5EF3">
              <w:rPr>
                <w:rFonts w:ascii="Source Sans 3" w:hAnsi="Source Sans 3"/>
                <w:sz w:val="18"/>
                <w:szCs w:val="18"/>
              </w:rPr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separate"/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noProof/>
                <w:sz w:val="18"/>
                <w:szCs w:val="18"/>
              </w:rPr>
              <w:t> </w:t>
            </w:r>
            <w:r w:rsidRPr="00CD5EF3">
              <w:rPr>
                <w:rFonts w:ascii="Source Sans 3" w:hAnsi="Source Sans 3"/>
                <w:sz w:val="18"/>
                <w:szCs w:val="18"/>
              </w:rPr>
              <w:fldChar w:fldCharType="end"/>
            </w:r>
            <w:bookmarkEnd w:id="6"/>
            <w:r w:rsidRPr="00CD5EF3">
              <w:rPr>
                <w:rFonts w:ascii="Source Sans 3" w:hAnsi="Source Sans 3"/>
                <w:sz w:val="18"/>
                <w:szCs w:val="18"/>
              </w:rPr>
              <w:t xml:space="preserve"> benutzen, bei Überkopfarbeiten Kapuze aufsetzen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2A4870F" w14:textId="51EE2115" w:rsidR="00D45CA8" w:rsidRPr="00CD5EF3" w:rsidRDefault="000C66C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D5EF3">
              <w:rPr>
                <w:rFonts w:ascii="Source Sans 3" w:hAnsi="Source Sans 3"/>
                <w:noProof/>
              </w:rPr>
              <w:drawing>
                <wp:inline distT="0" distB="0" distL="0" distR="0" wp14:anchorId="45C77A4F" wp14:editId="6A64293E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CD5EF3" w14:paraId="278500E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AFBC36C" w14:textId="77777777" w:rsidR="00D45CA8" w:rsidRPr="00CD5EF3" w:rsidRDefault="00D45CA8" w:rsidP="00CD5EF3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CD5EF3" w14:paraId="115516AD" w14:textId="77777777" w:rsidTr="000C66C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99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4801201" w14:textId="77777777" w:rsidR="00D45CA8" w:rsidRPr="00CD5EF3" w:rsidRDefault="00D45CA8" w:rsidP="000C66CD">
            <w:pPr>
              <w:rPr>
                <w:rFonts w:ascii="Source Sans 3" w:hAnsi="Source Sans 3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39B5E3C" w14:textId="44F877BE" w:rsidR="000C66CD" w:rsidRPr="00CD5EF3" w:rsidRDefault="000C66CD" w:rsidP="000C66CD">
            <w:pPr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 xml:space="preserve">Werden Materialien vorgefunden, bei denen es sich um Asbest handeln könnte, </w:t>
            </w:r>
            <w:r w:rsidRPr="00CD5EF3">
              <w:rPr>
                <w:rFonts w:ascii="Source Sans 3" w:hAnsi="Source Sans 3"/>
              </w:rPr>
              <w:br/>
              <w:t xml:space="preserve">sind die Arbeiten sofort einzustellen und der Vorgesetzte </w:t>
            </w:r>
            <w:r w:rsidRPr="00CD5EF3">
              <w:rPr>
                <w:rFonts w:ascii="Source Sans 3" w:hAnsi="Source Sans 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CD5EF3">
              <w:rPr>
                <w:rFonts w:ascii="Source Sans 3" w:hAnsi="Source Sans 3"/>
              </w:rPr>
              <w:instrText xml:space="preserve"> FORMTEXT </w:instrText>
            </w:r>
            <w:r w:rsidRPr="00CD5EF3">
              <w:rPr>
                <w:rFonts w:ascii="Source Sans 3" w:hAnsi="Source Sans 3"/>
              </w:rPr>
            </w:r>
            <w:r w:rsidRPr="00CD5EF3">
              <w:rPr>
                <w:rFonts w:ascii="Source Sans 3" w:hAnsi="Source Sans 3"/>
              </w:rPr>
              <w:fldChar w:fldCharType="separate"/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</w:rPr>
              <w:fldChar w:fldCharType="end"/>
            </w:r>
            <w:bookmarkEnd w:id="7"/>
            <w:r w:rsidRPr="00CD5EF3">
              <w:rPr>
                <w:rFonts w:ascii="Source Sans 3" w:hAnsi="Source Sans 3"/>
              </w:rPr>
              <w:t xml:space="preserve"> ist zu verständigen.</w:t>
            </w:r>
          </w:p>
          <w:p w14:paraId="0628E110" w14:textId="2FC21DA8" w:rsidR="00D45CA8" w:rsidRPr="00CD5EF3" w:rsidRDefault="000C66CD" w:rsidP="000C66CD">
            <w:pPr>
              <w:spacing w:before="0" w:after="6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 xml:space="preserve">Störungen an Staubsaugeinrichtungen dem Vorgesetzten </w:t>
            </w:r>
            <w:r w:rsidRPr="00CD5EF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CD5EF3">
              <w:rPr>
                <w:rFonts w:ascii="Source Sans 3" w:hAnsi="Source Sans 3"/>
              </w:rPr>
              <w:instrText xml:space="preserve"> FORMTEXT </w:instrText>
            </w:r>
            <w:r w:rsidRPr="00CD5EF3">
              <w:rPr>
                <w:rFonts w:ascii="Source Sans 3" w:hAnsi="Source Sans 3"/>
              </w:rPr>
            </w:r>
            <w:r w:rsidRPr="00CD5EF3">
              <w:rPr>
                <w:rFonts w:ascii="Source Sans 3" w:hAnsi="Source Sans 3"/>
              </w:rPr>
              <w:fldChar w:fldCharType="separate"/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</w:rPr>
              <w:fldChar w:fldCharType="end"/>
            </w:r>
            <w:bookmarkEnd w:id="8"/>
            <w:r w:rsidRPr="00CD5EF3">
              <w:rPr>
                <w:rFonts w:ascii="Source Sans 3" w:hAnsi="Source Sans 3"/>
              </w:rPr>
              <w:t xml:space="preserve"> melden</w:t>
            </w:r>
          </w:p>
          <w:p w14:paraId="303F8EC6" w14:textId="694ED623" w:rsidR="000C66CD" w:rsidRPr="00CD5EF3" w:rsidRDefault="000C66CD" w:rsidP="000C66CD">
            <w:pPr>
              <w:pStyle w:val="Notruf"/>
              <w:spacing w:before="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 xml:space="preserve">Notruf  </w:t>
            </w:r>
            <w:r w:rsidRPr="00CD5EF3">
              <w:rPr>
                <w:rFonts w:ascii="Source Sans 3" w:hAnsi="Source Sans 3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9" w:name="Text14"/>
            <w:r w:rsidRPr="00CD5EF3">
              <w:rPr>
                <w:rFonts w:ascii="Source Sans 3" w:hAnsi="Source Sans 3"/>
              </w:rPr>
              <w:instrText xml:space="preserve"> FORMTEXT </w:instrText>
            </w:r>
            <w:r w:rsidRPr="00CD5EF3">
              <w:rPr>
                <w:rFonts w:ascii="Source Sans 3" w:hAnsi="Source Sans 3"/>
              </w:rPr>
            </w:r>
            <w:r w:rsidRPr="00CD5EF3">
              <w:rPr>
                <w:rFonts w:ascii="Source Sans 3" w:hAnsi="Source Sans 3"/>
              </w:rPr>
              <w:fldChar w:fldCharType="separate"/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</w:rPr>
              <w:fldChar w:fldCharType="end"/>
            </w:r>
            <w:bookmarkEnd w:id="9"/>
          </w:p>
        </w:tc>
      </w:tr>
      <w:tr w:rsidR="00D45CA8" w:rsidRPr="00CD5EF3" w14:paraId="0D6EAAF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853AF09" w14:textId="77777777" w:rsidR="00D45CA8" w:rsidRPr="00CD5EF3" w:rsidRDefault="00D45CA8" w:rsidP="00CD5EF3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>Erste Hilfe</w:t>
            </w:r>
          </w:p>
        </w:tc>
      </w:tr>
      <w:tr w:rsidR="00D45CA8" w:rsidRPr="00CD5EF3" w14:paraId="3B88C3FB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9A260A8" w14:textId="77777777" w:rsidR="00D45CA8" w:rsidRPr="00CD5EF3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CD5EF3">
              <w:rPr>
                <w:rFonts w:ascii="Source Sans 3" w:hAnsi="Source Sans 3"/>
                <w:noProof/>
              </w:rPr>
              <w:drawing>
                <wp:inline distT="0" distB="0" distL="0" distR="0" wp14:anchorId="1A0BBED2" wp14:editId="4FA44E50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DCEE649" w14:textId="2C9F3F78" w:rsidR="000C66CD" w:rsidRPr="00CD5EF3" w:rsidRDefault="000C66CD" w:rsidP="000C66CD">
            <w:pPr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>Augenkontakt:</w:t>
            </w:r>
            <w:r w:rsidRPr="00CD5EF3">
              <w:rPr>
                <w:rFonts w:ascii="Source Sans 3" w:hAnsi="Source Sans 3"/>
              </w:rPr>
              <w:tab/>
            </w:r>
            <w:r w:rsidR="00CD5EF3">
              <w:rPr>
                <w:rFonts w:ascii="Source Sans 3" w:hAnsi="Source Sans 3"/>
              </w:rPr>
              <w:tab/>
            </w:r>
            <w:r w:rsidRPr="00CD5EF3">
              <w:rPr>
                <w:rFonts w:ascii="Source Sans 3" w:hAnsi="Source Sans 3"/>
              </w:rPr>
              <w:t>Bei Augenreizungen nicht reiben, sondern mit viel Wasser spülen,</w:t>
            </w:r>
            <w:r w:rsidRPr="00CD5EF3">
              <w:rPr>
                <w:rFonts w:ascii="Source Sans 3" w:hAnsi="Source Sans 3"/>
              </w:rPr>
              <w:br/>
            </w:r>
            <w:r w:rsidRPr="00CD5EF3">
              <w:rPr>
                <w:rFonts w:ascii="Source Sans 3" w:hAnsi="Source Sans 3"/>
              </w:rPr>
              <w:tab/>
            </w:r>
            <w:r w:rsidRPr="00CD5EF3">
              <w:rPr>
                <w:rFonts w:ascii="Source Sans 3" w:hAnsi="Source Sans 3"/>
              </w:rPr>
              <w:tab/>
            </w:r>
            <w:r w:rsidR="00CD5EF3">
              <w:rPr>
                <w:rFonts w:ascii="Source Sans 3" w:hAnsi="Source Sans 3"/>
              </w:rPr>
              <w:tab/>
            </w:r>
            <w:r w:rsidRPr="00CD5EF3">
              <w:rPr>
                <w:rFonts w:ascii="Source Sans 3" w:hAnsi="Source Sans 3"/>
              </w:rPr>
              <w:t xml:space="preserve">ggf. Arzt  </w:t>
            </w:r>
            <w:r w:rsidRPr="00CD5EF3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CD5EF3">
              <w:rPr>
                <w:rFonts w:ascii="Source Sans 3" w:hAnsi="Source Sans 3"/>
              </w:rPr>
              <w:instrText xml:space="preserve"> FORMTEXT </w:instrText>
            </w:r>
            <w:r w:rsidRPr="00CD5EF3">
              <w:rPr>
                <w:rFonts w:ascii="Source Sans 3" w:hAnsi="Source Sans 3"/>
              </w:rPr>
            </w:r>
            <w:r w:rsidRPr="00CD5EF3">
              <w:rPr>
                <w:rFonts w:ascii="Source Sans 3" w:hAnsi="Source Sans 3"/>
              </w:rPr>
              <w:fldChar w:fldCharType="separate"/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fldChar w:fldCharType="end"/>
            </w:r>
            <w:bookmarkEnd w:id="10"/>
            <w:r w:rsidRPr="00CD5EF3">
              <w:rPr>
                <w:rFonts w:ascii="Source Sans 3" w:hAnsi="Source Sans 3"/>
              </w:rPr>
              <w:t xml:space="preserve"> aufsuchen</w:t>
            </w:r>
          </w:p>
          <w:p w14:paraId="65656B50" w14:textId="6AF70CA5" w:rsidR="000C66CD" w:rsidRPr="00CD5EF3" w:rsidRDefault="000C66CD" w:rsidP="000C66CD">
            <w:pPr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>Hautkontakt:</w:t>
            </w:r>
            <w:r w:rsidRPr="00CD5EF3">
              <w:rPr>
                <w:rFonts w:ascii="Source Sans 3" w:hAnsi="Source Sans 3"/>
              </w:rPr>
              <w:tab/>
            </w:r>
            <w:r w:rsidR="00CD5EF3">
              <w:rPr>
                <w:rFonts w:ascii="Source Sans 3" w:hAnsi="Source Sans 3"/>
              </w:rPr>
              <w:tab/>
            </w:r>
            <w:r w:rsidRPr="00CD5EF3">
              <w:rPr>
                <w:rFonts w:ascii="Source Sans 3" w:hAnsi="Source Sans 3"/>
              </w:rPr>
              <w:t>Gründlich mit Wasser und Seife reinigen</w:t>
            </w:r>
          </w:p>
          <w:p w14:paraId="134790C0" w14:textId="23A0CD77" w:rsidR="00D45CA8" w:rsidRPr="00CD5EF3" w:rsidRDefault="00872D6F" w:rsidP="00DE0EFD">
            <w:pPr>
              <w:pStyle w:val="Notruf"/>
              <w:rPr>
                <w:rFonts w:ascii="Source Sans 3" w:hAnsi="Source Sans 3"/>
                <w:sz w:val="20"/>
                <w:szCs w:val="20"/>
              </w:rPr>
            </w:pPr>
            <w:r w:rsidRPr="00CD5EF3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CD5EF3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D5EF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D5EF3">
              <w:rPr>
                <w:rFonts w:ascii="Source Sans 3" w:hAnsi="Source Sans 3"/>
                <w:sz w:val="20"/>
                <w:szCs w:val="20"/>
              </w:rPr>
            </w:r>
            <w:r w:rsidRPr="00CD5EF3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CD5EF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D5EF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D5EF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D5EF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D5EF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D5EF3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CD5EF3">
              <w:rPr>
                <w:rFonts w:ascii="Source Sans 3" w:hAnsi="Source Sans 3"/>
                <w:sz w:val="20"/>
                <w:szCs w:val="20"/>
              </w:rPr>
              <w:tab/>
            </w:r>
            <w:r w:rsidR="00CD5EF3">
              <w:rPr>
                <w:rFonts w:ascii="Source Sans 3" w:hAnsi="Source Sans 3"/>
                <w:sz w:val="20"/>
                <w:szCs w:val="20"/>
              </w:rPr>
              <w:tab/>
            </w:r>
            <w:r w:rsidRPr="00CD5EF3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CD5EF3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D5EF3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D5EF3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CD5EF3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CD5EF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D5EF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D5EF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D5EF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D5EF3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D5EF3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CD5EF3" w14:paraId="2DCF6911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8D350CC" w14:textId="77777777" w:rsidR="00D45CA8" w:rsidRPr="00CD5EF3" w:rsidRDefault="00D45CA8" w:rsidP="00CD5EF3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CD5EF3" w14:paraId="3B234419" w14:textId="77777777" w:rsidTr="00CD5EF3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0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8FE8B8B" w14:textId="77777777" w:rsidR="00D45CA8" w:rsidRPr="00CD5EF3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1" w:name="Temp"/>
            <w:bookmarkEnd w:id="11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83C0939" w14:textId="217789B9" w:rsidR="00D45CA8" w:rsidRPr="00CD5EF3" w:rsidRDefault="000C66CD" w:rsidP="000C66CD">
            <w:pPr>
              <w:rPr>
                <w:rFonts w:ascii="Source Sans 3" w:hAnsi="Source Sans 3"/>
              </w:rPr>
            </w:pPr>
            <w:r w:rsidRPr="00CD5EF3">
              <w:rPr>
                <w:rFonts w:ascii="Source Sans 3" w:hAnsi="Source Sans 3"/>
              </w:rPr>
              <w:t>Mineralwolle-Dämmstoffe (entferntes Material, Verschnitt) direkt vor Ort in gekennzeichnete Säcke verpacken. Beim Verschließen der Säcke die enthaltene Luft möglichst nicht herausdrücken</w:t>
            </w:r>
            <w:r w:rsidRPr="00CD5EF3">
              <w:rPr>
                <w:rFonts w:ascii="Source Sans 3" w:hAnsi="Source Sans 3"/>
              </w:rPr>
              <w:br/>
              <w:t xml:space="preserve">Entsorgung über:  </w:t>
            </w:r>
            <w:r w:rsidRPr="00CD5EF3">
              <w:rPr>
                <w:rFonts w:ascii="Source Sans 3" w:hAnsi="Source Sans 3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2" w:name="Text15"/>
            <w:r w:rsidRPr="00CD5EF3">
              <w:rPr>
                <w:rFonts w:ascii="Source Sans 3" w:hAnsi="Source Sans 3"/>
              </w:rPr>
              <w:instrText xml:space="preserve"> FORMTEXT </w:instrText>
            </w:r>
            <w:r w:rsidRPr="00CD5EF3">
              <w:rPr>
                <w:rFonts w:ascii="Source Sans 3" w:hAnsi="Source Sans 3"/>
              </w:rPr>
            </w:r>
            <w:r w:rsidRPr="00CD5EF3">
              <w:rPr>
                <w:rFonts w:ascii="Source Sans 3" w:hAnsi="Source Sans 3"/>
              </w:rPr>
              <w:fldChar w:fldCharType="separate"/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fldChar w:fldCharType="end"/>
            </w:r>
            <w:bookmarkEnd w:id="12"/>
            <w:r w:rsidRPr="00CD5EF3">
              <w:rPr>
                <w:rFonts w:ascii="Source Sans 3" w:hAnsi="Source Sans 3"/>
              </w:rPr>
              <w:t xml:space="preserve">, Tel.: </w:t>
            </w:r>
            <w:r w:rsidRPr="00CD5EF3">
              <w:rPr>
                <w:rFonts w:ascii="Source Sans 3" w:hAnsi="Source Sans 3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Pr="00CD5EF3">
              <w:rPr>
                <w:rFonts w:ascii="Source Sans 3" w:hAnsi="Source Sans 3"/>
              </w:rPr>
              <w:instrText xml:space="preserve"> FORMTEXT </w:instrText>
            </w:r>
            <w:r w:rsidRPr="00CD5EF3">
              <w:rPr>
                <w:rFonts w:ascii="Source Sans 3" w:hAnsi="Source Sans 3"/>
              </w:rPr>
            </w:r>
            <w:r w:rsidRPr="00CD5EF3">
              <w:rPr>
                <w:rFonts w:ascii="Source Sans 3" w:hAnsi="Source Sans 3"/>
              </w:rPr>
              <w:fldChar w:fldCharType="separate"/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t> </w:t>
            </w:r>
            <w:r w:rsidRPr="00CD5EF3">
              <w:rPr>
                <w:rFonts w:ascii="Source Sans 3" w:hAnsi="Source Sans 3"/>
              </w:rPr>
              <w:fldChar w:fldCharType="end"/>
            </w:r>
            <w:bookmarkEnd w:id="13"/>
          </w:p>
          <w:p w14:paraId="223A8C40" w14:textId="77777777" w:rsidR="00872D6F" w:rsidRPr="00CD5EF3" w:rsidRDefault="00872D6F" w:rsidP="004638AD">
            <w:pPr>
              <w:widowControl w:val="0"/>
              <w:tabs>
                <w:tab w:val="left" w:pos="227"/>
              </w:tabs>
              <w:adjustRightInd w:val="0"/>
              <w:spacing w:after="60"/>
              <w:rPr>
                <w:rFonts w:ascii="Source Sans 3" w:hAnsi="Source Sans 3"/>
                <w:color w:val="000000"/>
              </w:rPr>
            </w:pPr>
            <w:r w:rsidRPr="00CD5EF3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CD5EF3">
              <w:rPr>
                <w:rFonts w:ascii="Source Sans 3" w:hAnsi="Source Sans 3"/>
                <w:color w:val="000000"/>
              </w:rPr>
              <w:t xml:space="preserve"> </w:t>
            </w:r>
            <w:r w:rsidRPr="00CD5EF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D5EF3">
              <w:rPr>
                <w:rFonts w:ascii="Source Sans 3" w:hAnsi="Source Sans 3"/>
              </w:rPr>
              <w:instrText xml:space="preserve"> FORMTEXT </w:instrText>
            </w:r>
            <w:r w:rsidRPr="00CD5EF3">
              <w:rPr>
                <w:rFonts w:ascii="Source Sans 3" w:hAnsi="Source Sans 3"/>
              </w:rPr>
            </w:r>
            <w:r w:rsidRPr="00CD5EF3">
              <w:rPr>
                <w:rFonts w:ascii="Source Sans 3" w:hAnsi="Source Sans 3"/>
              </w:rPr>
              <w:fldChar w:fldCharType="separate"/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</w:rPr>
              <w:fldChar w:fldCharType="end"/>
            </w:r>
            <w:r w:rsidRPr="00CD5EF3">
              <w:rPr>
                <w:rFonts w:ascii="Source Sans 3" w:hAnsi="Source Sans 3"/>
                <w:color w:val="000000"/>
              </w:rPr>
              <w:tab/>
            </w:r>
            <w:r w:rsidRPr="00CD5EF3">
              <w:rPr>
                <w:rFonts w:ascii="Source Sans 3" w:hAnsi="Source Sans 3"/>
                <w:color w:val="000000"/>
              </w:rPr>
              <w:tab/>
            </w:r>
            <w:r w:rsidRPr="00CD5EF3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CD5EF3">
              <w:rPr>
                <w:rFonts w:ascii="Source Sans 3" w:hAnsi="Source Sans 3"/>
                <w:color w:val="000000"/>
              </w:rPr>
              <w:t xml:space="preserve"> </w:t>
            </w:r>
            <w:r w:rsidRPr="00CD5EF3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D5EF3">
              <w:rPr>
                <w:rFonts w:ascii="Source Sans 3" w:hAnsi="Source Sans 3"/>
              </w:rPr>
              <w:instrText xml:space="preserve"> FORMTEXT </w:instrText>
            </w:r>
            <w:r w:rsidRPr="00CD5EF3">
              <w:rPr>
                <w:rFonts w:ascii="Source Sans 3" w:hAnsi="Source Sans 3"/>
              </w:rPr>
            </w:r>
            <w:r w:rsidRPr="00CD5EF3">
              <w:rPr>
                <w:rFonts w:ascii="Source Sans 3" w:hAnsi="Source Sans 3"/>
              </w:rPr>
              <w:fldChar w:fldCharType="separate"/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  <w:noProof/>
              </w:rPr>
              <w:t> </w:t>
            </w:r>
            <w:r w:rsidRPr="00CD5EF3">
              <w:rPr>
                <w:rFonts w:ascii="Source Sans 3" w:hAnsi="Source Sans 3"/>
              </w:rPr>
              <w:fldChar w:fldCharType="end"/>
            </w:r>
          </w:p>
        </w:tc>
      </w:tr>
    </w:tbl>
    <w:p w14:paraId="52F84C8C" w14:textId="77777777" w:rsidR="00D45CA8" w:rsidRPr="00CD5EF3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CD5EF3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8AD454B-CABD-4D1A-B54E-518DB4E67FD6}"/>
    <w:embedBold r:id="rId2" w:fontKey="{82211C3D-9CE3-408A-91FA-49BCC79D703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6CD"/>
    <w:rsid w:val="000718AA"/>
    <w:rsid w:val="00072313"/>
    <w:rsid w:val="000915F3"/>
    <w:rsid w:val="000C66CD"/>
    <w:rsid w:val="0020256F"/>
    <w:rsid w:val="002874ED"/>
    <w:rsid w:val="002B0015"/>
    <w:rsid w:val="0034461F"/>
    <w:rsid w:val="00352514"/>
    <w:rsid w:val="003F0E4D"/>
    <w:rsid w:val="00400BC7"/>
    <w:rsid w:val="004638AD"/>
    <w:rsid w:val="004D1269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D5EF3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84EC1C"/>
  <w15:chartTrackingRefBased/>
  <w15:docId w15:val="{B9C3A560-F28B-4774-9AF8-685CA75C4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CD5EF3"/>
    <w:pPr>
      <w:widowControl w:val="0"/>
      <w:tabs>
        <w:tab w:val="left" w:pos="227"/>
      </w:tabs>
      <w:adjustRightInd w:val="0"/>
      <w:spacing w:after="60" w:line="220" w:lineRule="exact"/>
      <w:ind w:left="227" w:hanging="227"/>
    </w:pPr>
    <w:rPr>
      <w:rFonts w:ascii="Source Sans 3" w:hAnsi="Source Sans 3"/>
      <w:sz w:val="18"/>
      <w:szCs w:val="18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431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2025-08-25T09:02:00Z</dcterms:created>
  <dcterms:modified xsi:type="dcterms:W3CDTF">2026-01-06T16:49:00Z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