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A4903" w14:textId="77777777" w:rsidR="00564C7D" w:rsidRPr="005A4BB0" w:rsidRDefault="00072313">
      <w:pPr>
        <w:spacing w:before="0"/>
        <w:rPr>
          <w:rFonts w:ascii="Source Sans 3" w:hAnsi="Source Sans 3"/>
          <w:sz w:val="8"/>
        </w:rPr>
      </w:pPr>
      <w:r w:rsidRPr="005A4BB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5F2F74D" wp14:editId="450618BE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FC57D" w14:textId="77777777" w:rsidR="00564C7D" w:rsidRPr="005A4BB0" w:rsidRDefault="00564C7D">
      <w:pPr>
        <w:spacing w:before="0"/>
        <w:rPr>
          <w:rFonts w:ascii="Source Sans 3" w:hAnsi="Source Sans 3"/>
          <w:sz w:val="8"/>
        </w:rPr>
      </w:pPr>
    </w:p>
    <w:p w14:paraId="07D83E9B" w14:textId="77777777" w:rsidR="00564C7D" w:rsidRPr="005A4BB0" w:rsidRDefault="00564C7D">
      <w:pPr>
        <w:spacing w:before="0"/>
        <w:rPr>
          <w:rFonts w:ascii="Source Sans 3" w:hAnsi="Source Sans 3"/>
          <w:sz w:val="8"/>
        </w:rPr>
      </w:pPr>
    </w:p>
    <w:p w14:paraId="0DE66CE5" w14:textId="77777777" w:rsidR="00564C7D" w:rsidRPr="005A4BB0" w:rsidRDefault="00564C7D">
      <w:pPr>
        <w:spacing w:before="0"/>
        <w:rPr>
          <w:rFonts w:ascii="Source Sans 3" w:hAnsi="Source Sans 3"/>
          <w:sz w:val="8"/>
        </w:rPr>
      </w:pPr>
    </w:p>
    <w:p w14:paraId="5BEC4397" w14:textId="77777777" w:rsidR="00564C7D" w:rsidRPr="005A4BB0" w:rsidRDefault="00564C7D">
      <w:pPr>
        <w:spacing w:before="0"/>
        <w:rPr>
          <w:rFonts w:ascii="Source Sans 3" w:hAnsi="Source Sans 3"/>
          <w:sz w:val="8"/>
        </w:rPr>
        <w:sectPr w:rsidR="00564C7D" w:rsidRPr="005A4BB0" w:rsidSect="005A4BB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1E9CCC1" w14:textId="71AB1D4F" w:rsidR="00744851" w:rsidRPr="005A4BB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5A4BB0" w14:paraId="32A3359B" w14:textId="77777777" w:rsidTr="00F97B15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160B3DF" w14:textId="77777777" w:rsidR="00B836B7" w:rsidRPr="005A4BB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5F00DB6" wp14:editId="354ACD0B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14EDA" w14:textId="77777777" w:rsidR="00B836B7" w:rsidRPr="005A4BB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F9AB6B2" w14:textId="77777777" w:rsidR="00B836B7" w:rsidRPr="005A4BB0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1A8F53E" wp14:editId="19D501A0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E4ED9E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A4BB0">
              <w:rPr>
                <w:rFonts w:ascii="Source Sans 3" w:hAnsi="Source Sans 3"/>
              </w:rPr>
              <w:t xml:space="preserve">Firma:  </w:t>
            </w:r>
            <w:r w:rsidR="00B836B7" w:rsidRPr="005A4BB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5A4BB0">
              <w:rPr>
                <w:rFonts w:ascii="Source Sans 3" w:hAnsi="Source Sans 3"/>
              </w:rPr>
              <w:instrText xml:space="preserve"> FORMTEXT </w:instrText>
            </w:r>
            <w:r w:rsidR="00B836B7" w:rsidRPr="005A4BB0">
              <w:rPr>
                <w:rFonts w:ascii="Source Sans 3" w:hAnsi="Source Sans 3"/>
              </w:rPr>
            </w:r>
            <w:r w:rsidR="00B836B7" w:rsidRPr="005A4BB0">
              <w:rPr>
                <w:rFonts w:ascii="Source Sans 3" w:hAnsi="Source Sans 3"/>
              </w:rPr>
              <w:fldChar w:fldCharType="separate"/>
            </w:r>
            <w:r w:rsidR="00B836B7" w:rsidRPr="005A4BB0">
              <w:rPr>
                <w:rFonts w:ascii="Source Sans 3" w:hAnsi="Source Sans 3"/>
                <w:noProof/>
              </w:rPr>
              <w:t> </w:t>
            </w:r>
            <w:r w:rsidR="00B836B7" w:rsidRPr="005A4BB0">
              <w:rPr>
                <w:rFonts w:ascii="Source Sans 3" w:hAnsi="Source Sans 3"/>
                <w:noProof/>
              </w:rPr>
              <w:t> </w:t>
            </w:r>
            <w:r w:rsidR="00B836B7" w:rsidRPr="005A4BB0">
              <w:rPr>
                <w:rFonts w:ascii="Source Sans 3" w:hAnsi="Source Sans 3"/>
                <w:noProof/>
              </w:rPr>
              <w:t> </w:t>
            </w:r>
            <w:r w:rsidR="00B836B7" w:rsidRPr="005A4BB0">
              <w:rPr>
                <w:rFonts w:ascii="Source Sans 3" w:hAnsi="Source Sans 3"/>
                <w:noProof/>
              </w:rPr>
              <w:t> </w:t>
            </w:r>
            <w:r w:rsidR="00B836B7" w:rsidRPr="005A4BB0">
              <w:rPr>
                <w:rFonts w:ascii="Source Sans 3" w:hAnsi="Source Sans 3"/>
                <w:noProof/>
              </w:rPr>
              <w:t> </w:t>
            </w:r>
            <w:r w:rsidR="00B836B7" w:rsidRPr="005A4BB0">
              <w:rPr>
                <w:rFonts w:ascii="Source Sans 3" w:hAnsi="Source Sans 3"/>
              </w:rPr>
              <w:fldChar w:fldCharType="end"/>
            </w:r>
            <w:bookmarkEnd w:id="0"/>
          </w:p>
          <w:p w14:paraId="5D5F98AA" w14:textId="69AA42A4" w:rsidR="00B836B7" w:rsidRPr="005A4BB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BAC1026" wp14:editId="32F43E0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6C39D1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5A4BB0">
              <w:rPr>
                <w:rFonts w:ascii="Source Sans 3" w:hAnsi="Source Sans 3"/>
              </w:rPr>
              <w:t xml:space="preserve">Arbeitsbereich: </w:t>
            </w:r>
            <w:r w:rsidR="00335BF6" w:rsidRPr="005A4BB0">
              <w:rPr>
                <w:rFonts w:ascii="Source Sans 3" w:hAnsi="Source Sans 3"/>
              </w:rPr>
              <w:t>Baustelle, Elektroinstallation</w:t>
            </w:r>
          </w:p>
          <w:p w14:paraId="37708EF8" w14:textId="77777777" w:rsidR="00B836B7" w:rsidRPr="005A4BB0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EFD2DB2" wp14:editId="31CEEF9D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D02BD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5A4BB0">
              <w:rPr>
                <w:rFonts w:ascii="Source Sans 3" w:hAnsi="Source Sans 3"/>
              </w:rPr>
              <w:t xml:space="preserve">Verantwortlich:  </w:t>
            </w:r>
            <w:r w:rsidR="00B836B7" w:rsidRPr="005A4BB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5A4BB0">
              <w:rPr>
                <w:rFonts w:ascii="Source Sans 3" w:hAnsi="Source Sans 3"/>
              </w:rPr>
              <w:instrText xml:space="preserve"> FORMTEXT </w:instrText>
            </w:r>
            <w:r w:rsidR="00B836B7" w:rsidRPr="005A4BB0">
              <w:rPr>
                <w:rFonts w:ascii="Source Sans 3" w:hAnsi="Source Sans 3"/>
              </w:rPr>
            </w:r>
            <w:r w:rsidR="00B836B7" w:rsidRPr="005A4BB0">
              <w:rPr>
                <w:rFonts w:ascii="Source Sans 3" w:hAnsi="Source Sans 3"/>
              </w:rPr>
              <w:fldChar w:fldCharType="separate"/>
            </w:r>
            <w:r w:rsidR="00B836B7" w:rsidRPr="005A4BB0">
              <w:rPr>
                <w:rFonts w:ascii="Source Sans 3" w:hAnsi="Source Sans 3"/>
                <w:noProof/>
              </w:rPr>
              <w:t> </w:t>
            </w:r>
            <w:r w:rsidR="00B836B7" w:rsidRPr="005A4BB0">
              <w:rPr>
                <w:rFonts w:ascii="Source Sans 3" w:hAnsi="Source Sans 3"/>
                <w:noProof/>
              </w:rPr>
              <w:t> </w:t>
            </w:r>
            <w:r w:rsidR="00B836B7" w:rsidRPr="005A4BB0">
              <w:rPr>
                <w:rFonts w:ascii="Source Sans 3" w:hAnsi="Source Sans 3"/>
                <w:noProof/>
              </w:rPr>
              <w:t> </w:t>
            </w:r>
            <w:r w:rsidR="00B836B7" w:rsidRPr="005A4BB0">
              <w:rPr>
                <w:rFonts w:ascii="Source Sans 3" w:hAnsi="Source Sans 3"/>
                <w:noProof/>
              </w:rPr>
              <w:t> </w:t>
            </w:r>
            <w:r w:rsidR="00B836B7" w:rsidRPr="005A4BB0">
              <w:rPr>
                <w:rFonts w:ascii="Source Sans 3" w:hAnsi="Source Sans 3"/>
                <w:noProof/>
              </w:rPr>
              <w:t> </w:t>
            </w:r>
            <w:r w:rsidR="00B836B7" w:rsidRPr="005A4BB0">
              <w:rPr>
                <w:rFonts w:ascii="Source Sans 3" w:hAnsi="Source Sans 3"/>
              </w:rPr>
              <w:fldChar w:fldCharType="end"/>
            </w:r>
          </w:p>
          <w:p w14:paraId="7429986E" w14:textId="77777777" w:rsidR="00744851" w:rsidRPr="005A4BB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5A4BB0">
              <w:rPr>
                <w:rFonts w:ascii="Source Sans 3" w:hAnsi="Source Sans 3"/>
              </w:rPr>
              <w:tab/>
            </w:r>
            <w:r w:rsidRPr="005A4BB0">
              <w:rPr>
                <w:rFonts w:ascii="Source Sans 3" w:hAnsi="Source Sans 3"/>
              </w:rPr>
              <w:tab/>
            </w:r>
            <w:r w:rsidRPr="005A4BB0">
              <w:rPr>
                <w:rFonts w:ascii="Source Sans 3" w:hAnsi="Source Sans 3"/>
              </w:rPr>
              <w:tab/>
            </w:r>
            <w:r w:rsidRPr="005A4BB0">
              <w:rPr>
                <w:rFonts w:ascii="Source Sans 3" w:hAnsi="Source Sans 3"/>
              </w:rPr>
              <w:tab/>
            </w:r>
            <w:r w:rsidRPr="005A4BB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AC9BA14" w14:textId="77777777" w:rsidR="00744851" w:rsidRPr="005A4BB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5A4BB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7F496DD" w14:textId="77777777" w:rsidR="00744851" w:rsidRPr="005A4BB0" w:rsidRDefault="00744851">
            <w:pPr>
              <w:spacing w:before="0" w:after="60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</w:rPr>
              <w:t>GEM. § 14 GEFSTOFFV</w:t>
            </w:r>
          </w:p>
          <w:p w14:paraId="6D4C7107" w14:textId="76B16787" w:rsidR="00564C7D" w:rsidRPr="005A4BB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5A4BB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5A4BB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5A4BB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A4BB0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5A4BB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5A4BB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28990418" w14:textId="44FAEECB" w:rsidR="00744851" w:rsidRPr="005A4BB0" w:rsidRDefault="00744851" w:rsidP="00335BF6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</w:rPr>
              <w:t>Arbeitsplatz:</w:t>
            </w:r>
            <w:r w:rsidR="00E8423D" w:rsidRPr="005A4BB0">
              <w:rPr>
                <w:rFonts w:ascii="Source Sans 3" w:hAnsi="Source Sans 3"/>
              </w:rPr>
              <w:t xml:space="preserve"> </w:t>
            </w:r>
            <w:r w:rsidR="00335BF6" w:rsidRPr="005A4BB0">
              <w:rPr>
                <w:rFonts w:ascii="Source Sans 3" w:hAnsi="Source Sans 3"/>
                <w:u w:val="single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" w:name="Text18"/>
            <w:r w:rsidR="00335BF6" w:rsidRPr="005A4BB0">
              <w:rPr>
                <w:rFonts w:ascii="Source Sans 3" w:hAnsi="Source Sans 3"/>
                <w:u w:val="single"/>
              </w:rPr>
              <w:instrText xml:space="preserve"> FORMTEXT </w:instrText>
            </w:r>
            <w:r w:rsidR="00335BF6" w:rsidRPr="005A4BB0">
              <w:rPr>
                <w:rFonts w:ascii="Source Sans 3" w:hAnsi="Source Sans 3"/>
                <w:u w:val="single"/>
              </w:rPr>
            </w:r>
            <w:r w:rsidR="00335BF6" w:rsidRPr="005A4BB0">
              <w:rPr>
                <w:rFonts w:ascii="Source Sans 3" w:hAnsi="Source Sans 3"/>
                <w:u w:val="single"/>
              </w:rPr>
              <w:fldChar w:fldCharType="separate"/>
            </w:r>
            <w:r w:rsidR="00335BF6" w:rsidRPr="005A4BB0">
              <w:rPr>
                <w:rFonts w:ascii="Source Sans 3" w:hAnsi="Source Sans 3"/>
                <w:u w:val="single"/>
              </w:rPr>
              <w:t> </w:t>
            </w:r>
            <w:r w:rsidR="00335BF6" w:rsidRPr="005A4BB0">
              <w:rPr>
                <w:rFonts w:ascii="Source Sans 3" w:hAnsi="Source Sans 3"/>
                <w:u w:val="single"/>
              </w:rPr>
              <w:t> </w:t>
            </w:r>
            <w:r w:rsidR="00335BF6" w:rsidRPr="005A4BB0">
              <w:rPr>
                <w:rFonts w:ascii="Source Sans 3" w:hAnsi="Source Sans 3"/>
                <w:u w:val="single"/>
              </w:rPr>
              <w:t> </w:t>
            </w:r>
            <w:r w:rsidR="00335BF6" w:rsidRPr="005A4BB0">
              <w:rPr>
                <w:rFonts w:ascii="Source Sans 3" w:hAnsi="Source Sans 3"/>
                <w:u w:val="single"/>
              </w:rPr>
              <w:t> </w:t>
            </w:r>
            <w:r w:rsidR="00335BF6" w:rsidRPr="005A4BB0">
              <w:rPr>
                <w:rFonts w:ascii="Source Sans 3" w:hAnsi="Source Sans 3"/>
                <w:u w:val="single"/>
              </w:rPr>
              <w:t> </w:t>
            </w:r>
            <w:r w:rsidR="00335BF6" w:rsidRPr="005A4BB0">
              <w:rPr>
                <w:rFonts w:ascii="Source Sans 3" w:hAnsi="Source Sans 3"/>
              </w:rPr>
              <w:fldChar w:fldCharType="end"/>
            </w:r>
            <w:bookmarkEnd w:id="1"/>
          </w:p>
          <w:p w14:paraId="113ECB96" w14:textId="373F80D6" w:rsidR="00D45CA8" w:rsidRPr="005A4BB0" w:rsidRDefault="00D45CA8" w:rsidP="005A4BB0">
            <w:pPr>
              <w:spacing w:before="100" w:after="20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</w:rPr>
              <w:t xml:space="preserve">Tätigkeit: </w:t>
            </w:r>
            <w:r w:rsidR="00335BF6" w:rsidRPr="005A4BB0">
              <w:rPr>
                <w:rFonts w:ascii="Source Sans 3" w:hAnsi="Source Sans 3"/>
              </w:rPr>
              <w:t>Stemmen, Mauernutfräsen, Dosensenken, Bohren, Reinigen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114FC2E" w14:textId="77777777" w:rsidR="00B836B7" w:rsidRPr="005A4BB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D1B3D84" w14:textId="77777777" w:rsidR="00D45CA8" w:rsidRPr="005A4BB0" w:rsidRDefault="00D45CA8">
            <w:pPr>
              <w:spacing w:before="0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</w:rPr>
              <w:t xml:space="preserve">Stand: </w:t>
            </w:r>
            <w:r w:rsidRPr="005A4BB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5A4BB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5A4BB0">
              <w:rPr>
                <w:rFonts w:ascii="Source Sans 3" w:hAnsi="Source Sans 3"/>
                <w:u w:val="single"/>
              </w:rPr>
              <w:instrText>FORMTEXT</w:instrText>
            </w:r>
            <w:r w:rsidRPr="005A4BB0">
              <w:rPr>
                <w:rFonts w:ascii="Source Sans 3" w:hAnsi="Source Sans 3"/>
                <w:u w:val="single"/>
              </w:rPr>
              <w:instrText xml:space="preserve"> </w:instrText>
            </w:r>
            <w:r w:rsidRPr="005A4BB0">
              <w:rPr>
                <w:rFonts w:ascii="Source Sans 3" w:hAnsi="Source Sans 3"/>
                <w:u w:val="single"/>
              </w:rPr>
            </w:r>
            <w:r w:rsidRPr="005A4BB0">
              <w:rPr>
                <w:rFonts w:ascii="Source Sans 3" w:hAnsi="Source Sans 3"/>
                <w:u w:val="single"/>
              </w:rPr>
              <w:fldChar w:fldCharType="separate"/>
            </w:r>
            <w:r w:rsidRPr="005A4BB0">
              <w:rPr>
                <w:rFonts w:ascii="Source Sans 3" w:hAnsi="Source Sans 3"/>
                <w:noProof/>
                <w:u w:val="single"/>
              </w:rPr>
              <w:t> </w:t>
            </w:r>
            <w:r w:rsidRPr="005A4BB0">
              <w:rPr>
                <w:rFonts w:ascii="Source Sans 3" w:hAnsi="Source Sans 3"/>
                <w:noProof/>
                <w:u w:val="single"/>
              </w:rPr>
              <w:t> </w:t>
            </w:r>
            <w:r w:rsidRPr="005A4BB0">
              <w:rPr>
                <w:rFonts w:ascii="Source Sans 3" w:hAnsi="Source Sans 3"/>
                <w:noProof/>
                <w:u w:val="single"/>
              </w:rPr>
              <w:t> </w:t>
            </w:r>
            <w:r w:rsidRPr="005A4BB0">
              <w:rPr>
                <w:rFonts w:ascii="Source Sans 3" w:hAnsi="Source Sans 3"/>
                <w:noProof/>
                <w:u w:val="single"/>
              </w:rPr>
              <w:t> </w:t>
            </w:r>
            <w:r w:rsidRPr="005A4BB0">
              <w:rPr>
                <w:rFonts w:ascii="Source Sans 3" w:hAnsi="Source Sans 3"/>
                <w:noProof/>
                <w:u w:val="single"/>
              </w:rPr>
              <w:t> </w:t>
            </w:r>
            <w:r w:rsidRPr="005A4BB0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5A4BB0">
              <w:rPr>
                <w:rFonts w:ascii="Source Sans 3" w:hAnsi="Source Sans 3"/>
              </w:rPr>
              <w:t xml:space="preserve"> </w:t>
            </w:r>
          </w:p>
          <w:p w14:paraId="6913AB65" w14:textId="3A2BD50C" w:rsidR="00D45CA8" w:rsidRPr="005A4BB0" w:rsidRDefault="00335BF6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5A4BB0">
              <w:rPr>
                <w:rFonts w:ascii="Source Sans 3" w:hAnsi="Source Sans 3"/>
                <w:sz w:val="16"/>
              </w:rPr>
              <w:t>B039</w:t>
            </w:r>
          </w:p>
        </w:tc>
      </w:tr>
      <w:tr w:rsidR="00D45CA8" w:rsidRPr="005A4BB0" w14:paraId="1D68849C" w14:textId="77777777" w:rsidTr="00F97B1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54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A4C5513" w14:textId="77777777" w:rsidR="00D45CA8" w:rsidRPr="005A4BB0" w:rsidRDefault="00D45CA8" w:rsidP="005A4BB0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5A4BB0" w14:paraId="0F364525" w14:textId="77777777" w:rsidTr="005A4BB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74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DB40BD2" w14:textId="610F9A91" w:rsidR="00D45CA8" w:rsidRPr="005A4BB0" w:rsidRDefault="00335BF6" w:rsidP="005A4BB0">
            <w:pPr>
              <w:pStyle w:val="berschrift3"/>
              <w:spacing w:before="20" w:after="20" w:line="240" w:lineRule="exact"/>
              <w:rPr>
                <w:rFonts w:ascii="Source Sans 3" w:hAnsi="Source Sans 3"/>
                <w:sz w:val="20"/>
                <w:szCs w:val="20"/>
              </w:rPr>
            </w:pPr>
            <w:r w:rsidRPr="005A4BB0">
              <w:rPr>
                <w:rFonts w:ascii="Source Sans 3" w:hAnsi="Source Sans 3"/>
                <w:sz w:val="20"/>
                <w:szCs w:val="20"/>
              </w:rPr>
              <w:t xml:space="preserve">Gesundheitsgefährdende mineralische Stäube </w:t>
            </w:r>
            <w:r w:rsidRPr="005A4BB0">
              <w:rPr>
                <w:rFonts w:ascii="Source Sans 3" w:hAnsi="Source Sans 3"/>
                <w:sz w:val="20"/>
                <w:szCs w:val="20"/>
              </w:rPr>
              <w:br/>
              <w:t>beim Stemmen, Mauernutfräsen, Dosensenken, Bohren im Mauerwerk und Reinigungsarbeiten</w:t>
            </w:r>
          </w:p>
        </w:tc>
      </w:tr>
      <w:tr w:rsidR="00D45CA8" w:rsidRPr="005A4BB0" w14:paraId="21FC6E48" w14:textId="77777777" w:rsidTr="00F97B1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007455B" w14:textId="77777777" w:rsidR="00D45CA8" w:rsidRPr="005A4BB0" w:rsidRDefault="00D45CA8" w:rsidP="005A4BB0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5A4BB0">
              <w:rPr>
                <w:rFonts w:ascii="Source Sans 3" w:hAnsi="Source Sans 3"/>
              </w:rPr>
              <w:t>Gefahren für Mensch und Umwelt</w:t>
            </w:r>
          </w:p>
        </w:tc>
      </w:tr>
      <w:tr w:rsidR="00F97B15" w:rsidRPr="005A4BB0" w14:paraId="4F3B8BA0" w14:textId="77777777" w:rsidTr="00017B8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8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6C1F78CD" w14:textId="77777777" w:rsidR="00F97B15" w:rsidRPr="005A4BB0" w:rsidRDefault="00F97B1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BBD7B9A" w14:textId="0779B1B6" w:rsidR="00F97B15" w:rsidRPr="005A4BB0" w:rsidRDefault="00F97B15" w:rsidP="005A4BB0">
            <w:pPr>
              <w:spacing w:before="20" w:after="20"/>
              <w:rPr>
                <w:rFonts w:ascii="Source Sans 3" w:hAnsi="Source Sans 3"/>
                <w:sz w:val="8"/>
                <w:szCs w:val="8"/>
              </w:rPr>
            </w:pPr>
            <w:r w:rsidRPr="005A4BB0">
              <w:rPr>
                <w:rFonts w:ascii="Source Sans 3" w:hAnsi="Source Sans 3"/>
                <w:sz w:val="18"/>
                <w:szCs w:val="18"/>
              </w:rPr>
              <w:t xml:space="preserve">Langjähriges Arbeiten unter Staubeinwirkung kann Schädigungen der Atemwege und der Lunge zur Folge </w:t>
            </w:r>
            <w:r w:rsidRPr="005A4BB0">
              <w:rPr>
                <w:rFonts w:ascii="Source Sans 3" w:hAnsi="Source Sans 3"/>
                <w:sz w:val="18"/>
                <w:szCs w:val="18"/>
              </w:rPr>
              <w:br/>
              <w:t xml:space="preserve">haben. Insbesondere sind hier die chronische Bronchitis (Entzündung der tieferen Atemwege) und das </w:t>
            </w:r>
            <w:r w:rsidRPr="005A4BB0">
              <w:rPr>
                <w:rFonts w:ascii="Source Sans 3" w:hAnsi="Source Sans 3"/>
                <w:sz w:val="18"/>
                <w:szCs w:val="18"/>
              </w:rPr>
              <w:br/>
              <w:t xml:space="preserve">Lungenemphysem (Lungenüberblähung) zu nennen. </w:t>
            </w:r>
            <w:r w:rsidRPr="005A4BB0">
              <w:rPr>
                <w:rFonts w:ascii="Source Sans 3" w:hAnsi="Source Sans 3"/>
                <w:sz w:val="18"/>
                <w:szCs w:val="18"/>
              </w:rPr>
              <w:br/>
              <w:t xml:space="preserve">Quarzhaltige Anteile in den Stäuben können auch zu Veränderungen des Lungengewebes führen. Bei sehr </w:t>
            </w:r>
            <w:r w:rsidRPr="005A4BB0">
              <w:rPr>
                <w:rFonts w:ascii="Source Sans 3" w:hAnsi="Source Sans 3"/>
                <w:sz w:val="18"/>
                <w:szCs w:val="18"/>
              </w:rPr>
              <w:br/>
              <w:t xml:space="preserve">hohen Quarzstaubkonzentrationen kann es zu einer Staublungenerkrankung Silikose kommen, aus der in </w:t>
            </w:r>
            <w:r w:rsidRPr="005A4BB0">
              <w:rPr>
                <w:rFonts w:ascii="Source Sans 3" w:hAnsi="Source Sans 3"/>
                <w:sz w:val="18"/>
                <w:szCs w:val="18"/>
              </w:rPr>
              <w:br/>
              <w:t>Einzelfällen Lungenkrebs entstehen kann.</w:t>
            </w:r>
          </w:p>
        </w:tc>
      </w:tr>
      <w:tr w:rsidR="00D45CA8" w:rsidRPr="005A4BB0" w14:paraId="505D52BA" w14:textId="77777777" w:rsidTr="00F97B1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A685A4F" w14:textId="77777777" w:rsidR="00D45CA8" w:rsidRPr="005A4BB0" w:rsidRDefault="00D45CA8" w:rsidP="005A4BB0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5A4BB0" w14:paraId="5EE5C481" w14:textId="77777777" w:rsidTr="00F97B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98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4C2473C" w14:textId="77777777" w:rsidR="00D45CA8" w:rsidRPr="005A4BB0" w:rsidRDefault="00335BF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5A4BB0">
              <w:rPr>
                <w:rFonts w:ascii="Source Sans 3" w:hAnsi="Source Sans 3"/>
                <w:noProof/>
              </w:rPr>
              <w:drawing>
                <wp:inline distT="0" distB="0" distL="0" distR="0" wp14:anchorId="78B8B6D4" wp14:editId="20D76295">
                  <wp:extent cx="612000" cy="612000"/>
                  <wp:effectExtent l="0" t="0" r="0" b="0"/>
                  <wp:docPr id="1" name="Grafik 1" descr="O:\HV_RD_POOL\2 - Fotos - Karikaturen  Grafiken\Sicherheitszeichen\Sicherheitszeichen_ASR von RBB\000_BMP_RGB_72dpi\m004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O:\HV_RD_POOL\2 - Fotos - Karikaturen  Grafiken\Sicherheitszeichen\Sicherheitszeichen_ASR von RBB\000_BMP_RGB_72dpi\m004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B9518" w14:textId="149C9B10" w:rsidR="00335BF6" w:rsidRPr="005A4BB0" w:rsidRDefault="00335BF6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5A4BB0">
              <w:rPr>
                <w:rFonts w:ascii="Source Sans 3" w:hAnsi="Source Sans 3"/>
                <w:noProof/>
              </w:rPr>
              <w:drawing>
                <wp:inline distT="0" distB="0" distL="0" distR="0" wp14:anchorId="179B18A1" wp14:editId="1CD80B6D">
                  <wp:extent cx="612000" cy="612000"/>
                  <wp:effectExtent l="0" t="0" r="0" b="0"/>
                  <wp:docPr id="2" name="Grafik 2" descr="O:\HV_RD_POOL\2 - Fotos - Karikaturen  Grafiken\Sicherheitszeichen\Sicherheitszeichen_ASR von RBB\000_BMP_RGB_72dpi\m017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POOL\2 - Fotos - Karikaturen  Grafiken\Sicherheitszeichen\Sicherheitszeichen_ASR von RBB\000_BMP_RGB_72dpi\m017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4999239" w14:textId="0EDD9444" w:rsidR="00335BF6" w:rsidRPr="005A4BB0" w:rsidRDefault="005A4BB0" w:rsidP="005A4BB0">
            <w:pPr>
              <w:pStyle w:val="Aufzhlung1"/>
              <w:spacing w:before="20"/>
            </w:pPr>
            <w:r w:rsidRPr="00081C87">
              <w:t>‒</w:t>
            </w:r>
            <w:r w:rsidRPr="00081C87">
              <w:tab/>
            </w:r>
            <w:r w:rsidR="00335BF6" w:rsidRPr="005A4BB0">
              <w:t xml:space="preserve">Einsatz von abgestimmten Systemen </w:t>
            </w:r>
            <w:r w:rsidR="00335BF6" w:rsidRPr="005A4BB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35BF6" w:rsidRPr="005A4BB0">
              <w:rPr>
                <w:u w:val="single"/>
              </w:rPr>
              <w:instrText xml:space="preserve"> FORMTEXT </w:instrText>
            </w:r>
            <w:r w:rsidR="00335BF6" w:rsidRPr="005A4BB0">
              <w:rPr>
                <w:u w:val="single"/>
              </w:rPr>
            </w:r>
            <w:r w:rsidR="00335BF6" w:rsidRPr="005A4BB0">
              <w:rPr>
                <w:u w:val="single"/>
              </w:rPr>
              <w:fldChar w:fldCharType="separate"/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u w:val="single"/>
              </w:rPr>
              <w:fldChar w:fldCharType="end"/>
            </w:r>
            <w:r w:rsidR="00335BF6" w:rsidRPr="005A4BB0">
              <w:t xml:space="preserve"> (z. B. Mauernutfräse mit empfohlenem </w:t>
            </w:r>
            <w:r w:rsidR="00FE45EA" w:rsidRPr="005A4BB0">
              <w:br/>
            </w:r>
            <w:r w:rsidR="00335BF6" w:rsidRPr="005A4BB0">
              <w:t>Entstauber Staubklasse M).</w:t>
            </w:r>
          </w:p>
          <w:p w14:paraId="328B49D5" w14:textId="0B393F28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 xml:space="preserve">Nur das vom Hersteller vorgesehene Zubehör verwenden. Zubehör nicht manipulieren. </w:t>
            </w:r>
            <w:r w:rsidR="00335BF6" w:rsidRPr="005A4BB0">
              <w:br/>
              <w:t>Werkzeuge rechtzeitig nachschärfen/austauschen.</w:t>
            </w:r>
          </w:p>
          <w:p w14:paraId="249C41E7" w14:textId="363BD8B6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 xml:space="preserve">Beim Ansprechen der Warneinrichtung des Entstaubers ist die Arbeit zu unterbrechen und die </w:t>
            </w:r>
            <w:r>
              <w:br/>
            </w:r>
            <w:r w:rsidR="00335BF6" w:rsidRPr="005A4BB0">
              <w:t xml:space="preserve">Ursache der Störung gemäß Bedienungsanleitung zu beseitigen. </w:t>
            </w:r>
            <w:r w:rsidR="00335BF6" w:rsidRPr="005A4BB0">
              <w:br/>
              <w:t>Ursachen können sein: zugesetzte Filter oder überfüllte Staubbeutel.</w:t>
            </w:r>
          </w:p>
          <w:p w14:paraId="19990660" w14:textId="4B4EE42F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>Für gute Durchlüftung sorgen. In kleineren Räumen Entstauber länger nachlaufen lassen.</w:t>
            </w:r>
          </w:p>
          <w:p w14:paraId="1E9640FB" w14:textId="58B3C519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 xml:space="preserve">Nur regelmäßig überprüfte und intakte Elektrowerkzeuge und Entstauber </w:t>
            </w:r>
            <w:r>
              <w:br/>
            </w:r>
            <w:r w:rsidR="00335BF6" w:rsidRPr="005A4BB0">
              <w:t xml:space="preserve">(Prüfplakette </w:t>
            </w:r>
            <w:r w:rsidR="00335BF6" w:rsidRPr="005A4BB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35BF6" w:rsidRPr="005A4BB0">
              <w:rPr>
                <w:u w:val="single"/>
              </w:rPr>
              <w:instrText xml:space="preserve"> FORMTEXT </w:instrText>
            </w:r>
            <w:r w:rsidR="00335BF6" w:rsidRPr="005A4BB0">
              <w:rPr>
                <w:u w:val="single"/>
              </w:rPr>
            </w:r>
            <w:r w:rsidR="00335BF6" w:rsidRPr="005A4BB0">
              <w:rPr>
                <w:u w:val="single"/>
              </w:rPr>
              <w:fldChar w:fldCharType="separate"/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u w:val="single"/>
              </w:rPr>
              <w:fldChar w:fldCharType="end"/>
            </w:r>
            <w:r w:rsidR="00335BF6" w:rsidRPr="005A4BB0">
              <w:t>) einsetzen.</w:t>
            </w:r>
          </w:p>
          <w:p w14:paraId="290C0C76" w14:textId="60501D23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>Reinigung der Baustelle mit vorhandenem Entstauber durchführen, nicht kehren oder abblasen,</w:t>
            </w:r>
            <w:r w:rsidR="00335BF6" w:rsidRPr="005A4BB0">
              <w:br/>
              <w:t>Groben Bauschutt vorsichtig mit Schaufel aufnehmen, Staubaufwirbelung vermeiden.</w:t>
            </w:r>
          </w:p>
          <w:p w14:paraId="4E46C83C" w14:textId="7C7AA2AD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 xml:space="preserve">Mängel an Maschinen und Geräten den Vorgesetzten </w:t>
            </w:r>
            <w:r w:rsidR="00335BF6" w:rsidRPr="005A4BB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35BF6" w:rsidRPr="005A4BB0">
              <w:rPr>
                <w:u w:val="single"/>
              </w:rPr>
              <w:instrText xml:space="preserve"> FORMTEXT </w:instrText>
            </w:r>
            <w:r w:rsidR="00335BF6" w:rsidRPr="005A4BB0">
              <w:rPr>
                <w:u w:val="single"/>
              </w:rPr>
            </w:r>
            <w:r w:rsidR="00335BF6" w:rsidRPr="005A4BB0">
              <w:rPr>
                <w:u w:val="single"/>
              </w:rPr>
              <w:fldChar w:fldCharType="separate"/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u w:val="single"/>
              </w:rPr>
              <w:fldChar w:fldCharType="end"/>
            </w:r>
            <w:r w:rsidR="00335BF6" w:rsidRPr="005A4BB0">
              <w:t xml:space="preserve"> melden.</w:t>
            </w:r>
          </w:p>
          <w:p w14:paraId="0C7C7693" w14:textId="07BFB452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>Filter regelmäßig abreinigen und austauschen; keine Filter/Filterkomponenten entfernen.</w:t>
            </w:r>
          </w:p>
          <w:p w14:paraId="1DDD918A" w14:textId="60756FCD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 xml:space="preserve">Bei sichtbarer Staubentwicklung Atemschutz, mindestens partikelfiltrierende Halbmaske FFP2 </w:t>
            </w:r>
            <w:r w:rsidR="00335BF6" w:rsidRPr="005A4BB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35BF6" w:rsidRPr="005A4BB0">
              <w:rPr>
                <w:u w:val="single"/>
              </w:rPr>
              <w:instrText xml:space="preserve"> FORMTEXT </w:instrText>
            </w:r>
            <w:r w:rsidR="00335BF6" w:rsidRPr="005A4BB0">
              <w:rPr>
                <w:u w:val="single"/>
              </w:rPr>
            </w:r>
            <w:r w:rsidR="00335BF6" w:rsidRPr="005A4BB0">
              <w:rPr>
                <w:u w:val="single"/>
              </w:rPr>
              <w:fldChar w:fldCharType="separate"/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u w:val="single"/>
              </w:rPr>
              <w:fldChar w:fldCharType="end"/>
            </w:r>
            <w:r w:rsidR="00335BF6" w:rsidRPr="005A4BB0">
              <w:t xml:space="preserve"> tragen.</w:t>
            </w:r>
          </w:p>
          <w:p w14:paraId="552D4C1F" w14:textId="144EE64A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 xml:space="preserve">Beim Arbeiten Arbeitsanzug </w:t>
            </w:r>
            <w:r w:rsidR="00335BF6" w:rsidRPr="005A4BB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35BF6" w:rsidRPr="005A4BB0">
              <w:rPr>
                <w:u w:val="single"/>
              </w:rPr>
              <w:instrText xml:space="preserve"> FORMTEXT </w:instrText>
            </w:r>
            <w:r w:rsidR="00335BF6" w:rsidRPr="005A4BB0">
              <w:rPr>
                <w:u w:val="single"/>
              </w:rPr>
            </w:r>
            <w:r w:rsidR="00335BF6" w:rsidRPr="005A4BB0">
              <w:rPr>
                <w:u w:val="single"/>
              </w:rPr>
              <w:fldChar w:fldCharType="separate"/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u w:val="single"/>
              </w:rPr>
              <w:fldChar w:fldCharType="end"/>
            </w:r>
            <w:r w:rsidR="00335BF6" w:rsidRPr="005A4BB0">
              <w:t xml:space="preserve"> tragen.</w:t>
            </w:r>
            <w:r w:rsidR="00335BF6" w:rsidRPr="005A4BB0">
              <w:br/>
              <w:t xml:space="preserve">Schutzhandschuhe </w:t>
            </w:r>
            <w:r w:rsidR="00335BF6" w:rsidRPr="005A4BB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35BF6" w:rsidRPr="005A4BB0">
              <w:rPr>
                <w:u w:val="single"/>
              </w:rPr>
              <w:instrText xml:space="preserve"> FORMTEXT </w:instrText>
            </w:r>
            <w:r w:rsidR="00335BF6" w:rsidRPr="005A4BB0">
              <w:rPr>
                <w:u w:val="single"/>
              </w:rPr>
            </w:r>
            <w:r w:rsidR="00335BF6" w:rsidRPr="005A4BB0">
              <w:rPr>
                <w:u w:val="single"/>
              </w:rPr>
              <w:fldChar w:fldCharType="separate"/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u w:val="single"/>
              </w:rPr>
              <w:fldChar w:fldCharType="end"/>
            </w:r>
            <w:r w:rsidR="00335BF6" w:rsidRPr="005A4BB0">
              <w:t xml:space="preserve">, Gehörschutz </w:t>
            </w:r>
            <w:r w:rsidR="00335BF6" w:rsidRPr="005A4BB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35BF6" w:rsidRPr="005A4BB0">
              <w:rPr>
                <w:u w:val="single"/>
              </w:rPr>
              <w:instrText xml:space="preserve"> FORMTEXT </w:instrText>
            </w:r>
            <w:r w:rsidR="00335BF6" w:rsidRPr="005A4BB0">
              <w:rPr>
                <w:u w:val="single"/>
              </w:rPr>
            </w:r>
            <w:r w:rsidR="00335BF6" w:rsidRPr="005A4BB0">
              <w:rPr>
                <w:u w:val="single"/>
              </w:rPr>
              <w:fldChar w:fldCharType="separate"/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u w:val="single"/>
              </w:rPr>
              <w:fldChar w:fldCharType="end"/>
            </w:r>
            <w:r w:rsidR="00335BF6" w:rsidRPr="005A4BB0">
              <w:t xml:space="preserve"> </w:t>
            </w:r>
            <w:r w:rsidR="00335BF6" w:rsidRPr="005A4BB0">
              <w:br/>
              <w:t xml:space="preserve">und Augenschutz </w:t>
            </w:r>
            <w:r w:rsidR="00335BF6" w:rsidRPr="005A4BB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35BF6" w:rsidRPr="005A4BB0">
              <w:rPr>
                <w:u w:val="single"/>
              </w:rPr>
              <w:instrText xml:space="preserve"> FORMTEXT </w:instrText>
            </w:r>
            <w:r w:rsidR="00335BF6" w:rsidRPr="005A4BB0">
              <w:rPr>
                <w:u w:val="single"/>
              </w:rPr>
            </w:r>
            <w:r w:rsidR="00335BF6" w:rsidRPr="005A4BB0">
              <w:rPr>
                <w:u w:val="single"/>
              </w:rPr>
              <w:fldChar w:fldCharType="separate"/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u w:val="single"/>
              </w:rPr>
              <w:fldChar w:fldCharType="end"/>
            </w:r>
            <w:r w:rsidR="00335BF6" w:rsidRPr="005A4BB0">
              <w:t xml:space="preserve"> tragen.</w:t>
            </w:r>
          </w:p>
          <w:p w14:paraId="45CE333A" w14:textId="31E55E0E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>Am Arbeitsplatz nicht rauchen, essen oder trinken und hier keine Lebensmittel aufbewahren.</w:t>
            </w:r>
          </w:p>
          <w:p w14:paraId="33D3864C" w14:textId="47560944" w:rsidR="00D45CA8" w:rsidRPr="005A4BB0" w:rsidRDefault="005A4BB0" w:rsidP="005A4BB0">
            <w:pPr>
              <w:pStyle w:val="Aufzhlung1"/>
              <w:spacing w:after="20"/>
            </w:pPr>
            <w:r w:rsidRPr="00081C87">
              <w:t>‒</w:t>
            </w:r>
            <w:r w:rsidRPr="00081C87">
              <w:tab/>
            </w:r>
            <w:r w:rsidR="00335BF6" w:rsidRPr="005A4BB0">
              <w:t>Wahrnehmen der regelmäßigen arbeitsmedizinischen Vorsorge.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4D3DD83" w14:textId="1EBCFA93" w:rsidR="00D45CA8" w:rsidRPr="005A4BB0" w:rsidRDefault="00335BF6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5A4BB0">
              <w:rPr>
                <w:rFonts w:ascii="Source Sans 3" w:hAnsi="Source Sans 3"/>
                <w:noProof/>
              </w:rPr>
              <w:drawing>
                <wp:inline distT="0" distB="0" distL="0" distR="0" wp14:anchorId="7BE293D1" wp14:editId="15A3ACC1">
                  <wp:extent cx="612000" cy="612000"/>
                  <wp:effectExtent l="0" t="0" r="0" b="0"/>
                  <wp:docPr id="3" name="Grafik 3" descr="O:\HV_RD_POOL\2 - Fotos - Karikaturen  Grafiken\Sicherheitszeichen\Sicherheitszeichen_ASR von RBB\000_BMP_RGB_72dpi\m009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O:\HV_RD_POOL\2 - Fotos - Karikaturen  Grafiken\Sicherheitszeichen\Sicherheitszeichen_ASR von RBB\000_BMP_RGB_72dpi\m009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5A4BB0" w14:paraId="1C996722" w14:textId="77777777" w:rsidTr="00F97B1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FB06181" w14:textId="77777777" w:rsidR="00D45CA8" w:rsidRPr="005A4BB0" w:rsidRDefault="00D45CA8" w:rsidP="005A4BB0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5A4BB0" w14:paraId="2D7DD9C0" w14:textId="77777777" w:rsidTr="00335BF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2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441651F4" w14:textId="77777777" w:rsidR="00D45CA8" w:rsidRPr="005A4BB0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EB9FB77" w14:textId="4AAE48CC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 xml:space="preserve">Bei Defekt an Werkzeug oder Entstauber oder Staubabwicklung aus unbekannter Ursache </w:t>
            </w:r>
            <w:r w:rsidR="00335BF6" w:rsidRPr="005A4BB0">
              <w:br/>
              <w:t xml:space="preserve">Arbeit unterbrechen, Vorgesetzten </w:t>
            </w:r>
            <w:r w:rsidR="00335BF6" w:rsidRPr="005A4BB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35BF6" w:rsidRPr="005A4BB0">
              <w:rPr>
                <w:u w:val="single"/>
              </w:rPr>
              <w:instrText xml:space="preserve"> FORMTEXT </w:instrText>
            </w:r>
            <w:r w:rsidR="00335BF6" w:rsidRPr="005A4BB0">
              <w:rPr>
                <w:u w:val="single"/>
              </w:rPr>
            </w:r>
            <w:r w:rsidR="00335BF6" w:rsidRPr="005A4BB0">
              <w:rPr>
                <w:u w:val="single"/>
              </w:rPr>
              <w:fldChar w:fldCharType="separate"/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u w:val="single"/>
              </w:rPr>
              <w:fldChar w:fldCharType="end"/>
            </w:r>
            <w:r w:rsidR="00335BF6" w:rsidRPr="005A4BB0">
              <w:t xml:space="preserve"> informieren</w:t>
            </w:r>
          </w:p>
          <w:p w14:paraId="6A36A48D" w14:textId="1B2BA4CF" w:rsidR="00D45CA8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 xml:space="preserve">Wenn möglich, Mangel fachgerecht beheben oder Reparatur/Austausch durch </w:t>
            </w:r>
            <w:r w:rsidR="00335BF6" w:rsidRPr="005A4BB0">
              <w:rPr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335BF6" w:rsidRPr="005A4BB0">
              <w:rPr>
                <w:u w:val="single"/>
              </w:rPr>
              <w:instrText xml:space="preserve"> FORMTEXT </w:instrText>
            </w:r>
            <w:r w:rsidR="00335BF6" w:rsidRPr="005A4BB0">
              <w:rPr>
                <w:u w:val="single"/>
              </w:rPr>
            </w:r>
            <w:r w:rsidR="00335BF6" w:rsidRPr="005A4BB0">
              <w:rPr>
                <w:u w:val="single"/>
              </w:rPr>
              <w:fldChar w:fldCharType="separate"/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noProof/>
                <w:u w:val="single"/>
              </w:rPr>
              <w:t> </w:t>
            </w:r>
            <w:r w:rsidR="00335BF6" w:rsidRPr="005A4BB0">
              <w:rPr>
                <w:u w:val="single"/>
              </w:rPr>
              <w:fldChar w:fldCharType="end"/>
            </w:r>
            <w:r w:rsidR="00335BF6" w:rsidRPr="005A4BB0">
              <w:t xml:space="preserve"> veranlassen</w:t>
            </w:r>
          </w:p>
          <w:p w14:paraId="2752C5E0" w14:textId="4D5393DB" w:rsidR="00335BF6" w:rsidRPr="005A4BB0" w:rsidRDefault="00335BF6" w:rsidP="005A4BB0">
            <w:pPr>
              <w:pStyle w:val="Notruf"/>
              <w:spacing w:before="0" w:after="20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</w:rPr>
              <w:t xml:space="preserve">Notruf </w:t>
            </w:r>
            <w:r w:rsidRPr="005A4BB0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Pr="005A4BB0">
              <w:rPr>
                <w:rFonts w:ascii="Source Sans 3" w:hAnsi="Source Sans 3"/>
              </w:rPr>
              <w:instrText xml:space="preserve"> FORMTEXT </w:instrText>
            </w:r>
            <w:r w:rsidRPr="005A4BB0">
              <w:rPr>
                <w:rFonts w:ascii="Source Sans 3" w:hAnsi="Source Sans 3"/>
              </w:rPr>
            </w:r>
            <w:r w:rsidRPr="005A4BB0">
              <w:rPr>
                <w:rFonts w:ascii="Source Sans 3" w:hAnsi="Source Sans 3"/>
              </w:rPr>
              <w:fldChar w:fldCharType="separate"/>
            </w:r>
            <w:r w:rsidRPr="005A4BB0">
              <w:rPr>
                <w:rFonts w:ascii="Source Sans 3" w:hAnsi="Source Sans 3"/>
              </w:rPr>
              <w:t> </w:t>
            </w:r>
            <w:r w:rsidRPr="005A4BB0">
              <w:rPr>
                <w:rFonts w:ascii="Source Sans 3" w:hAnsi="Source Sans 3"/>
              </w:rPr>
              <w:t> </w:t>
            </w:r>
            <w:r w:rsidRPr="005A4BB0">
              <w:rPr>
                <w:rFonts w:ascii="Source Sans 3" w:hAnsi="Source Sans 3"/>
              </w:rPr>
              <w:t> </w:t>
            </w:r>
            <w:r w:rsidRPr="005A4BB0">
              <w:rPr>
                <w:rFonts w:ascii="Source Sans 3" w:hAnsi="Source Sans 3"/>
              </w:rPr>
              <w:t> </w:t>
            </w:r>
            <w:r w:rsidRPr="005A4BB0">
              <w:rPr>
                <w:rFonts w:ascii="Source Sans 3" w:hAnsi="Source Sans 3"/>
              </w:rPr>
              <w:t> </w:t>
            </w:r>
            <w:r w:rsidRPr="005A4BB0">
              <w:rPr>
                <w:rFonts w:ascii="Source Sans 3" w:hAnsi="Source Sans 3"/>
              </w:rPr>
              <w:fldChar w:fldCharType="end"/>
            </w:r>
            <w:bookmarkEnd w:id="3"/>
          </w:p>
        </w:tc>
      </w:tr>
      <w:tr w:rsidR="00D45CA8" w:rsidRPr="005A4BB0" w14:paraId="2A76E95B" w14:textId="77777777" w:rsidTr="00F97B1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0175724" w14:textId="77777777" w:rsidR="00D45CA8" w:rsidRPr="005A4BB0" w:rsidRDefault="00D45CA8" w:rsidP="005A4BB0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</w:rPr>
              <w:t>Erste Hilfe</w:t>
            </w:r>
          </w:p>
        </w:tc>
      </w:tr>
      <w:tr w:rsidR="00D45CA8" w:rsidRPr="005A4BB0" w14:paraId="2D571291" w14:textId="77777777" w:rsidTr="00F97B1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1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EE30367" w14:textId="77777777" w:rsidR="00D45CA8" w:rsidRPr="005A4BB0" w:rsidRDefault="00072313" w:rsidP="00335BF6">
            <w:pPr>
              <w:spacing w:after="60" w:line="240" w:lineRule="auto"/>
              <w:ind w:left="57"/>
              <w:rPr>
                <w:rFonts w:ascii="Source Sans 3" w:hAnsi="Source Sans 3"/>
                <w:sz w:val="8"/>
              </w:rPr>
            </w:pPr>
            <w:r w:rsidRPr="005A4BB0">
              <w:rPr>
                <w:rFonts w:ascii="Source Sans 3" w:hAnsi="Source Sans 3"/>
                <w:noProof/>
              </w:rPr>
              <w:drawing>
                <wp:inline distT="0" distB="0" distL="0" distR="0" wp14:anchorId="6ACB2DBA" wp14:editId="0FA634A8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0B3765C" w14:textId="745E65D9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>Augenkontakt: Nicht reiben, sofort mit viel Wasser ausspülen, ggf. Augenarzt aufsuchen.</w:t>
            </w:r>
          </w:p>
          <w:p w14:paraId="4CD89EF6" w14:textId="705E6E22" w:rsidR="00D45CA8" w:rsidRPr="005A4BB0" w:rsidRDefault="00872D6F" w:rsidP="005A4BB0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5A4BB0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5A4BB0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A4BB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5A4BB0">
              <w:rPr>
                <w:rFonts w:ascii="Source Sans 3" w:hAnsi="Source Sans 3"/>
                <w:sz w:val="20"/>
                <w:szCs w:val="20"/>
              </w:rPr>
            </w:r>
            <w:r w:rsidRPr="005A4BB0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5A4BB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4BB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4BB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4BB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4BB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4BB0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5A4BB0">
              <w:rPr>
                <w:rFonts w:ascii="Source Sans 3" w:hAnsi="Source Sans 3"/>
                <w:sz w:val="20"/>
                <w:szCs w:val="20"/>
              </w:rPr>
              <w:tab/>
            </w:r>
            <w:r w:rsidR="005A4BB0">
              <w:rPr>
                <w:rFonts w:ascii="Source Sans 3" w:hAnsi="Source Sans 3"/>
                <w:sz w:val="20"/>
                <w:szCs w:val="20"/>
              </w:rPr>
              <w:tab/>
            </w:r>
            <w:r w:rsidRPr="005A4BB0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5A4BB0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5A4BB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5A4BB0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5A4BB0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5A4BB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4BB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4BB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4BB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4BB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5A4BB0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5A4BB0" w14:paraId="6846E003" w14:textId="77777777" w:rsidTr="00F97B15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0701E4B" w14:textId="77777777" w:rsidR="00D45CA8" w:rsidRPr="005A4BB0" w:rsidRDefault="00D45CA8" w:rsidP="005A4BB0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5A4BB0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5A4BB0" w14:paraId="6C2BBCC3" w14:textId="77777777" w:rsidTr="005A4BB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020CB8D9" w14:textId="77777777" w:rsidR="00D45CA8" w:rsidRPr="005A4BB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4" w:name="Temp"/>
            <w:bookmarkEnd w:id="4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94EAD40" w14:textId="71B3F7C6" w:rsidR="00335BF6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>Bauschutt vorsichtig in vorgesehene Behälter geben, dabei Staubaufwirbelungen vermeiden.</w:t>
            </w:r>
          </w:p>
          <w:p w14:paraId="3D1C0F09" w14:textId="203556A6" w:rsidR="00D45CA8" w:rsidRPr="005A4BB0" w:rsidRDefault="005A4BB0" w:rsidP="005A4BB0">
            <w:pPr>
              <w:pStyle w:val="Aufzhlung1"/>
            </w:pPr>
            <w:r w:rsidRPr="00081C87">
              <w:t>‒</w:t>
            </w:r>
            <w:r w:rsidRPr="00081C87">
              <w:tab/>
            </w:r>
            <w:r w:rsidR="00335BF6" w:rsidRPr="005A4BB0">
              <w:t>Gebrauchte Filter und abgeschiedene Stäube aus dem Entstauber vorsichtig entnehmen und entsorgen.</w:t>
            </w:r>
          </w:p>
          <w:p w14:paraId="78799A92" w14:textId="77777777" w:rsidR="00872D6F" w:rsidRPr="005A4BB0" w:rsidRDefault="00872D6F" w:rsidP="005A4BB0">
            <w:pPr>
              <w:widowControl w:val="0"/>
              <w:tabs>
                <w:tab w:val="left" w:pos="227"/>
              </w:tabs>
              <w:adjustRightInd w:val="0"/>
              <w:spacing w:before="0" w:after="20"/>
              <w:rPr>
                <w:rFonts w:ascii="Source Sans 3" w:hAnsi="Source Sans 3"/>
                <w:color w:val="000000"/>
              </w:rPr>
            </w:pPr>
            <w:r w:rsidRPr="005A4BB0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5A4BB0">
              <w:rPr>
                <w:rFonts w:ascii="Source Sans 3" w:hAnsi="Source Sans 3"/>
                <w:color w:val="000000"/>
              </w:rPr>
              <w:t xml:space="preserve"> </w:t>
            </w:r>
            <w:r w:rsidRPr="005A4BB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A4BB0">
              <w:rPr>
                <w:rFonts w:ascii="Source Sans 3" w:hAnsi="Source Sans 3"/>
              </w:rPr>
              <w:instrText xml:space="preserve"> FORMTEXT </w:instrText>
            </w:r>
            <w:r w:rsidRPr="005A4BB0">
              <w:rPr>
                <w:rFonts w:ascii="Source Sans 3" w:hAnsi="Source Sans 3"/>
              </w:rPr>
            </w:r>
            <w:r w:rsidRPr="005A4BB0">
              <w:rPr>
                <w:rFonts w:ascii="Source Sans 3" w:hAnsi="Source Sans 3"/>
              </w:rPr>
              <w:fldChar w:fldCharType="separate"/>
            </w:r>
            <w:r w:rsidRPr="005A4BB0">
              <w:rPr>
                <w:rFonts w:ascii="Source Sans 3" w:hAnsi="Source Sans 3"/>
                <w:noProof/>
              </w:rPr>
              <w:t> </w:t>
            </w:r>
            <w:r w:rsidRPr="005A4BB0">
              <w:rPr>
                <w:rFonts w:ascii="Source Sans 3" w:hAnsi="Source Sans 3"/>
                <w:noProof/>
              </w:rPr>
              <w:t> </w:t>
            </w:r>
            <w:r w:rsidRPr="005A4BB0">
              <w:rPr>
                <w:rFonts w:ascii="Source Sans 3" w:hAnsi="Source Sans 3"/>
                <w:noProof/>
              </w:rPr>
              <w:t> </w:t>
            </w:r>
            <w:r w:rsidRPr="005A4BB0">
              <w:rPr>
                <w:rFonts w:ascii="Source Sans 3" w:hAnsi="Source Sans 3"/>
                <w:noProof/>
              </w:rPr>
              <w:t> </w:t>
            </w:r>
            <w:r w:rsidRPr="005A4BB0">
              <w:rPr>
                <w:rFonts w:ascii="Source Sans 3" w:hAnsi="Source Sans 3"/>
                <w:noProof/>
              </w:rPr>
              <w:t> </w:t>
            </w:r>
            <w:r w:rsidRPr="005A4BB0">
              <w:rPr>
                <w:rFonts w:ascii="Source Sans 3" w:hAnsi="Source Sans 3"/>
              </w:rPr>
              <w:fldChar w:fldCharType="end"/>
            </w:r>
            <w:r w:rsidRPr="005A4BB0">
              <w:rPr>
                <w:rFonts w:ascii="Source Sans 3" w:hAnsi="Source Sans 3"/>
                <w:color w:val="000000"/>
              </w:rPr>
              <w:tab/>
            </w:r>
            <w:r w:rsidRPr="005A4BB0">
              <w:rPr>
                <w:rFonts w:ascii="Source Sans 3" w:hAnsi="Source Sans 3"/>
                <w:color w:val="000000"/>
              </w:rPr>
              <w:tab/>
            </w:r>
            <w:r w:rsidRPr="005A4BB0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5A4BB0">
              <w:rPr>
                <w:rFonts w:ascii="Source Sans 3" w:hAnsi="Source Sans 3"/>
                <w:color w:val="000000"/>
              </w:rPr>
              <w:t xml:space="preserve"> </w:t>
            </w:r>
            <w:r w:rsidRPr="005A4BB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5A4BB0">
              <w:rPr>
                <w:rFonts w:ascii="Source Sans 3" w:hAnsi="Source Sans 3"/>
              </w:rPr>
              <w:instrText xml:space="preserve"> FORMTEXT </w:instrText>
            </w:r>
            <w:r w:rsidRPr="005A4BB0">
              <w:rPr>
                <w:rFonts w:ascii="Source Sans 3" w:hAnsi="Source Sans 3"/>
              </w:rPr>
            </w:r>
            <w:r w:rsidRPr="005A4BB0">
              <w:rPr>
                <w:rFonts w:ascii="Source Sans 3" w:hAnsi="Source Sans 3"/>
              </w:rPr>
              <w:fldChar w:fldCharType="separate"/>
            </w:r>
            <w:r w:rsidRPr="005A4BB0">
              <w:rPr>
                <w:rFonts w:ascii="Source Sans 3" w:hAnsi="Source Sans 3"/>
                <w:noProof/>
              </w:rPr>
              <w:t> </w:t>
            </w:r>
            <w:r w:rsidRPr="005A4BB0">
              <w:rPr>
                <w:rFonts w:ascii="Source Sans 3" w:hAnsi="Source Sans 3"/>
                <w:noProof/>
              </w:rPr>
              <w:t> </w:t>
            </w:r>
            <w:r w:rsidRPr="005A4BB0">
              <w:rPr>
                <w:rFonts w:ascii="Source Sans 3" w:hAnsi="Source Sans 3"/>
                <w:noProof/>
              </w:rPr>
              <w:t> </w:t>
            </w:r>
            <w:r w:rsidRPr="005A4BB0">
              <w:rPr>
                <w:rFonts w:ascii="Source Sans 3" w:hAnsi="Source Sans 3"/>
                <w:noProof/>
              </w:rPr>
              <w:t> </w:t>
            </w:r>
            <w:r w:rsidRPr="005A4BB0">
              <w:rPr>
                <w:rFonts w:ascii="Source Sans 3" w:hAnsi="Source Sans 3"/>
                <w:noProof/>
              </w:rPr>
              <w:t> </w:t>
            </w:r>
            <w:r w:rsidRPr="005A4BB0">
              <w:rPr>
                <w:rFonts w:ascii="Source Sans 3" w:hAnsi="Source Sans 3"/>
              </w:rPr>
              <w:fldChar w:fldCharType="end"/>
            </w:r>
          </w:p>
        </w:tc>
      </w:tr>
    </w:tbl>
    <w:p w14:paraId="64F56A11" w14:textId="77777777" w:rsidR="00D45CA8" w:rsidRPr="005A4BB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5A4BB0" w:rsidSect="005A4BB0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9746225-BABA-4FD4-9F6C-458E1C493910}"/>
    <w:embedBold r:id="rId2" w:fontKey="{A2EA0622-D1B0-4F1D-9581-5BBA05EEB98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BF6"/>
    <w:rsid w:val="000718AA"/>
    <w:rsid w:val="00072313"/>
    <w:rsid w:val="000915F3"/>
    <w:rsid w:val="0020256F"/>
    <w:rsid w:val="002874ED"/>
    <w:rsid w:val="002B0015"/>
    <w:rsid w:val="00335BF6"/>
    <w:rsid w:val="00352514"/>
    <w:rsid w:val="003F0E4D"/>
    <w:rsid w:val="00400BC7"/>
    <w:rsid w:val="00564C7D"/>
    <w:rsid w:val="005A4BB0"/>
    <w:rsid w:val="00744851"/>
    <w:rsid w:val="00800ABE"/>
    <w:rsid w:val="00850334"/>
    <w:rsid w:val="008525E3"/>
    <w:rsid w:val="00872D6F"/>
    <w:rsid w:val="008A0944"/>
    <w:rsid w:val="00991CDD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E8423D"/>
    <w:rsid w:val="00F379CF"/>
    <w:rsid w:val="00F97B15"/>
    <w:rsid w:val="00FE4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DA8E59"/>
  <w15:chartTrackingRefBased/>
  <w15:docId w15:val="{840A6109-56C0-4931-BEB4-A520D8D36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5A4BB0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  <w:sz w:val="18"/>
      <w:szCs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5403F2-CD60-4C1D-B86D-371B6261C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464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2025-07-22T09:14:00Z</dcterms:created>
  <dcterms:modified xsi:type="dcterms:W3CDTF">2026-01-06T16:49:00Z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