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094E5" w14:textId="77777777" w:rsidR="00564C7D" w:rsidRPr="00C435B6" w:rsidRDefault="00072313">
      <w:pPr>
        <w:spacing w:before="0"/>
        <w:rPr>
          <w:rFonts w:ascii="Source Sans 3" w:hAnsi="Source Sans 3"/>
          <w:sz w:val="8"/>
        </w:rPr>
      </w:pPr>
      <w:r w:rsidRPr="00C435B6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2AC0342" wp14:editId="6C05BFC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CFC97" w14:textId="77777777" w:rsidR="00564C7D" w:rsidRPr="00C435B6" w:rsidRDefault="00564C7D">
      <w:pPr>
        <w:spacing w:before="0"/>
        <w:rPr>
          <w:rFonts w:ascii="Source Sans 3" w:hAnsi="Source Sans 3"/>
          <w:sz w:val="8"/>
        </w:rPr>
      </w:pPr>
    </w:p>
    <w:p w14:paraId="1DB3202C" w14:textId="77777777" w:rsidR="00564C7D" w:rsidRPr="00C435B6" w:rsidRDefault="00564C7D">
      <w:pPr>
        <w:spacing w:before="0"/>
        <w:rPr>
          <w:rFonts w:ascii="Source Sans 3" w:hAnsi="Source Sans 3"/>
          <w:sz w:val="8"/>
        </w:rPr>
      </w:pPr>
    </w:p>
    <w:p w14:paraId="7BE60070" w14:textId="77777777" w:rsidR="00564C7D" w:rsidRPr="00C435B6" w:rsidRDefault="00564C7D">
      <w:pPr>
        <w:spacing w:before="0"/>
        <w:rPr>
          <w:rFonts w:ascii="Source Sans 3" w:hAnsi="Source Sans 3"/>
          <w:sz w:val="8"/>
        </w:rPr>
      </w:pPr>
    </w:p>
    <w:p w14:paraId="41ABBB54" w14:textId="77777777" w:rsidR="00564C7D" w:rsidRPr="00C435B6" w:rsidRDefault="00564C7D">
      <w:pPr>
        <w:spacing w:before="0"/>
        <w:rPr>
          <w:rFonts w:ascii="Source Sans 3" w:hAnsi="Source Sans 3"/>
          <w:sz w:val="8"/>
        </w:rPr>
        <w:sectPr w:rsidR="00564C7D" w:rsidRPr="00C435B6" w:rsidSect="00C435B6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43E5C0E" w14:textId="2AB7C782" w:rsidR="00744851" w:rsidRPr="00C435B6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C435B6" w14:paraId="1AE899BD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75E7D6C" w14:textId="77777777" w:rsidR="00B836B7" w:rsidRPr="00C435B6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39A6BF0" wp14:editId="462BB6C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E6749" w14:textId="77777777" w:rsidR="00B836B7" w:rsidRPr="00C435B6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0CD2733" w14:textId="77777777" w:rsidR="00B836B7" w:rsidRPr="00C435B6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60F8294" wp14:editId="6C11278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2E0859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435B6">
              <w:rPr>
                <w:rFonts w:ascii="Source Sans 3" w:hAnsi="Source Sans 3"/>
              </w:rPr>
              <w:t xml:space="preserve">Firma:  </w:t>
            </w:r>
            <w:r w:rsidR="00B836B7" w:rsidRPr="00C435B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C435B6">
              <w:rPr>
                <w:rFonts w:ascii="Source Sans 3" w:hAnsi="Source Sans 3"/>
              </w:rPr>
              <w:instrText xml:space="preserve"> FORMTEXT </w:instrText>
            </w:r>
            <w:r w:rsidR="00B836B7" w:rsidRPr="00C435B6">
              <w:rPr>
                <w:rFonts w:ascii="Source Sans 3" w:hAnsi="Source Sans 3"/>
              </w:rPr>
            </w:r>
            <w:r w:rsidR="00B836B7" w:rsidRPr="00C435B6">
              <w:rPr>
                <w:rFonts w:ascii="Source Sans 3" w:hAnsi="Source Sans 3"/>
              </w:rPr>
              <w:fldChar w:fldCharType="separate"/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</w:rPr>
              <w:fldChar w:fldCharType="end"/>
            </w:r>
            <w:bookmarkEnd w:id="0"/>
          </w:p>
          <w:p w14:paraId="79659488" w14:textId="5C6483DB" w:rsidR="00B836B7" w:rsidRPr="00C435B6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92655FC" wp14:editId="7EBD8CC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3598A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435B6">
              <w:rPr>
                <w:rFonts w:ascii="Source Sans 3" w:hAnsi="Source Sans 3"/>
              </w:rPr>
              <w:t xml:space="preserve">Arbeitsbereich: </w:t>
            </w:r>
            <w:r w:rsidR="002F693B" w:rsidRPr="00C435B6">
              <w:rPr>
                <w:rFonts w:ascii="Source Sans 3" w:hAnsi="Source Sans 3"/>
              </w:rPr>
              <w:t>Büro</w:t>
            </w:r>
          </w:p>
          <w:p w14:paraId="490030C6" w14:textId="77777777" w:rsidR="00B836B7" w:rsidRPr="00C435B6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8CE54CE" wp14:editId="2E984AC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BC81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C435B6">
              <w:rPr>
                <w:rFonts w:ascii="Source Sans 3" w:hAnsi="Source Sans 3"/>
              </w:rPr>
              <w:t xml:space="preserve">Verantwortlich:  </w:t>
            </w:r>
            <w:r w:rsidR="00B836B7" w:rsidRPr="00C435B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C435B6">
              <w:rPr>
                <w:rFonts w:ascii="Source Sans 3" w:hAnsi="Source Sans 3"/>
              </w:rPr>
              <w:instrText xml:space="preserve"> FORMTEXT </w:instrText>
            </w:r>
            <w:r w:rsidR="00B836B7" w:rsidRPr="00C435B6">
              <w:rPr>
                <w:rFonts w:ascii="Source Sans 3" w:hAnsi="Source Sans 3"/>
              </w:rPr>
            </w:r>
            <w:r w:rsidR="00B836B7" w:rsidRPr="00C435B6">
              <w:rPr>
                <w:rFonts w:ascii="Source Sans 3" w:hAnsi="Source Sans 3"/>
              </w:rPr>
              <w:fldChar w:fldCharType="separate"/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  <w:noProof/>
              </w:rPr>
              <w:t> </w:t>
            </w:r>
            <w:r w:rsidR="00B836B7" w:rsidRPr="00C435B6">
              <w:rPr>
                <w:rFonts w:ascii="Source Sans 3" w:hAnsi="Source Sans 3"/>
              </w:rPr>
              <w:fldChar w:fldCharType="end"/>
            </w:r>
          </w:p>
          <w:p w14:paraId="275BF013" w14:textId="77777777" w:rsidR="00744851" w:rsidRPr="00C435B6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C435B6">
              <w:rPr>
                <w:rFonts w:ascii="Source Sans 3" w:hAnsi="Source Sans 3"/>
              </w:rPr>
              <w:tab/>
            </w:r>
            <w:r w:rsidRPr="00C435B6">
              <w:rPr>
                <w:rFonts w:ascii="Source Sans 3" w:hAnsi="Source Sans 3"/>
              </w:rPr>
              <w:tab/>
            </w:r>
            <w:r w:rsidRPr="00C435B6">
              <w:rPr>
                <w:rFonts w:ascii="Source Sans 3" w:hAnsi="Source Sans 3"/>
              </w:rPr>
              <w:tab/>
            </w:r>
            <w:r w:rsidRPr="00C435B6">
              <w:rPr>
                <w:rFonts w:ascii="Source Sans 3" w:hAnsi="Source Sans 3"/>
              </w:rPr>
              <w:tab/>
            </w:r>
            <w:r w:rsidRPr="00C435B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D15E212" w14:textId="77777777" w:rsidR="00744851" w:rsidRPr="00C435B6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C435B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B8E85DD" w14:textId="77777777" w:rsidR="00744851" w:rsidRPr="00C435B6" w:rsidRDefault="00744851">
            <w:pPr>
              <w:spacing w:before="0" w:after="60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GEM. § 14 GEFSTOFFV</w:t>
            </w:r>
          </w:p>
          <w:p w14:paraId="45B2210A" w14:textId="78BCB9B7" w:rsidR="00564C7D" w:rsidRPr="00C435B6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435B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435B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435B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435B6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C435B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435B6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DAA477C" w14:textId="12067305" w:rsidR="00744851" w:rsidRPr="00C435B6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Arbeitsplatz:</w:t>
            </w:r>
            <w:r w:rsidR="00E8423D" w:rsidRPr="00C435B6">
              <w:rPr>
                <w:rFonts w:ascii="Source Sans 3" w:hAnsi="Source Sans 3"/>
              </w:rPr>
              <w:t xml:space="preserve"> </w:t>
            </w:r>
            <w:r w:rsidR="002F693B" w:rsidRPr="00C435B6">
              <w:rPr>
                <w:rFonts w:ascii="Source Sans 3" w:hAnsi="Source Sans 3"/>
              </w:rPr>
              <w:t xml:space="preserve">Drucker, Kopierer, </w:t>
            </w:r>
            <w:r w:rsidR="002F693B" w:rsidRPr="00C435B6">
              <w:rPr>
                <w:rFonts w:ascii="Source Sans 3" w:hAnsi="Source Sans 3"/>
              </w:rPr>
              <w:br/>
              <w:t>Faxgeräte</w:t>
            </w:r>
          </w:p>
          <w:p w14:paraId="68854B7E" w14:textId="06B2142D" w:rsidR="00D45CA8" w:rsidRPr="00C435B6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 xml:space="preserve">Tätigkeit: </w:t>
            </w:r>
            <w:r w:rsidR="002F693B" w:rsidRPr="00C435B6">
              <w:rPr>
                <w:rFonts w:ascii="Source Sans 3" w:hAnsi="Source Sans 3"/>
              </w:rPr>
              <w:t>Auswechseln von Tonerbehältern, Reinigung nach dem Tonerwechsel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CAE0CBE" w14:textId="77777777" w:rsidR="00B836B7" w:rsidRPr="00C435B6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C2BCB6A" w14:textId="77777777" w:rsidR="00D45CA8" w:rsidRPr="00C435B6" w:rsidRDefault="00D45CA8">
            <w:pPr>
              <w:spacing w:before="0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 xml:space="preserve">Stand: </w:t>
            </w:r>
            <w:r w:rsidRPr="00C435B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435B6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C435B6">
              <w:rPr>
                <w:rFonts w:ascii="Source Sans 3" w:hAnsi="Source Sans 3"/>
                <w:u w:val="single"/>
              </w:rPr>
              <w:instrText>FORMTEXT</w:instrText>
            </w:r>
            <w:r w:rsidRPr="00C435B6">
              <w:rPr>
                <w:rFonts w:ascii="Source Sans 3" w:hAnsi="Source Sans 3"/>
                <w:u w:val="single"/>
              </w:rPr>
              <w:instrText xml:space="preserve"> </w:instrText>
            </w:r>
            <w:r w:rsidRPr="00C435B6">
              <w:rPr>
                <w:rFonts w:ascii="Source Sans 3" w:hAnsi="Source Sans 3"/>
                <w:u w:val="single"/>
              </w:rPr>
            </w:r>
            <w:r w:rsidRPr="00C435B6">
              <w:rPr>
                <w:rFonts w:ascii="Source Sans 3" w:hAnsi="Source Sans 3"/>
                <w:u w:val="single"/>
              </w:rPr>
              <w:fldChar w:fldCharType="separate"/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C435B6">
              <w:rPr>
                <w:rFonts w:ascii="Source Sans 3" w:hAnsi="Source Sans 3"/>
              </w:rPr>
              <w:t xml:space="preserve"> </w:t>
            </w:r>
          </w:p>
          <w:p w14:paraId="572754AF" w14:textId="3F2EB054" w:rsidR="00D45CA8" w:rsidRPr="00C435B6" w:rsidRDefault="002F693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C435B6">
              <w:rPr>
                <w:rFonts w:ascii="Source Sans 3" w:hAnsi="Source Sans 3"/>
                <w:sz w:val="16"/>
              </w:rPr>
              <w:t>B035</w:t>
            </w:r>
          </w:p>
        </w:tc>
      </w:tr>
      <w:tr w:rsidR="00D45CA8" w:rsidRPr="00C435B6" w14:paraId="12D983B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85EAB2B" w14:textId="77777777" w:rsidR="00D45CA8" w:rsidRPr="00C435B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C435B6" w14:paraId="0CDDA6A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D9EB6F5" w14:textId="109A3D2F" w:rsidR="00D45CA8" w:rsidRPr="00C435B6" w:rsidRDefault="002F693B" w:rsidP="00E118EC">
            <w:pPr>
              <w:pStyle w:val="berschrift3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Tonerstaub</w:t>
            </w:r>
          </w:p>
        </w:tc>
      </w:tr>
      <w:tr w:rsidR="00D45CA8" w:rsidRPr="00C435B6" w14:paraId="5125366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E50143D" w14:textId="77777777" w:rsidR="00D45CA8" w:rsidRPr="00C435B6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C435B6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C435B6" w14:paraId="5F678C81" w14:textId="77777777" w:rsidTr="002F693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4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72D41D3" w14:textId="7B7699FB" w:rsidR="00CF5E5C" w:rsidRPr="00C435B6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4066E0B" w14:textId="77777777" w:rsidR="002F693B" w:rsidRPr="00C435B6" w:rsidRDefault="002F693B" w:rsidP="002F693B">
            <w:pPr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Reizung von Augen, Haut und Atemwegen möglich beim Aufwirbeln von Tonerstaub;</w:t>
            </w:r>
          </w:p>
          <w:p w14:paraId="55B846C7" w14:textId="77777777" w:rsidR="002F693B" w:rsidRPr="00C435B6" w:rsidRDefault="002F693B" w:rsidP="002F693B">
            <w:pPr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Sensibilisierende Wirkung möglich</w:t>
            </w:r>
          </w:p>
          <w:p w14:paraId="6E42F62B" w14:textId="198035A2" w:rsidR="00E118EC" w:rsidRPr="00C435B6" w:rsidRDefault="002F693B" w:rsidP="002F693B">
            <w:pPr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Tonerstaub ist brennbar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9EACA82" w14:textId="77777777" w:rsidR="00D45CA8" w:rsidRPr="00C435B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C435B6" w14:paraId="0EDEE45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86224F" w14:textId="77777777" w:rsidR="00D45CA8" w:rsidRPr="00C435B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C435B6" w14:paraId="537C612C" w14:textId="77777777" w:rsidTr="002F693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17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1BDFA01" w14:textId="77777777" w:rsidR="00D45CA8" w:rsidRPr="00C435B6" w:rsidRDefault="002F693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435B6">
              <w:rPr>
                <w:rFonts w:ascii="Source Sans 3" w:hAnsi="Source Sans 3"/>
                <w:noProof/>
              </w:rPr>
              <w:drawing>
                <wp:inline distT="0" distB="0" distL="0" distR="0" wp14:anchorId="53CA177D" wp14:editId="7FD89C63">
                  <wp:extent cx="665480" cy="665480"/>
                  <wp:effectExtent l="0" t="0" r="127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A23C3" w14:textId="5DBAAF02" w:rsidR="002F693B" w:rsidRPr="00C435B6" w:rsidRDefault="002F693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435B6">
              <w:rPr>
                <w:rFonts w:ascii="Source Sans 3" w:hAnsi="Source Sans 3"/>
                <w:noProof/>
              </w:rPr>
              <w:drawing>
                <wp:inline distT="0" distB="0" distL="0" distR="0" wp14:anchorId="4FE69CA1" wp14:editId="540BA4B6">
                  <wp:extent cx="621665" cy="621665"/>
                  <wp:effectExtent l="0" t="0" r="6985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FAB0450" w14:textId="05A70C96" w:rsidR="002F693B" w:rsidRPr="00C435B6" w:rsidRDefault="00C435B6" w:rsidP="00C435B6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2F693B" w:rsidRPr="00C435B6">
              <w:t xml:space="preserve">Wechseln der Tonerkassette sowie Resttonerbehälter und Reinigung nur nach </w:t>
            </w:r>
            <w:r w:rsidR="002F693B" w:rsidRPr="00C435B6">
              <w:br/>
              <w:t>Anweisung des Herstellers, siehe Verpackungsaufdruck oder Beipackzettel</w:t>
            </w:r>
          </w:p>
          <w:p w14:paraId="479EF922" w14:textId="3A89E553" w:rsidR="002F693B" w:rsidRPr="00C435B6" w:rsidRDefault="00C435B6" w:rsidP="00C435B6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2F693B" w:rsidRPr="00C435B6">
              <w:t xml:space="preserve">Regelmäßige Wartung und Prüfung des Gerätes beachten. Dies soll mindestens </w:t>
            </w:r>
            <w:r w:rsidR="002F693B" w:rsidRPr="00C435B6">
              <w:br/>
              <w:t xml:space="preserve">(Zeitraum) </w:t>
            </w:r>
            <w:r w:rsidR="00C91A6A" w:rsidRPr="00C435B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1A6A" w:rsidRPr="00C435B6">
              <w:rPr>
                <w:u w:val="single"/>
              </w:rPr>
              <w:instrText xml:space="preserve"> FORMTEXT </w:instrText>
            </w:r>
            <w:r w:rsidR="00C91A6A" w:rsidRPr="00C435B6">
              <w:rPr>
                <w:u w:val="single"/>
              </w:rPr>
            </w:r>
            <w:r w:rsidR="00C91A6A" w:rsidRPr="00C435B6">
              <w:rPr>
                <w:u w:val="single"/>
              </w:rPr>
              <w:fldChar w:fldCharType="separate"/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u w:val="single"/>
              </w:rPr>
              <w:fldChar w:fldCharType="end"/>
            </w:r>
            <w:r w:rsidR="002F693B" w:rsidRPr="00C435B6">
              <w:t xml:space="preserve"> durchgeführt werden. Verantwortlich ist </w:t>
            </w:r>
            <w:r w:rsidR="002F693B" w:rsidRPr="00C435B6">
              <w:br/>
              <w:t xml:space="preserve">Herr/Frau </w:t>
            </w:r>
            <w:r w:rsidR="00C91A6A" w:rsidRPr="00C435B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1A6A" w:rsidRPr="00C435B6">
              <w:rPr>
                <w:u w:val="single"/>
              </w:rPr>
              <w:instrText xml:space="preserve"> FORMTEXT </w:instrText>
            </w:r>
            <w:r w:rsidR="00C91A6A" w:rsidRPr="00C435B6">
              <w:rPr>
                <w:u w:val="single"/>
              </w:rPr>
            </w:r>
            <w:r w:rsidR="00C91A6A" w:rsidRPr="00C435B6">
              <w:rPr>
                <w:u w:val="single"/>
              </w:rPr>
              <w:fldChar w:fldCharType="separate"/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u w:val="single"/>
              </w:rPr>
              <w:fldChar w:fldCharType="end"/>
            </w:r>
            <w:r w:rsidR="002F693B" w:rsidRPr="00C435B6">
              <w:t xml:space="preserve">, Tel. </w:t>
            </w:r>
            <w:r w:rsidR="00C91A6A" w:rsidRPr="00C435B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1A6A" w:rsidRPr="00C435B6">
              <w:rPr>
                <w:u w:val="single"/>
              </w:rPr>
              <w:instrText xml:space="preserve"> FORMTEXT </w:instrText>
            </w:r>
            <w:r w:rsidR="00C91A6A" w:rsidRPr="00C435B6">
              <w:rPr>
                <w:u w:val="single"/>
              </w:rPr>
            </w:r>
            <w:r w:rsidR="00C91A6A" w:rsidRPr="00C435B6">
              <w:rPr>
                <w:u w:val="single"/>
              </w:rPr>
              <w:fldChar w:fldCharType="separate"/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u w:val="single"/>
              </w:rPr>
              <w:fldChar w:fldCharType="end"/>
            </w:r>
            <w:r w:rsidR="002F693B" w:rsidRPr="00C435B6">
              <w:br/>
              <w:t xml:space="preserve">Erfolgte Wartung und Prüfung sind anhand der aufgebrachten </w:t>
            </w:r>
            <w:r>
              <w:br/>
            </w:r>
            <w:r w:rsidR="002F693B" w:rsidRPr="00C435B6">
              <w:t xml:space="preserve">Prüfplakette </w:t>
            </w:r>
            <w:r w:rsidR="00C91A6A" w:rsidRPr="00C435B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1A6A" w:rsidRPr="00C435B6">
              <w:rPr>
                <w:u w:val="single"/>
              </w:rPr>
              <w:instrText xml:space="preserve"> FORMTEXT </w:instrText>
            </w:r>
            <w:r w:rsidR="00C91A6A" w:rsidRPr="00C435B6">
              <w:rPr>
                <w:u w:val="single"/>
              </w:rPr>
            </w:r>
            <w:r w:rsidR="00C91A6A" w:rsidRPr="00C435B6">
              <w:rPr>
                <w:u w:val="single"/>
              </w:rPr>
              <w:fldChar w:fldCharType="separate"/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u w:val="single"/>
              </w:rPr>
              <w:fldChar w:fldCharType="end"/>
            </w:r>
            <w:r w:rsidR="002F693B" w:rsidRPr="00C435B6">
              <w:t xml:space="preserve"> erkennbar</w:t>
            </w:r>
          </w:p>
          <w:p w14:paraId="7A28E01C" w14:textId="5937DFB1" w:rsidR="002F693B" w:rsidRPr="00C435B6" w:rsidRDefault="00C435B6" w:rsidP="00C435B6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2F693B" w:rsidRPr="00C435B6">
              <w:t xml:space="preserve">Beim Arbeiten am geöffneten Gerät die bereitgestellten Einweghandschuhe </w:t>
            </w:r>
            <w:r w:rsidR="002F693B" w:rsidRPr="00C435B6">
              <w:br/>
            </w:r>
            <w:r w:rsidR="00C91A6A" w:rsidRPr="00C435B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1A6A" w:rsidRPr="00C435B6">
              <w:rPr>
                <w:u w:val="single"/>
              </w:rPr>
              <w:instrText xml:space="preserve"> FORMTEXT </w:instrText>
            </w:r>
            <w:r w:rsidR="00C91A6A" w:rsidRPr="00C435B6">
              <w:rPr>
                <w:u w:val="single"/>
              </w:rPr>
            </w:r>
            <w:r w:rsidR="00C91A6A" w:rsidRPr="00C435B6">
              <w:rPr>
                <w:u w:val="single"/>
              </w:rPr>
              <w:fldChar w:fldCharType="separate"/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u w:val="single"/>
              </w:rPr>
              <w:fldChar w:fldCharType="end"/>
            </w:r>
            <w:r w:rsidR="002F693B" w:rsidRPr="00C435B6">
              <w:t xml:space="preserve">  tragen, Hautkontakt vermeiden</w:t>
            </w:r>
          </w:p>
          <w:p w14:paraId="0D2A8531" w14:textId="4F8D7160" w:rsidR="002F693B" w:rsidRPr="00C435B6" w:rsidRDefault="00C435B6" w:rsidP="00C435B6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2F693B" w:rsidRPr="00C435B6">
              <w:t>Gerät oder Geräteteile nicht abblasen, Staubaufwirbelungen unbedingt vermeiden!</w:t>
            </w:r>
          </w:p>
          <w:p w14:paraId="33445562" w14:textId="0043552F" w:rsidR="002F693B" w:rsidRPr="00C435B6" w:rsidRDefault="00C435B6" w:rsidP="00C435B6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2F693B" w:rsidRPr="00C435B6">
              <w:t>Beim Arbeiten am Gerät nicht rauchen, essen oder trinken</w:t>
            </w:r>
          </w:p>
          <w:p w14:paraId="0C6AC0FE" w14:textId="32278F5E" w:rsidR="00D45CA8" w:rsidRPr="00C435B6" w:rsidRDefault="00C435B6" w:rsidP="00C435B6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2F693B" w:rsidRPr="00C435B6">
              <w:t>Zündquellen (Feuerzeug, Zigarettenglut etc.) fernhalten!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67A78E2" w14:textId="77777777" w:rsidR="00D45CA8" w:rsidRPr="00C435B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C435B6" w14:paraId="168940D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5A8C48D" w14:textId="77777777" w:rsidR="00D45CA8" w:rsidRPr="00C435B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C435B6" w14:paraId="0B75E6F9" w14:textId="77777777" w:rsidTr="002F693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A888BD6" w14:textId="77777777" w:rsidR="00D45CA8" w:rsidRPr="00C435B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312F2D4" w14:textId="77777777" w:rsidR="002F693B" w:rsidRPr="00C435B6" w:rsidRDefault="002F693B" w:rsidP="002F693B">
            <w:pPr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Verschütteten Toner mit Einweghandschuhen und mit feuchtem Tuch aufnehmen und in dafür</w:t>
            </w:r>
          </w:p>
          <w:p w14:paraId="68FA8CE6" w14:textId="77777777" w:rsidR="002F693B" w:rsidRPr="00C435B6" w:rsidRDefault="002F693B" w:rsidP="002F693B">
            <w:pPr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vorgesehene Plastikbeutel geben. Staubaufwirbelungen unbedingt vermeiden!</w:t>
            </w:r>
          </w:p>
          <w:p w14:paraId="53695886" w14:textId="0A847E07" w:rsidR="00D45CA8" w:rsidRPr="00C435B6" w:rsidRDefault="002F693B" w:rsidP="002F693B">
            <w:pPr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 xml:space="preserve">Im Brandfall: Vorhandenen Feuerlöscher </w:t>
            </w:r>
            <w:r w:rsidRPr="00C435B6">
              <w:rPr>
                <w:rFonts w:ascii="Source Sans 3" w:hAnsi="Source Sans 3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C435B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435B6">
              <w:rPr>
                <w:rFonts w:ascii="Source Sans 3" w:hAnsi="Source Sans 3"/>
                <w:u w:val="single"/>
              </w:rPr>
            </w:r>
            <w:r w:rsidRPr="00C435B6">
              <w:rPr>
                <w:rFonts w:ascii="Source Sans 3" w:hAnsi="Source Sans 3"/>
                <w:u w:val="single"/>
              </w:rPr>
              <w:fldChar w:fldCharType="separate"/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Pr="00C435B6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C435B6">
              <w:rPr>
                <w:rFonts w:ascii="Source Sans 3" w:hAnsi="Source Sans 3"/>
              </w:rPr>
              <w:t xml:space="preserve">  benutzen</w:t>
            </w:r>
          </w:p>
        </w:tc>
      </w:tr>
      <w:tr w:rsidR="00D45CA8" w:rsidRPr="00C435B6" w14:paraId="0C7837A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52A8D36" w14:textId="77777777" w:rsidR="00D45CA8" w:rsidRPr="00C435B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Erste Hilfe</w:t>
            </w:r>
          </w:p>
        </w:tc>
      </w:tr>
      <w:tr w:rsidR="00D45CA8" w:rsidRPr="00C435B6" w14:paraId="373AFC08" w14:textId="77777777" w:rsidTr="002F693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6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AFB8569" w14:textId="77777777" w:rsidR="00D45CA8" w:rsidRPr="00C435B6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C435B6">
              <w:rPr>
                <w:rFonts w:ascii="Source Sans 3" w:hAnsi="Source Sans 3"/>
                <w:noProof/>
              </w:rPr>
              <w:drawing>
                <wp:inline distT="0" distB="0" distL="0" distR="0" wp14:anchorId="2378F235" wp14:editId="71F0AD2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3AC25C1" w14:textId="32B3D1D5" w:rsidR="002F693B" w:rsidRPr="00C435B6" w:rsidRDefault="00C435B6" w:rsidP="00C435B6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2F693B" w:rsidRPr="00C435B6">
              <w:t>Hautkontakt: Gründlich mit Wasser und Seife reinigen.</w:t>
            </w:r>
          </w:p>
          <w:p w14:paraId="1E3110E4" w14:textId="3785A196" w:rsidR="002F693B" w:rsidRPr="00C435B6" w:rsidRDefault="00C435B6" w:rsidP="00C435B6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2F693B" w:rsidRPr="00C435B6">
              <w:t xml:space="preserve">Augenkontakt: Gründlich mit viel Wasser ausspülen, ggf. Augenarzt </w:t>
            </w:r>
            <w:r w:rsidR="00C91A6A" w:rsidRPr="00C435B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1A6A" w:rsidRPr="00C435B6">
              <w:rPr>
                <w:u w:val="single"/>
              </w:rPr>
              <w:instrText xml:space="preserve"> FORMTEXT </w:instrText>
            </w:r>
            <w:r w:rsidR="00C91A6A" w:rsidRPr="00C435B6">
              <w:rPr>
                <w:u w:val="single"/>
              </w:rPr>
            </w:r>
            <w:r w:rsidR="00C91A6A" w:rsidRPr="00C435B6">
              <w:rPr>
                <w:u w:val="single"/>
              </w:rPr>
              <w:fldChar w:fldCharType="separate"/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u w:val="single"/>
              </w:rPr>
              <w:fldChar w:fldCharType="end"/>
            </w:r>
            <w:r w:rsidR="002F693B" w:rsidRPr="00C435B6">
              <w:br/>
              <w:t>aufsuchen</w:t>
            </w:r>
          </w:p>
          <w:p w14:paraId="1E3A107F" w14:textId="1C94BCBA" w:rsidR="00400BC7" w:rsidRPr="00C435B6" w:rsidRDefault="00C435B6" w:rsidP="00C435B6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2F693B" w:rsidRPr="00C435B6">
              <w:t xml:space="preserve">Inhalation von Tonerstaub: Frischluft, ggf. Arzt  </w:t>
            </w:r>
            <w:r w:rsidR="00C91A6A" w:rsidRPr="00C435B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1A6A" w:rsidRPr="00C435B6">
              <w:rPr>
                <w:u w:val="single"/>
              </w:rPr>
              <w:instrText xml:space="preserve"> FORMTEXT </w:instrText>
            </w:r>
            <w:r w:rsidR="00C91A6A" w:rsidRPr="00C435B6">
              <w:rPr>
                <w:u w:val="single"/>
              </w:rPr>
            </w:r>
            <w:r w:rsidR="00C91A6A" w:rsidRPr="00C435B6">
              <w:rPr>
                <w:u w:val="single"/>
              </w:rPr>
              <w:fldChar w:fldCharType="separate"/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noProof/>
                <w:u w:val="single"/>
              </w:rPr>
              <w:t> </w:t>
            </w:r>
            <w:r w:rsidR="00C91A6A" w:rsidRPr="00C435B6">
              <w:rPr>
                <w:u w:val="single"/>
              </w:rPr>
              <w:fldChar w:fldCharType="end"/>
            </w:r>
            <w:r w:rsidR="002F693B" w:rsidRPr="00C435B6">
              <w:t xml:space="preserve"> aufsuchen.</w:t>
            </w:r>
          </w:p>
          <w:p w14:paraId="34979BA6" w14:textId="1118FF1E" w:rsidR="00D45CA8" w:rsidRPr="00C435B6" w:rsidRDefault="00872D6F" w:rsidP="00C435B6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C435B6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C435B6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435B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435B6">
              <w:rPr>
                <w:rFonts w:ascii="Source Sans 3" w:hAnsi="Source Sans 3"/>
                <w:sz w:val="20"/>
                <w:szCs w:val="20"/>
              </w:rPr>
            </w:r>
            <w:r w:rsidRPr="00C435B6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C435B6">
              <w:rPr>
                <w:rFonts w:ascii="Source Sans 3" w:hAnsi="Source Sans 3"/>
                <w:sz w:val="20"/>
                <w:szCs w:val="20"/>
              </w:rPr>
              <w:tab/>
            </w:r>
            <w:r w:rsidR="00C435B6">
              <w:rPr>
                <w:rFonts w:ascii="Source Sans 3" w:hAnsi="Source Sans 3"/>
                <w:sz w:val="20"/>
                <w:szCs w:val="20"/>
              </w:rPr>
              <w:tab/>
            </w:r>
            <w:r w:rsidRPr="00C435B6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C435B6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435B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435B6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C435B6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435B6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C435B6" w14:paraId="7267A90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E398BE" w14:textId="77777777" w:rsidR="00D45CA8" w:rsidRPr="00C435B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C435B6" w14:paraId="15EDAC21" w14:textId="77777777" w:rsidTr="002F693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8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DCD7DFE" w14:textId="77777777" w:rsidR="00D45CA8" w:rsidRPr="00C435B6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6DC4A8D" w14:textId="77777777" w:rsidR="002F693B" w:rsidRPr="00C435B6" w:rsidRDefault="002F693B" w:rsidP="002F693B">
            <w:pPr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 xml:space="preserve">Verbrauchte Tonerkassetten, Resttonerbehälter, Wischtücher und Handschuhe </w:t>
            </w:r>
          </w:p>
          <w:p w14:paraId="6C24C036" w14:textId="77777777" w:rsidR="002F693B" w:rsidRPr="00C435B6" w:rsidRDefault="002F693B" w:rsidP="002F693B">
            <w:pPr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 xml:space="preserve">vorsichtig in dafür vorgesehene Plastikbeutel verbringen, verschließen und bei </w:t>
            </w:r>
          </w:p>
          <w:p w14:paraId="1F672F26" w14:textId="56F9B986" w:rsidR="00D45CA8" w:rsidRPr="00C435B6" w:rsidRDefault="002F693B" w:rsidP="002F693B">
            <w:pPr>
              <w:rPr>
                <w:rFonts w:ascii="Source Sans 3" w:hAnsi="Source Sans 3"/>
              </w:rPr>
            </w:pPr>
            <w:r w:rsidRPr="00C435B6">
              <w:rPr>
                <w:rFonts w:ascii="Source Sans 3" w:hAnsi="Source Sans 3"/>
              </w:rPr>
              <w:t xml:space="preserve">Herrn/Frau </w:t>
            </w:r>
            <w:r w:rsidR="00C91A6A" w:rsidRPr="00C435B6">
              <w:rPr>
                <w:rFonts w:ascii="Source Sans 3" w:hAnsi="Source Sans 3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1A6A" w:rsidRPr="00C435B6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C91A6A" w:rsidRPr="00C435B6">
              <w:rPr>
                <w:rFonts w:ascii="Source Sans 3" w:hAnsi="Source Sans 3"/>
                <w:u w:val="single"/>
              </w:rPr>
            </w:r>
            <w:r w:rsidR="00C91A6A" w:rsidRPr="00C435B6">
              <w:rPr>
                <w:rFonts w:ascii="Source Sans 3" w:hAnsi="Source Sans 3"/>
                <w:u w:val="single"/>
              </w:rPr>
              <w:fldChar w:fldCharType="separate"/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u w:val="single"/>
              </w:rPr>
              <w:fldChar w:fldCharType="end"/>
            </w:r>
            <w:r w:rsidRPr="00C435B6">
              <w:rPr>
                <w:rFonts w:ascii="Source Sans 3" w:hAnsi="Source Sans 3"/>
              </w:rPr>
              <w:t xml:space="preserve">,Tel. </w:t>
            </w:r>
            <w:r w:rsidR="00C91A6A" w:rsidRPr="00C435B6">
              <w:rPr>
                <w:rFonts w:ascii="Source Sans 3" w:hAnsi="Source Sans 3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1A6A" w:rsidRPr="00C435B6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C91A6A" w:rsidRPr="00C435B6">
              <w:rPr>
                <w:rFonts w:ascii="Source Sans 3" w:hAnsi="Source Sans 3"/>
                <w:u w:val="single"/>
              </w:rPr>
            </w:r>
            <w:r w:rsidR="00C91A6A" w:rsidRPr="00C435B6">
              <w:rPr>
                <w:rFonts w:ascii="Source Sans 3" w:hAnsi="Source Sans 3"/>
                <w:u w:val="single"/>
              </w:rPr>
              <w:fldChar w:fldCharType="separate"/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noProof/>
                <w:u w:val="single"/>
              </w:rPr>
              <w:t> </w:t>
            </w:r>
            <w:r w:rsidR="00C91A6A" w:rsidRPr="00C435B6">
              <w:rPr>
                <w:rFonts w:ascii="Source Sans 3" w:hAnsi="Source Sans 3"/>
                <w:u w:val="single"/>
              </w:rPr>
              <w:fldChar w:fldCharType="end"/>
            </w:r>
            <w:r w:rsidRPr="00C435B6">
              <w:rPr>
                <w:rFonts w:ascii="Source Sans 3" w:hAnsi="Source Sans 3"/>
              </w:rPr>
              <w:t xml:space="preserve"> zur Entsorgung abgeben.</w:t>
            </w:r>
          </w:p>
          <w:p w14:paraId="54888F48" w14:textId="77777777" w:rsidR="00872D6F" w:rsidRPr="00C435B6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C435B6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C435B6">
              <w:rPr>
                <w:rFonts w:ascii="Source Sans 3" w:hAnsi="Source Sans 3"/>
                <w:color w:val="000000"/>
              </w:rPr>
              <w:t xml:space="preserve"> </w:t>
            </w:r>
            <w:r w:rsidRPr="00C435B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435B6">
              <w:rPr>
                <w:rFonts w:ascii="Source Sans 3" w:hAnsi="Source Sans 3"/>
              </w:rPr>
              <w:instrText xml:space="preserve"> FORMTEXT </w:instrText>
            </w:r>
            <w:r w:rsidRPr="00C435B6">
              <w:rPr>
                <w:rFonts w:ascii="Source Sans 3" w:hAnsi="Source Sans 3"/>
              </w:rPr>
            </w:r>
            <w:r w:rsidRPr="00C435B6">
              <w:rPr>
                <w:rFonts w:ascii="Source Sans 3" w:hAnsi="Source Sans 3"/>
              </w:rPr>
              <w:fldChar w:fldCharType="separate"/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</w:rPr>
              <w:fldChar w:fldCharType="end"/>
            </w:r>
            <w:r w:rsidRPr="00C435B6">
              <w:rPr>
                <w:rFonts w:ascii="Source Sans 3" w:hAnsi="Source Sans 3"/>
                <w:color w:val="000000"/>
              </w:rPr>
              <w:tab/>
            </w:r>
            <w:r w:rsidRPr="00C435B6">
              <w:rPr>
                <w:rFonts w:ascii="Source Sans 3" w:hAnsi="Source Sans 3"/>
                <w:color w:val="000000"/>
              </w:rPr>
              <w:tab/>
            </w:r>
            <w:r w:rsidRPr="00C435B6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C435B6">
              <w:rPr>
                <w:rFonts w:ascii="Source Sans 3" w:hAnsi="Source Sans 3"/>
                <w:color w:val="000000"/>
              </w:rPr>
              <w:t xml:space="preserve"> </w:t>
            </w:r>
            <w:r w:rsidRPr="00C435B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435B6">
              <w:rPr>
                <w:rFonts w:ascii="Source Sans 3" w:hAnsi="Source Sans 3"/>
              </w:rPr>
              <w:instrText xml:space="preserve"> FORMTEXT </w:instrText>
            </w:r>
            <w:r w:rsidRPr="00C435B6">
              <w:rPr>
                <w:rFonts w:ascii="Source Sans 3" w:hAnsi="Source Sans 3"/>
              </w:rPr>
            </w:r>
            <w:r w:rsidRPr="00C435B6">
              <w:rPr>
                <w:rFonts w:ascii="Source Sans 3" w:hAnsi="Source Sans 3"/>
              </w:rPr>
              <w:fldChar w:fldCharType="separate"/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  <w:noProof/>
              </w:rPr>
              <w:t> </w:t>
            </w:r>
            <w:r w:rsidRPr="00C435B6">
              <w:rPr>
                <w:rFonts w:ascii="Source Sans 3" w:hAnsi="Source Sans 3"/>
              </w:rPr>
              <w:fldChar w:fldCharType="end"/>
            </w:r>
          </w:p>
        </w:tc>
      </w:tr>
    </w:tbl>
    <w:p w14:paraId="59F121D6" w14:textId="77777777" w:rsidR="00D45CA8" w:rsidRPr="00C435B6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C435B6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5F3DF67-651A-4C7F-B0FD-F1520F12AC64}"/>
    <w:embedBold r:id="rId2" w:fontKey="{75B8F560-834E-4801-9D4B-7A0505073C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93B"/>
    <w:rsid w:val="000718AA"/>
    <w:rsid w:val="00072313"/>
    <w:rsid w:val="000915F3"/>
    <w:rsid w:val="0020256F"/>
    <w:rsid w:val="002874ED"/>
    <w:rsid w:val="002B0015"/>
    <w:rsid w:val="002F693B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435B6"/>
    <w:rsid w:val="00C5277C"/>
    <w:rsid w:val="00C91A6A"/>
    <w:rsid w:val="00C9224C"/>
    <w:rsid w:val="00CF1947"/>
    <w:rsid w:val="00CF4FC1"/>
    <w:rsid w:val="00CF5E5C"/>
    <w:rsid w:val="00D45CA8"/>
    <w:rsid w:val="00D776DC"/>
    <w:rsid w:val="00DB2610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459C4E"/>
  <w15:chartTrackingRefBased/>
  <w15:docId w15:val="{2BE15AF4-60DE-4EEF-925F-146995724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435B6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322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2025-08-13T10:23:00Z</dcterms:created>
  <dcterms:modified xsi:type="dcterms:W3CDTF">2026-01-07T08:35:00Z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