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AF0EB" w14:textId="77777777" w:rsidR="00564C7D" w:rsidRPr="00B35915" w:rsidRDefault="00072313">
      <w:pPr>
        <w:spacing w:before="0"/>
        <w:rPr>
          <w:rFonts w:ascii="Source Sans 3" w:hAnsi="Source Sans 3"/>
          <w:sz w:val="8"/>
        </w:rPr>
      </w:pPr>
      <w:r w:rsidRPr="00B35915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E48C5B5" wp14:editId="28D591F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92830" w14:textId="77777777" w:rsidR="00564C7D" w:rsidRPr="00B35915" w:rsidRDefault="00564C7D">
      <w:pPr>
        <w:spacing w:before="0"/>
        <w:rPr>
          <w:rFonts w:ascii="Source Sans 3" w:hAnsi="Source Sans 3"/>
          <w:sz w:val="8"/>
        </w:rPr>
      </w:pPr>
    </w:p>
    <w:p w14:paraId="5417717C" w14:textId="77777777" w:rsidR="00564C7D" w:rsidRPr="00B35915" w:rsidRDefault="00564C7D">
      <w:pPr>
        <w:spacing w:before="0"/>
        <w:rPr>
          <w:rFonts w:ascii="Source Sans 3" w:hAnsi="Source Sans 3"/>
          <w:sz w:val="8"/>
        </w:rPr>
      </w:pPr>
    </w:p>
    <w:p w14:paraId="226976CB" w14:textId="77777777" w:rsidR="00564C7D" w:rsidRPr="00B35915" w:rsidRDefault="00564C7D">
      <w:pPr>
        <w:spacing w:before="0"/>
        <w:rPr>
          <w:rFonts w:ascii="Source Sans 3" w:hAnsi="Source Sans 3"/>
          <w:sz w:val="8"/>
        </w:rPr>
      </w:pPr>
    </w:p>
    <w:p w14:paraId="42FF0DEE" w14:textId="77777777" w:rsidR="00564C7D" w:rsidRPr="00B35915" w:rsidRDefault="00564C7D">
      <w:pPr>
        <w:spacing w:before="0"/>
        <w:rPr>
          <w:rFonts w:ascii="Source Sans 3" w:hAnsi="Source Sans 3"/>
          <w:sz w:val="8"/>
        </w:rPr>
        <w:sectPr w:rsidR="00564C7D" w:rsidRPr="00B35915" w:rsidSect="00B3591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DC6488A" w14:textId="4840686C" w:rsidR="00744851" w:rsidRPr="00B35915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B35915" w14:paraId="1FF1D0ED" w14:textId="77777777" w:rsidTr="00B35915">
        <w:trPr>
          <w:trHeight w:val="2290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AD9B13F" w14:textId="77777777" w:rsidR="00B836B7" w:rsidRPr="00B35915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44C6E38" wp14:editId="232D1F81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192EF" w14:textId="77777777" w:rsidR="00B836B7" w:rsidRPr="00B35915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C1E9485" w14:textId="77777777" w:rsidR="00B836B7" w:rsidRPr="00B35915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51E6471" wp14:editId="4A000EF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405F9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35915">
              <w:rPr>
                <w:rFonts w:ascii="Source Sans 3" w:hAnsi="Source Sans 3"/>
              </w:rPr>
              <w:t xml:space="preserve">Firma:  </w:t>
            </w:r>
            <w:r w:rsidR="00B836B7" w:rsidRPr="00B3591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B35915">
              <w:rPr>
                <w:rFonts w:ascii="Source Sans 3" w:hAnsi="Source Sans 3"/>
              </w:rPr>
              <w:instrText xml:space="preserve"> FORMTEXT </w:instrText>
            </w:r>
            <w:r w:rsidR="00B836B7" w:rsidRPr="00B35915">
              <w:rPr>
                <w:rFonts w:ascii="Source Sans 3" w:hAnsi="Source Sans 3"/>
              </w:rPr>
            </w:r>
            <w:r w:rsidR="00B836B7" w:rsidRPr="00B35915">
              <w:rPr>
                <w:rFonts w:ascii="Source Sans 3" w:hAnsi="Source Sans 3"/>
              </w:rPr>
              <w:fldChar w:fldCharType="separate"/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</w:rPr>
              <w:fldChar w:fldCharType="end"/>
            </w:r>
            <w:bookmarkEnd w:id="0"/>
          </w:p>
          <w:p w14:paraId="4C3486E9" w14:textId="77777777" w:rsidR="00B836B7" w:rsidRPr="00B35915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F4A808D" wp14:editId="6832A03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BCDBE8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35915">
              <w:rPr>
                <w:rFonts w:ascii="Source Sans 3" w:hAnsi="Source Sans 3"/>
              </w:rPr>
              <w:t xml:space="preserve">Arbeitsbereich:  </w:t>
            </w:r>
            <w:r w:rsidR="00400BC7" w:rsidRPr="00B3591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B35915">
              <w:rPr>
                <w:rFonts w:ascii="Source Sans 3" w:hAnsi="Source Sans 3"/>
              </w:rPr>
              <w:instrText xml:space="preserve"> FORMTEXT </w:instrText>
            </w:r>
            <w:r w:rsidR="00400BC7" w:rsidRPr="00B35915">
              <w:rPr>
                <w:rFonts w:ascii="Source Sans 3" w:hAnsi="Source Sans 3"/>
              </w:rPr>
            </w:r>
            <w:r w:rsidR="00400BC7" w:rsidRPr="00B35915">
              <w:rPr>
                <w:rFonts w:ascii="Source Sans 3" w:hAnsi="Source Sans 3"/>
              </w:rPr>
              <w:fldChar w:fldCharType="separate"/>
            </w:r>
            <w:r w:rsidR="00400BC7" w:rsidRPr="00B35915">
              <w:rPr>
                <w:rFonts w:ascii="Source Sans 3" w:hAnsi="Source Sans 3"/>
                <w:noProof/>
              </w:rPr>
              <w:t> </w:t>
            </w:r>
            <w:r w:rsidR="00400BC7" w:rsidRPr="00B35915">
              <w:rPr>
                <w:rFonts w:ascii="Source Sans 3" w:hAnsi="Source Sans 3"/>
                <w:noProof/>
              </w:rPr>
              <w:t> </w:t>
            </w:r>
            <w:r w:rsidR="00400BC7" w:rsidRPr="00B35915">
              <w:rPr>
                <w:rFonts w:ascii="Source Sans 3" w:hAnsi="Source Sans 3"/>
                <w:noProof/>
              </w:rPr>
              <w:t> </w:t>
            </w:r>
            <w:r w:rsidR="00400BC7" w:rsidRPr="00B35915">
              <w:rPr>
                <w:rFonts w:ascii="Source Sans 3" w:hAnsi="Source Sans 3"/>
                <w:noProof/>
              </w:rPr>
              <w:t> </w:t>
            </w:r>
            <w:r w:rsidR="00400BC7" w:rsidRPr="00B35915">
              <w:rPr>
                <w:rFonts w:ascii="Source Sans 3" w:hAnsi="Source Sans 3"/>
                <w:noProof/>
              </w:rPr>
              <w:t> </w:t>
            </w:r>
            <w:r w:rsidR="00400BC7" w:rsidRPr="00B35915">
              <w:rPr>
                <w:rFonts w:ascii="Source Sans 3" w:hAnsi="Source Sans 3"/>
              </w:rPr>
              <w:fldChar w:fldCharType="end"/>
            </w:r>
          </w:p>
          <w:p w14:paraId="16287542" w14:textId="77777777" w:rsidR="00B836B7" w:rsidRPr="00B35915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939A669" wp14:editId="33B2061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F8EE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B35915">
              <w:rPr>
                <w:rFonts w:ascii="Source Sans 3" w:hAnsi="Source Sans 3"/>
              </w:rPr>
              <w:t xml:space="preserve">Verantwortlich:  </w:t>
            </w:r>
            <w:r w:rsidR="00B836B7" w:rsidRPr="00B3591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B35915">
              <w:rPr>
                <w:rFonts w:ascii="Source Sans 3" w:hAnsi="Source Sans 3"/>
              </w:rPr>
              <w:instrText xml:space="preserve"> FORMTEXT </w:instrText>
            </w:r>
            <w:r w:rsidR="00B836B7" w:rsidRPr="00B35915">
              <w:rPr>
                <w:rFonts w:ascii="Source Sans 3" w:hAnsi="Source Sans 3"/>
              </w:rPr>
            </w:r>
            <w:r w:rsidR="00B836B7" w:rsidRPr="00B35915">
              <w:rPr>
                <w:rFonts w:ascii="Source Sans 3" w:hAnsi="Source Sans 3"/>
              </w:rPr>
              <w:fldChar w:fldCharType="separate"/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  <w:noProof/>
              </w:rPr>
              <w:t> </w:t>
            </w:r>
            <w:r w:rsidR="00B836B7" w:rsidRPr="00B35915">
              <w:rPr>
                <w:rFonts w:ascii="Source Sans 3" w:hAnsi="Source Sans 3"/>
              </w:rPr>
              <w:fldChar w:fldCharType="end"/>
            </w:r>
          </w:p>
          <w:p w14:paraId="29272BEF" w14:textId="77777777" w:rsidR="00744851" w:rsidRPr="00B35915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B35915">
              <w:rPr>
                <w:rFonts w:ascii="Source Sans 3" w:hAnsi="Source Sans 3"/>
              </w:rPr>
              <w:tab/>
            </w:r>
            <w:r w:rsidRPr="00B35915">
              <w:rPr>
                <w:rFonts w:ascii="Source Sans 3" w:hAnsi="Source Sans 3"/>
              </w:rPr>
              <w:tab/>
            </w:r>
            <w:r w:rsidRPr="00B35915">
              <w:rPr>
                <w:rFonts w:ascii="Source Sans 3" w:hAnsi="Source Sans 3"/>
              </w:rPr>
              <w:tab/>
            </w:r>
            <w:r w:rsidRPr="00B35915">
              <w:rPr>
                <w:rFonts w:ascii="Source Sans 3" w:hAnsi="Source Sans 3"/>
              </w:rPr>
              <w:tab/>
            </w:r>
            <w:r w:rsidRPr="00B3591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ECD4A30" w14:textId="77777777" w:rsidR="00744851" w:rsidRPr="00B35915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B3591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4A3EF87" w14:textId="77777777" w:rsidR="00744851" w:rsidRPr="00B35915" w:rsidRDefault="00744851">
            <w:pPr>
              <w:spacing w:before="0" w:after="60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GEM. § 14 GEFSTOFFV</w:t>
            </w:r>
          </w:p>
          <w:p w14:paraId="2028CA96" w14:textId="4BE3A532" w:rsidR="00564C7D" w:rsidRPr="00B35915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3591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3591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B3591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35915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B3591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35915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7F0AD57" w14:textId="01C6658B" w:rsidR="00744851" w:rsidRPr="00B35915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Arbeitsplatz:</w:t>
            </w:r>
            <w:r w:rsidR="00E8423D" w:rsidRPr="00B35915">
              <w:rPr>
                <w:rFonts w:ascii="Source Sans 3" w:hAnsi="Source Sans 3"/>
              </w:rPr>
              <w:t xml:space="preserve"> </w:t>
            </w:r>
            <w:r w:rsidR="00346B77" w:rsidRPr="00B35915">
              <w:rPr>
                <w:rFonts w:ascii="Source Sans 3" w:hAnsi="Source Sans 3"/>
              </w:rPr>
              <w:t>Wäscherei</w:t>
            </w:r>
          </w:p>
          <w:p w14:paraId="4736BC12" w14:textId="1F4482AF" w:rsidR="00D45CA8" w:rsidRPr="00B35915" w:rsidRDefault="00D45CA8" w:rsidP="00346B77">
            <w:pPr>
              <w:spacing w:before="100" w:after="60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 xml:space="preserve">Tätigkeit: </w:t>
            </w:r>
            <w:r w:rsidR="00346B77" w:rsidRPr="00B35915">
              <w:rPr>
                <w:rFonts w:ascii="Source Sans 3" w:hAnsi="Source Sans 3"/>
              </w:rPr>
              <w:t xml:space="preserve">Arbeiten mit ätzenden </w:t>
            </w:r>
            <w:r w:rsidR="000F2B3B">
              <w:rPr>
                <w:rFonts w:ascii="Source Sans 3" w:hAnsi="Source Sans 3"/>
              </w:rPr>
              <w:br/>
            </w:r>
            <w:r w:rsidR="00346B77" w:rsidRPr="00B35915">
              <w:rPr>
                <w:rFonts w:ascii="Source Sans 3" w:hAnsi="Source Sans 3"/>
              </w:rPr>
              <w:t>Waschmitteln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9D9D3BC" w14:textId="77777777" w:rsidR="00B836B7" w:rsidRPr="00B35915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49C9AED" w14:textId="77777777" w:rsidR="00D45CA8" w:rsidRPr="00B35915" w:rsidRDefault="00D45CA8">
            <w:pPr>
              <w:spacing w:before="0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 xml:space="preserve">Stand: </w:t>
            </w:r>
            <w:r w:rsidRPr="00B3591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35915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B35915">
              <w:rPr>
                <w:rFonts w:ascii="Source Sans 3" w:hAnsi="Source Sans 3"/>
                <w:u w:val="single"/>
              </w:rPr>
              <w:instrText>FORMTEXT</w:instrText>
            </w:r>
            <w:r w:rsidRPr="00B35915">
              <w:rPr>
                <w:rFonts w:ascii="Source Sans 3" w:hAnsi="Source Sans 3"/>
                <w:u w:val="single"/>
              </w:rPr>
              <w:instrText xml:space="preserve"> </w:instrText>
            </w:r>
            <w:r w:rsidRPr="00B35915">
              <w:rPr>
                <w:rFonts w:ascii="Source Sans 3" w:hAnsi="Source Sans 3"/>
                <w:u w:val="single"/>
              </w:rPr>
            </w:r>
            <w:r w:rsidRPr="00B35915">
              <w:rPr>
                <w:rFonts w:ascii="Source Sans 3" w:hAnsi="Source Sans 3"/>
                <w:u w:val="single"/>
              </w:rPr>
              <w:fldChar w:fldCharType="separate"/>
            </w:r>
            <w:r w:rsidRPr="00B35915">
              <w:rPr>
                <w:rFonts w:ascii="Source Sans 3" w:hAnsi="Source Sans 3"/>
                <w:noProof/>
                <w:u w:val="single"/>
              </w:rPr>
              <w:t> </w:t>
            </w:r>
            <w:r w:rsidRPr="00B35915">
              <w:rPr>
                <w:rFonts w:ascii="Source Sans 3" w:hAnsi="Source Sans 3"/>
                <w:noProof/>
                <w:u w:val="single"/>
              </w:rPr>
              <w:t> </w:t>
            </w:r>
            <w:r w:rsidRPr="00B35915">
              <w:rPr>
                <w:rFonts w:ascii="Source Sans 3" w:hAnsi="Source Sans 3"/>
                <w:noProof/>
                <w:u w:val="single"/>
              </w:rPr>
              <w:t> </w:t>
            </w:r>
            <w:r w:rsidRPr="00B35915">
              <w:rPr>
                <w:rFonts w:ascii="Source Sans 3" w:hAnsi="Source Sans 3"/>
                <w:noProof/>
                <w:u w:val="single"/>
              </w:rPr>
              <w:t> </w:t>
            </w:r>
            <w:r w:rsidRPr="00B35915">
              <w:rPr>
                <w:rFonts w:ascii="Source Sans 3" w:hAnsi="Source Sans 3"/>
                <w:noProof/>
                <w:u w:val="single"/>
              </w:rPr>
              <w:t> </w:t>
            </w:r>
            <w:r w:rsidRPr="00B35915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35915">
              <w:rPr>
                <w:rFonts w:ascii="Source Sans 3" w:hAnsi="Source Sans 3"/>
              </w:rPr>
              <w:t xml:space="preserve"> </w:t>
            </w:r>
          </w:p>
          <w:p w14:paraId="16F068D1" w14:textId="7F0B011F" w:rsidR="00D45CA8" w:rsidRPr="00B35915" w:rsidRDefault="00346B77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B35915">
              <w:rPr>
                <w:rFonts w:ascii="Source Sans 3" w:hAnsi="Source Sans 3"/>
                <w:sz w:val="16"/>
              </w:rPr>
              <w:t>B062</w:t>
            </w:r>
          </w:p>
        </w:tc>
      </w:tr>
      <w:tr w:rsidR="00D45CA8" w:rsidRPr="00B35915" w14:paraId="711A4E9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AE8D404" w14:textId="77777777" w:rsidR="00D45CA8" w:rsidRPr="00B3591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B35915" w14:paraId="3E48FB35" w14:textId="77777777" w:rsidTr="00346B7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9467025" w14:textId="063FEE45" w:rsidR="00D45CA8" w:rsidRPr="00B35915" w:rsidRDefault="00346B77" w:rsidP="00346B77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 xml:space="preserve">ätzendes Waschmittel </w:t>
            </w:r>
            <w:r w:rsidRPr="00B3591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5915">
              <w:rPr>
                <w:rFonts w:ascii="Source Sans 3" w:hAnsi="Source Sans 3"/>
              </w:rPr>
              <w:instrText xml:space="preserve"> FORMTEXT </w:instrText>
            </w:r>
            <w:r w:rsidRPr="00B35915">
              <w:rPr>
                <w:rFonts w:ascii="Source Sans 3" w:hAnsi="Source Sans 3"/>
              </w:rPr>
            </w:r>
            <w:r w:rsidRPr="00B35915">
              <w:rPr>
                <w:rFonts w:ascii="Source Sans 3" w:hAnsi="Source Sans 3"/>
              </w:rPr>
              <w:fldChar w:fldCharType="separate"/>
            </w:r>
            <w:r w:rsidRPr="00B35915">
              <w:rPr>
                <w:rFonts w:ascii="Source Sans 3" w:hAnsi="Source Sans 3"/>
              </w:rPr>
              <w:t> </w:t>
            </w:r>
            <w:r w:rsidRPr="00B35915">
              <w:rPr>
                <w:rFonts w:ascii="Source Sans 3" w:hAnsi="Source Sans 3"/>
              </w:rPr>
              <w:t> </w:t>
            </w:r>
            <w:r w:rsidRPr="00B35915">
              <w:rPr>
                <w:rFonts w:ascii="Source Sans 3" w:hAnsi="Source Sans 3"/>
              </w:rPr>
              <w:t> </w:t>
            </w:r>
            <w:r w:rsidRPr="00B35915">
              <w:rPr>
                <w:rFonts w:ascii="Source Sans 3" w:hAnsi="Source Sans 3"/>
              </w:rPr>
              <w:t> </w:t>
            </w:r>
            <w:r w:rsidRPr="00B35915">
              <w:rPr>
                <w:rFonts w:ascii="Source Sans 3" w:hAnsi="Source Sans 3"/>
              </w:rPr>
              <w:t> </w:t>
            </w:r>
            <w:r w:rsidRPr="00B35915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B35915" w14:paraId="12EC787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0D9E9D6" w14:textId="77777777" w:rsidR="00D45CA8" w:rsidRPr="00B35915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B35915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B35915" w14:paraId="2636D2D1" w14:textId="77777777" w:rsidTr="00B359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2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4D5DF72" w14:textId="54622D78" w:rsidR="00D45CA8" w:rsidRPr="00B35915" w:rsidRDefault="00346B7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3591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63C2EE2" wp14:editId="665789B5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9E211" w14:textId="77777777" w:rsidR="00CF5E5C" w:rsidRPr="00B35915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B35915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3905583" w14:textId="5EFC3A7D" w:rsidR="00346B77" w:rsidRPr="00B35915" w:rsidRDefault="00B35915" w:rsidP="00B3591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46B77" w:rsidRPr="00B35915">
              <w:t xml:space="preserve">Waschmittel in konzentrierter Form wirkt ätzend auf Augen, </w:t>
            </w:r>
            <w:r w:rsidR="00346B77" w:rsidRPr="00B35915">
              <w:br/>
              <w:t>Haut und Schleimhäute</w:t>
            </w:r>
          </w:p>
          <w:p w14:paraId="06929539" w14:textId="0D5CA8FA" w:rsidR="00E118EC" w:rsidRPr="00B35915" w:rsidRDefault="00B35915" w:rsidP="00B3591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46B77" w:rsidRPr="00B35915">
              <w:t>Starke Erhitzung beim Kontakt mit Säuren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07366AD" w14:textId="77777777" w:rsidR="00D45CA8" w:rsidRPr="00B3591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B35915" w14:paraId="2C5723C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04258D8" w14:textId="77777777" w:rsidR="00D45CA8" w:rsidRPr="00B3591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B35915" w14:paraId="2E660993" w14:textId="77777777" w:rsidTr="00B359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1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94EE295" w14:textId="77777777" w:rsidR="00D45CA8" w:rsidRPr="00B35915" w:rsidRDefault="00346B7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3591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B030DDB" wp14:editId="0187AA2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50DF8" w14:textId="60A4DC18" w:rsidR="00346B77" w:rsidRPr="00B35915" w:rsidRDefault="00346B7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3591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C573FF5" wp14:editId="18CC973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38BC6DA" w14:textId="36CB30F3" w:rsidR="00346B77" w:rsidRPr="00B35915" w:rsidRDefault="00B35915" w:rsidP="00B3591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46B77" w:rsidRPr="00B35915">
              <w:t>Bei Tätigkeiten mit dem unverdünnten Waschmittel</w:t>
            </w:r>
            <w:r w:rsidR="00346B77" w:rsidRPr="00B35915">
              <w:br/>
              <w:t xml:space="preserve">Schutzbrille und Schutzhandschuhe </w:t>
            </w:r>
            <w:r w:rsidR="00346B77" w:rsidRPr="00B35915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46B77" w:rsidRPr="00B35915">
              <w:instrText xml:space="preserve"> FORMTEXT </w:instrText>
            </w:r>
            <w:r w:rsidR="00346B77" w:rsidRPr="00B35915">
              <w:fldChar w:fldCharType="separate"/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fldChar w:fldCharType="end"/>
            </w:r>
            <w:r w:rsidR="00346B77" w:rsidRPr="00B35915">
              <w:t xml:space="preserve"> tragen</w:t>
            </w:r>
          </w:p>
          <w:p w14:paraId="14586480" w14:textId="2C21A19C" w:rsidR="00346B77" w:rsidRPr="00B35915" w:rsidRDefault="00B35915" w:rsidP="00B3591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46B77" w:rsidRPr="00B35915">
              <w:t>Getrennt von Säuren lagern</w:t>
            </w:r>
          </w:p>
          <w:p w14:paraId="1E144B08" w14:textId="2141B484" w:rsidR="00346B77" w:rsidRPr="00B35915" w:rsidRDefault="00B35915" w:rsidP="00B3591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46B77" w:rsidRPr="00B35915">
              <w:t xml:space="preserve">Hautschutz benutzen: Schutz (vor der Arbeit) </w:t>
            </w:r>
            <w:r w:rsidR="00346B77" w:rsidRPr="00B35915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46B77" w:rsidRPr="00B35915">
              <w:instrText xml:space="preserve"> FORMTEXT </w:instrText>
            </w:r>
            <w:r w:rsidR="00346B77" w:rsidRPr="00B35915">
              <w:fldChar w:fldCharType="separate"/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fldChar w:fldCharType="end"/>
            </w:r>
            <w:r w:rsidR="00346B77" w:rsidRPr="00B35915">
              <w:t xml:space="preserve"> Reinigung (vor </w:t>
            </w:r>
            <w:r w:rsidR="00346B77" w:rsidRPr="00B35915">
              <w:br/>
              <w:t xml:space="preserve">Pausen und Arbeitsschluss) </w:t>
            </w:r>
            <w:r w:rsidR="00346B77" w:rsidRPr="00B35915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46B77" w:rsidRPr="00B35915">
              <w:instrText xml:space="preserve"> FORMTEXT </w:instrText>
            </w:r>
            <w:r w:rsidR="00346B77" w:rsidRPr="00B35915">
              <w:fldChar w:fldCharType="separate"/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fldChar w:fldCharType="end"/>
            </w:r>
            <w:r w:rsidR="00346B77" w:rsidRPr="00B35915">
              <w:t xml:space="preserve"> Pflege (nach der Arbeit) </w:t>
            </w:r>
            <w:r w:rsidR="00346B77" w:rsidRPr="00B35915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46B77" w:rsidRPr="00B35915">
              <w:instrText xml:space="preserve"> FORMTEXT </w:instrText>
            </w:r>
            <w:r w:rsidR="00346B77" w:rsidRPr="00B35915">
              <w:fldChar w:fldCharType="separate"/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t> </w:t>
            </w:r>
            <w:r w:rsidR="00346B77" w:rsidRPr="00B35915">
              <w:fldChar w:fldCharType="end"/>
            </w:r>
          </w:p>
          <w:p w14:paraId="2AF5BA29" w14:textId="70B6F36F" w:rsidR="00D45CA8" w:rsidRPr="00B35915" w:rsidRDefault="00B35915" w:rsidP="00B3591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46B77" w:rsidRPr="00B35915">
              <w:t xml:space="preserve">Am Arbeitsplatz nicht rauchen, essen oder trinken und hier keine </w:t>
            </w:r>
            <w:r w:rsidR="00346B77" w:rsidRPr="00B35915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FF39348" w14:textId="77777777" w:rsidR="00D45CA8" w:rsidRPr="00B3591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B35915" w14:paraId="1A18962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B8A0CC5" w14:textId="77777777" w:rsidR="00D45CA8" w:rsidRPr="00B3591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B35915" w14:paraId="1AA26FDC" w14:textId="77777777" w:rsidTr="00B359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0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C45B6BB" w14:textId="77777777" w:rsidR="00D45CA8" w:rsidRPr="00B3591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FDBCB86" w14:textId="35A5CE1B" w:rsidR="00346B77" w:rsidRPr="00B35915" w:rsidRDefault="00B35915" w:rsidP="00B3591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46B77" w:rsidRPr="00B35915">
              <w:t>Unfall oder Brand: Bei Auftreten atembarer Stäube Gefahrenbereich sofort verlassen</w:t>
            </w:r>
          </w:p>
          <w:p w14:paraId="1E1B8DAD" w14:textId="34E0A120" w:rsidR="00346B77" w:rsidRPr="00B35915" w:rsidRDefault="00B35915" w:rsidP="00B35915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346B77" w:rsidRPr="00B35915">
              <w:t>Bei Verschütten kleinerer Mengen: Mit viel Wasser wegspülen</w:t>
            </w:r>
          </w:p>
          <w:p w14:paraId="597FE5DF" w14:textId="2216EFF4" w:rsidR="00D45CA8" w:rsidRPr="00B35915" w:rsidRDefault="00346B77" w:rsidP="00B35915">
            <w:pPr>
              <w:pStyle w:val="Notruf"/>
              <w:spacing w:before="0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Notruf:</w:t>
            </w:r>
            <w:r w:rsidRPr="00B35915">
              <w:rPr>
                <w:rFonts w:ascii="Source Sans 3" w:hAnsi="Source Sans 3"/>
                <w:sz w:val="20"/>
              </w:rPr>
              <w:t xml:space="preserve">  </w:t>
            </w:r>
            <w:r w:rsidRPr="00B35915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35915">
              <w:rPr>
                <w:rFonts w:ascii="Source Sans 3" w:hAnsi="Source Sans 3"/>
              </w:rPr>
              <w:instrText xml:space="preserve"> FORMTEXT </w:instrText>
            </w:r>
            <w:r w:rsidRPr="00B35915">
              <w:rPr>
                <w:rFonts w:ascii="Source Sans 3" w:hAnsi="Source Sans 3"/>
              </w:rPr>
            </w:r>
            <w:r w:rsidRPr="00B35915">
              <w:rPr>
                <w:rFonts w:ascii="Source Sans 3" w:hAnsi="Source Sans 3"/>
              </w:rPr>
              <w:fldChar w:fldCharType="separate"/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B35915" w14:paraId="6A09EFC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4AA0836" w14:textId="77777777" w:rsidR="00D45CA8" w:rsidRPr="00B3591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Erste Hilfe</w:t>
            </w:r>
          </w:p>
        </w:tc>
      </w:tr>
      <w:tr w:rsidR="00D45CA8" w:rsidRPr="00B35915" w14:paraId="41379E2E" w14:textId="77777777" w:rsidTr="00346B7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0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A40C8A4" w14:textId="77777777" w:rsidR="00D45CA8" w:rsidRPr="00B35915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B35915">
              <w:rPr>
                <w:rFonts w:ascii="Source Sans 3" w:hAnsi="Source Sans 3"/>
                <w:noProof/>
              </w:rPr>
              <w:drawing>
                <wp:inline distT="0" distB="0" distL="0" distR="0" wp14:anchorId="4F9FF186" wp14:editId="46018DB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E5D78C4" w14:textId="5351C453" w:rsidR="00346B77" w:rsidRPr="00B35915" w:rsidRDefault="00346B77" w:rsidP="00346B77">
            <w:pPr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Bei Mundkontakt:</w:t>
            </w:r>
            <w:r w:rsidRPr="00B35915">
              <w:rPr>
                <w:rFonts w:ascii="Source Sans 3" w:hAnsi="Source Sans 3"/>
              </w:rPr>
              <w:tab/>
              <w:t xml:space="preserve">Spülung der Mundhöhle, Trinken von viel Wasser, </w:t>
            </w:r>
            <w:r w:rsidRPr="00B35915">
              <w:rPr>
                <w:rFonts w:ascii="Source Sans 3" w:hAnsi="Source Sans 3"/>
              </w:rPr>
              <w:br/>
            </w:r>
            <w:r w:rsidRPr="00B35915">
              <w:rPr>
                <w:rFonts w:ascii="Source Sans 3" w:hAnsi="Source Sans 3"/>
              </w:rPr>
              <w:tab/>
            </w:r>
            <w:r w:rsidRPr="00B35915">
              <w:rPr>
                <w:rFonts w:ascii="Source Sans 3" w:hAnsi="Source Sans 3"/>
              </w:rPr>
              <w:tab/>
            </w:r>
            <w:r w:rsidRPr="00B35915">
              <w:rPr>
                <w:rFonts w:ascii="Source Sans 3" w:hAnsi="Source Sans 3"/>
              </w:rPr>
              <w:tab/>
              <w:t>Arzt aufsuchen</w:t>
            </w:r>
          </w:p>
          <w:p w14:paraId="32EEB552" w14:textId="77777777" w:rsidR="00346B77" w:rsidRPr="00B35915" w:rsidRDefault="00346B77" w:rsidP="00346B77">
            <w:pPr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Nach Hautkontakt:</w:t>
            </w:r>
            <w:r w:rsidRPr="00B35915">
              <w:rPr>
                <w:rFonts w:ascii="Source Sans 3" w:hAnsi="Source Sans 3"/>
              </w:rPr>
              <w:tab/>
              <w:t>Mit viel Wasser gründlich waschen</w:t>
            </w:r>
          </w:p>
          <w:p w14:paraId="0AAED486" w14:textId="02E5984C" w:rsidR="00346B77" w:rsidRPr="00B35915" w:rsidRDefault="00346B77" w:rsidP="00346B77">
            <w:pPr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 xml:space="preserve">Nach Augenkontakt: </w:t>
            </w:r>
            <w:r w:rsidRPr="00B35915">
              <w:rPr>
                <w:rFonts w:ascii="Source Sans 3" w:hAnsi="Source Sans 3"/>
              </w:rPr>
              <w:tab/>
              <w:t xml:space="preserve">Bei gut geöffnetem Lid mindestens 15 Minuten mit viel </w:t>
            </w:r>
            <w:r w:rsidRPr="00B35915">
              <w:rPr>
                <w:rFonts w:ascii="Source Sans 3" w:hAnsi="Source Sans 3"/>
              </w:rPr>
              <w:br/>
            </w:r>
            <w:r w:rsidRPr="00B35915">
              <w:rPr>
                <w:rFonts w:ascii="Source Sans 3" w:hAnsi="Source Sans 3"/>
              </w:rPr>
              <w:tab/>
            </w:r>
            <w:r w:rsidRPr="00B35915">
              <w:rPr>
                <w:rFonts w:ascii="Source Sans 3" w:hAnsi="Source Sans 3"/>
              </w:rPr>
              <w:tab/>
            </w:r>
            <w:r w:rsidRPr="00B35915">
              <w:rPr>
                <w:rFonts w:ascii="Source Sans 3" w:hAnsi="Source Sans 3"/>
              </w:rPr>
              <w:tab/>
              <w:t>Wasser spülen, Augenarzt aufsuchen</w:t>
            </w:r>
          </w:p>
          <w:p w14:paraId="28863F50" w14:textId="28920EC2" w:rsidR="00D45CA8" w:rsidRPr="00B35915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B35915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B35915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3591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35915">
              <w:rPr>
                <w:rFonts w:ascii="Source Sans 3" w:hAnsi="Source Sans 3"/>
                <w:sz w:val="20"/>
                <w:szCs w:val="20"/>
              </w:rPr>
            </w:r>
            <w:r w:rsidRPr="00B35915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B35915">
              <w:rPr>
                <w:rFonts w:ascii="Source Sans 3" w:hAnsi="Source Sans 3"/>
                <w:sz w:val="20"/>
                <w:szCs w:val="20"/>
              </w:rPr>
              <w:tab/>
            </w:r>
            <w:r w:rsidR="00B35915">
              <w:rPr>
                <w:rFonts w:ascii="Source Sans 3" w:hAnsi="Source Sans 3"/>
                <w:sz w:val="20"/>
                <w:szCs w:val="20"/>
              </w:rPr>
              <w:tab/>
            </w:r>
            <w:r w:rsidRPr="00B35915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B35915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3591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35915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B35915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5915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B35915" w14:paraId="036902B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DBC1472" w14:textId="77777777" w:rsidR="00D45CA8" w:rsidRPr="00B3591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35915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B35915" w14:paraId="16580687" w14:textId="77777777" w:rsidTr="00346B7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E996A16" w14:textId="77777777" w:rsidR="00D45CA8" w:rsidRPr="00B35915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E87BEC3" w14:textId="064D02EB" w:rsidR="00D45CA8" w:rsidRPr="00B35915" w:rsidRDefault="00B35915" w:rsidP="00B3591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46B77" w:rsidRPr="00B35915">
              <w:t xml:space="preserve">Nach Verschütten pulverförmiger Waschmittel aufkehren und ordnungsgemäß </w:t>
            </w:r>
            <w:r w:rsidR="00346B77" w:rsidRPr="00B35915">
              <w:br/>
              <w:t>entsorgen, kleine Mengen mit viel Wasser wegspülen</w:t>
            </w:r>
          </w:p>
          <w:p w14:paraId="08AE008E" w14:textId="77777777" w:rsidR="00872D6F" w:rsidRPr="00B35915" w:rsidRDefault="00872D6F" w:rsidP="00B35915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B35915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B35915">
              <w:rPr>
                <w:rFonts w:ascii="Source Sans 3" w:hAnsi="Source Sans 3"/>
                <w:color w:val="000000"/>
              </w:rPr>
              <w:t xml:space="preserve"> </w:t>
            </w:r>
            <w:r w:rsidRPr="00B3591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35915">
              <w:rPr>
                <w:rFonts w:ascii="Source Sans 3" w:hAnsi="Source Sans 3"/>
              </w:rPr>
              <w:instrText xml:space="preserve"> FORMTEXT </w:instrText>
            </w:r>
            <w:r w:rsidRPr="00B35915">
              <w:rPr>
                <w:rFonts w:ascii="Source Sans 3" w:hAnsi="Source Sans 3"/>
              </w:rPr>
            </w:r>
            <w:r w:rsidRPr="00B35915">
              <w:rPr>
                <w:rFonts w:ascii="Source Sans 3" w:hAnsi="Source Sans 3"/>
              </w:rPr>
              <w:fldChar w:fldCharType="separate"/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</w:rPr>
              <w:fldChar w:fldCharType="end"/>
            </w:r>
            <w:r w:rsidRPr="00B35915">
              <w:rPr>
                <w:rFonts w:ascii="Source Sans 3" w:hAnsi="Source Sans 3"/>
                <w:color w:val="000000"/>
              </w:rPr>
              <w:tab/>
            </w:r>
            <w:r w:rsidRPr="00B35915">
              <w:rPr>
                <w:rFonts w:ascii="Source Sans 3" w:hAnsi="Source Sans 3"/>
                <w:color w:val="000000"/>
              </w:rPr>
              <w:tab/>
            </w:r>
            <w:r w:rsidRPr="00B35915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B35915">
              <w:rPr>
                <w:rFonts w:ascii="Source Sans 3" w:hAnsi="Source Sans 3"/>
                <w:color w:val="000000"/>
              </w:rPr>
              <w:t xml:space="preserve"> </w:t>
            </w:r>
            <w:r w:rsidRPr="00B3591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35915">
              <w:rPr>
                <w:rFonts w:ascii="Source Sans 3" w:hAnsi="Source Sans 3"/>
              </w:rPr>
              <w:instrText xml:space="preserve"> FORMTEXT </w:instrText>
            </w:r>
            <w:r w:rsidRPr="00B35915">
              <w:rPr>
                <w:rFonts w:ascii="Source Sans 3" w:hAnsi="Source Sans 3"/>
              </w:rPr>
            </w:r>
            <w:r w:rsidRPr="00B35915">
              <w:rPr>
                <w:rFonts w:ascii="Source Sans 3" w:hAnsi="Source Sans 3"/>
              </w:rPr>
              <w:fldChar w:fldCharType="separate"/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  <w:noProof/>
              </w:rPr>
              <w:t> </w:t>
            </w:r>
            <w:r w:rsidRPr="00B35915">
              <w:rPr>
                <w:rFonts w:ascii="Source Sans 3" w:hAnsi="Source Sans 3"/>
              </w:rPr>
              <w:fldChar w:fldCharType="end"/>
            </w:r>
          </w:p>
        </w:tc>
      </w:tr>
    </w:tbl>
    <w:p w14:paraId="49FF32B2" w14:textId="77777777" w:rsidR="00D45CA8" w:rsidRPr="00B35915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B35915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EE27942-E304-4B0B-B76E-9A585DF91712}"/>
    <w:embedBold r:id="rId2" w:fontKey="{E3458290-F0F1-4AA6-B00F-B594F5BEF7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0B84"/>
    <w:multiLevelType w:val="hybridMultilevel"/>
    <w:tmpl w:val="08BC53C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B58D8"/>
    <w:multiLevelType w:val="hybridMultilevel"/>
    <w:tmpl w:val="5DF4E02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D41E2"/>
    <w:multiLevelType w:val="hybridMultilevel"/>
    <w:tmpl w:val="729A0286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F77432F"/>
    <w:multiLevelType w:val="singleLevel"/>
    <w:tmpl w:val="1B7E2398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32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B77"/>
    <w:rsid w:val="000718AA"/>
    <w:rsid w:val="00072313"/>
    <w:rsid w:val="000915F3"/>
    <w:rsid w:val="000F2B3B"/>
    <w:rsid w:val="0020256F"/>
    <w:rsid w:val="002506E6"/>
    <w:rsid w:val="002874ED"/>
    <w:rsid w:val="002B0015"/>
    <w:rsid w:val="00346B77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35915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413CBB"/>
  <w15:chartTrackingRefBased/>
  <w15:docId w15:val="{C3A37882-CAD8-4656-9494-3686A279B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35915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249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2025-08-25T10:03:00Z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