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74717" w14:textId="77777777" w:rsidR="00564C7D" w:rsidRPr="00B726BE" w:rsidRDefault="00072313">
      <w:pPr>
        <w:spacing w:before="0"/>
        <w:rPr>
          <w:rFonts w:ascii="Source Sans 3" w:hAnsi="Source Sans 3"/>
          <w:sz w:val="8"/>
        </w:rPr>
      </w:pPr>
      <w:r w:rsidRPr="00B726BE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80BE32D" wp14:editId="2B172C43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F2FB1" w14:textId="77777777" w:rsidR="00564C7D" w:rsidRPr="00B726BE" w:rsidRDefault="00564C7D">
      <w:pPr>
        <w:spacing w:before="0"/>
        <w:rPr>
          <w:rFonts w:ascii="Source Sans 3" w:hAnsi="Source Sans 3"/>
          <w:sz w:val="8"/>
        </w:rPr>
      </w:pPr>
    </w:p>
    <w:p w14:paraId="6E25A0B2" w14:textId="77777777" w:rsidR="00564C7D" w:rsidRPr="00B726BE" w:rsidRDefault="00564C7D">
      <w:pPr>
        <w:spacing w:before="0"/>
        <w:rPr>
          <w:rFonts w:ascii="Source Sans 3" w:hAnsi="Source Sans 3"/>
          <w:sz w:val="8"/>
        </w:rPr>
      </w:pPr>
    </w:p>
    <w:p w14:paraId="3492AF32" w14:textId="77777777" w:rsidR="00564C7D" w:rsidRPr="00B726BE" w:rsidRDefault="00564C7D">
      <w:pPr>
        <w:spacing w:before="0"/>
        <w:rPr>
          <w:rFonts w:ascii="Source Sans 3" w:hAnsi="Source Sans 3"/>
          <w:sz w:val="8"/>
        </w:rPr>
      </w:pPr>
    </w:p>
    <w:p w14:paraId="7A57E59B" w14:textId="77777777" w:rsidR="00564C7D" w:rsidRPr="00B726BE" w:rsidRDefault="00564C7D">
      <w:pPr>
        <w:spacing w:before="0"/>
        <w:rPr>
          <w:rFonts w:ascii="Source Sans 3" w:hAnsi="Source Sans 3"/>
          <w:sz w:val="8"/>
        </w:rPr>
        <w:sectPr w:rsidR="00564C7D" w:rsidRPr="00B726BE" w:rsidSect="00B726BE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9106059" w14:textId="2FC20227" w:rsidR="00744851" w:rsidRPr="00B726BE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B726BE" w14:paraId="1B297B26" w14:textId="77777777" w:rsidTr="00B726BE">
        <w:trPr>
          <w:trHeight w:val="2432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244D05AF" w14:textId="77777777" w:rsidR="00B836B7" w:rsidRPr="00B726BE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309C3EF" wp14:editId="18AE6724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FCBC3" w14:textId="77777777" w:rsidR="00B836B7" w:rsidRPr="00B726BE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998D2BA" w14:textId="77777777" w:rsidR="00B836B7" w:rsidRPr="00B726BE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5B79635" wp14:editId="1F0A700F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8BEBD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726BE">
              <w:rPr>
                <w:rFonts w:ascii="Source Sans 3" w:hAnsi="Source Sans 3"/>
              </w:rPr>
              <w:t xml:space="preserve">Firma:  </w:t>
            </w:r>
            <w:r w:rsidR="00B836B7" w:rsidRPr="00B726B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B726BE">
              <w:rPr>
                <w:rFonts w:ascii="Source Sans 3" w:hAnsi="Source Sans 3"/>
              </w:rPr>
              <w:instrText xml:space="preserve"> FORMTEXT </w:instrText>
            </w:r>
            <w:r w:rsidR="00B836B7" w:rsidRPr="00B726BE">
              <w:rPr>
                <w:rFonts w:ascii="Source Sans 3" w:hAnsi="Source Sans 3"/>
              </w:rPr>
            </w:r>
            <w:r w:rsidR="00B836B7" w:rsidRPr="00B726BE">
              <w:rPr>
                <w:rFonts w:ascii="Source Sans 3" w:hAnsi="Source Sans 3"/>
              </w:rPr>
              <w:fldChar w:fldCharType="separate"/>
            </w:r>
            <w:r w:rsidR="00B836B7" w:rsidRPr="00B726BE">
              <w:rPr>
                <w:rFonts w:ascii="Source Sans 3" w:hAnsi="Source Sans 3"/>
                <w:noProof/>
              </w:rPr>
              <w:t> </w:t>
            </w:r>
            <w:r w:rsidR="00B836B7" w:rsidRPr="00B726BE">
              <w:rPr>
                <w:rFonts w:ascii="Source Sans 3" w:hAnsi="Source Sans 3"/>
                <w:noProof/>
              </w:rPr>
              <w:t> </w:t>
            </w:r>
            <w:r w:rsidR="00B836B7" w:rsidRPr="00B726BE">
              <w:rPr>
                <w:rFonts w:ascii="Source Sans 3" w:hAnsi="Source Sans 3"/>
                <w:noProof/>
              </w:rPr>
              <w:t> </w:t>
            </w:r>
            <w:r w:rsidR="00B836B7" w:rsidRPr="00B726BE">
              <w:rPr>
                <w:rFonts w:ascii="Source Sans 3" w:hAnsi="Source Sans 3"/>
                <w:noProof/>
              </w:rPr>
              <w:t> </w:t>
            </w:r>
            <w:r w:rsidR="00B836B7" w:rsidRPr="00B726BE">
              <w:rPr>
                <w:rFonts w:ascii="Source Sans 3" w:hAnsi="Source Sans 3"/>
                <w:noProof/>
              </w:rPr>
              <w:t> </w:t>
            </w:r>
            <w:r w:rsidR="00B836B7" w:rsidRPr="00B726BE">
              <w:rPr>
                <w:rFonts w:ascii="Source Sans 3" w:hAnsi="Source Sans 3"/>
              </w:rPr>
              <w:fldChar w:fldCharType="end"/>
            </w:r>
            <w:bookmarkEnd w:id="0"/>
          </w:p>
          <w:p w14:paraId="56D91012" w14:textId="77777777" w:rsidR="00B836B7" w:rsidRPr="00B726BE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E79AC37" wp14:editId="4CD09FB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4A6EB2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726BE">
              <w:rPr>
                <w:rFonts w:ascii="Source Sans 3" w:hAnsi="Source Sans 3"/>
              </w:rPr>
              <w:t xml:space="preserve">Arbeitsbereich:  </w:t>
            </w:r>
            <w:r w:rsidR="00400BC7" w:rsidRPr="00B726B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B726BE">
              <w:rPr>
                <w:rFonts w:ascii="Source Sans 3" w:hAnsi="Source Sans 3"/>
              </w:rPr>
              <w:instrText xml:space="preserve"> FORMTEXT </w:instrText>
            </w:r>
            <w:r w:rsidR="00400BC7" w:rsidRPr="00B726BE">
              <w:rPr>
                <w:rFonts w:ascii="Source Sans 3" w:hAnsi="Source Sans 3"/>
              </w:rPr>
            </w:r>
            <w:r w:rsidR="00400BC7" w:rsidRPr="00B726BE">
              <w:rPr>
                <w:rFonts w:ascii="Source Sans 3" w:hAnsi="Source Sans 3"/>
              </w:rPr>
              <w:fldChar w:fldCharType="separate"/>
            </w:r>
            <w:r w:rsidR="00400BC7" w:rsidRPr="00B726BE">
              <w:rPr>
                <w:rFonts w:ascii="Source Sans 3" w:hAnsi="Source Sans 3"/>
                <w:noProof/>
              </w:rPr>
              <w:t> </w:t>
            </w:r>
            <w:r w:rsidR="00400BC7" w:rsidRPr="00B726BE">
              <w:rPr>
                <w:rFonts w:ascii="Source Sans 3" w:hAnsi="Source Sans 3"/>
                <w:noProof/>
              </w:rPr>
              <w:t> </w:t>
            </w:r>
            <w:r w:rsidR="00400BC7" w:rsidRPr="00B726BE">
              <w:rPr>
                <w:rFonts w:ascii="Source Sans 3" w:hAnsi="Source Sans 3"/>
                <w:noProof/>
              </w:rPr>
              <w:t> </w:t>
            </w:r>
            <w:r w:rsidR="00400BC7" w:rsidRPr="00B726BE">
              <w:rPr>
                <w:rFonts w:ascii="Source Sans 3" w:hAnsi="Source Sans 3"/>
                <w:noProof/>
              </w:rPr>
              <w:t> </w:t>
            </w:r>
            <w:r w:rsidR="00400BC7" w:rsidRPr="00B726BE">
              <w:rPr>
                <w:rFonts w:ascii="Source Sans 3" w:hAnsi="Source Sans 3"/>
                <w:noProof/>
              </w:rPr>
              <w:t> </w:t>
            </w:r>
            <w:r w:rsidR="00400BC7" w:rsidRPr="00B726BE">
              <w:rPr>
                <w:rFonts w:ascii="Source Sans 3" w:hAnsi="Source Sans 3"/>
              </w:rPr>
              <w:fldChar w:fldCharType="end"/>
            </w:r>
          </w:p>
          <w:p w14:paraId="604A6EF5" w14:textId="77777777" w:rsidR="00B836B7" w:rsidRPr="00B726BE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A8CBC8B" wp14:editId="042A2B1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8D15F8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B726BE">
              <w:rPr>
                <w:rFonts w:ascii="Source Sans 3" w:hAnsi="Source Sans 3"/>
              </w:rPr>
              <w:t xml:space="preserve">Verantwortlich:  </w:t>
            </w:r>
            <w:r w:rsidR="00B836B7" w:rsidRPr="00B726B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B726BE">
              <w:rPr>
                <w:rFonts w:ascii="Source Sans 3" w:hAnsi="Source Sans 3"/>
              </w:rPr>
              <w:instrText xml:space="preserve"> FORMTEXT </w:instrText>
            </w:r>
            <w:r w:rsidR="00B836B7" w:rsidRPr="00B726BE">
              <w:rPr>
                <w:rFonts w:ascii="Source Sans 3" w:hAnsi="Source Sans 3"/>
              </w:rPr>
            </w:r>
            <w:r w:rsidR="00B836B7" w:rsidRPr="00B726BE">
              <w:rPr>
                <w:rFonts w:ascii="Source Sans 3" w:hAnsi="Source Sans 3"/>
              </w:rPr>
              <w:fldChar w:fldCharType="separate"/>
            </w:r>
            <w:r w:rsidR="00B836B7" w:rsidRPr="00B726BE">
              <w:rPr>
                <w:rFonts w:ascii="Source Sans 3" w:hAnsi="Source Sans 3"/>
                <w:noProof/>
              </w:rPr>
              <w:t> </w:t>
            </w:r>
            <w:r w:rsidR="00B836B7" w:rsidRPr="00B726BE">
              <w:rPr>
                <w:rFonts w:ascii="Source Sans 3" w:hAnsi="Source Sans 3"/>
                <w:noProof/>
              </w:rPr>
              <w:t> </w:t>
            </w:r>
            <w:r w:rsidR="00B836B7" w:rsidRPr="00B726BE">
              <w:rPr>
                <w:rFonts w:ascii="Source Sans 3" w:hAnsi="Source Sans 3"/>
                <w:noProof/>
              </w:rPr>
              <w:t> </w:t>
            </w:r>
            <w:r w:rsidR="00B836B7" w:rsidRPr="00B726BE">
              <w:rPr>
                <w:rFonts w:ascii="Source Sans 3" w:hAnsi="Source Sans 3"/>
                <w:noProof/>
              </w:rPr>
              <w:t> </w:t>
            </w:r>
            <w:r w:rsidR="00B836B7" w:rsidRPr="00B726BE">
              <w:rPr>
                <w:rFonts w:ascii="Source Sans 3" w:hAnsi="Source Sans 3"/>
                <w:noProof/>
              </w:rPr>
              <w:t> </w:t>
            </w:r>
            <w:r w:rsidR="00B836B7" w:rsidRPr="00B726BE">
              <w:rPr>
                <w:rFonts w:ascii="Source Sans 3" w:hAnsi="Source Sans 3"/>
              </w:rPr>
              <w:fldChar w:fldCharType="end"/>
            </w:r>
          </w:p>
          <w:p w14:paraId="228FA6D7" w14:textId="77777777" w:rsidR="00744851" w:rsidRPr="00B726BE" w:rsidRDefault="00B836B7" w:rsidP="00B726BE">
            <w:pPr>
              <w:spacing w:before="0" w:after="60"/>
              <w:rPr>
                <w:rFonts w:ascii="Source Sans 3" w:hAnsi="Source Sans 3"/>
                <w:sz w:val="16"/>
              </w:rPr>
            </w:pPr>
            <w:r w:rsidRPr="00B726BE">
              <w:rPr>
                <w:rFonts w:ascii="Source Sans 3" w:hAnsi="Source Sans 3"/>
              </w:rPr>
              <w:tab/>
            </w:r>
            <w:r w:rsidRPr="00B726BE">
              <w:rPr>
                <w:rFonts w:ascii="Source Sans 3" w:hAnsi="Source Sans 3"/>
              </w:rPr>
              <w:tab/>
            </w:r>
            <w:r w:rsidRPr="00B726BE">
              <w:rPr>
                <w:rFonts w:ascii="Source Sans 3" w:hAnsi="Source Sans 3"/>
              </w:rPr>
              <w:tab/>
            </w:r>
            <w:r w:rsidRPr="00B726BE">
              <w:rPr>
                <w:rFonts w:ascii="Source Sans 3" w:hAnsi="Source Sans 3"/>
              </w:rPr>
              <w:tab/>
            </w:r>
            <w:r w:rsidRPr="00B726B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C0046EA" w14:textId="77777777" w:rsidR="00744851" w:rsidRPr="00B726BE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B726B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1AD83C8" w14:textId="77777777" w:rsidR="00744851" w:rsidRPr="00B726BE" w:rsidRDefault="00744851">
            <w:pPr>
              <w:spacing w:before="0" w:after="60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</w:rPr>
              <w:t>GEM. § 14 GEFSTOFFV</w:t>
            </w:r>
          </w:p>
          <w:p w14:paraId="68A56466" w14:textId="667720BE" w:rsidR="00564C7D" w:rsidRPr="00B726BE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726B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726B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B726B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726BE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B726B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726BE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C09879B" w14:textId="4E031A2E" w:rsidR="00744851" w:rsidRPr="00B726BE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</w:rPr>
              <w:t>Arbeitsplatz:</w:t>
            </w:r>
            <w:r w:rsidR="00BA579C" w:rsidRPr="00B726BE">
              <w:rPr>
                <w:rFonts w:ascii="Source Sans 3" w:hAnsi="Source Sans 3"/>
              </w:rPr>
              <w:t xml:space="preserve"> Wäscherei</w:t>
            </w:r>
          </w:p>
          <w:p w14:paraId="04A40407" w14:textId="13E83342" w:rsidR="00D45CA8" w:rsidRPr="00B726BE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</w:rPr>
              <w:t xml:space="preserve">Tätigkeit: </w:t>
            </w:r>
            <w:r w:rsidR="00BA579C" w:rsidRPr="00B726BE">
              <w:rPr>
                <w:rFonts w:ascii="Source Sans 3" w:hAnsi="Source Sans 3"/>
              </w:rPr>
              <w:t>Behälter wechseln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233B354B" w14:textId="77777777" w:rsidR="00B836B7" w:rsidRPr="00B726BE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178534A" w14:textId="77777777" w:rsidR="00D45CA8" w:rsidRPr="00B726BE" w:rsidRDefault="00D45CA8">
            <w:pPr>
              <w:spacing w:before="0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</w:rPr>
              <w:t xml:space="preserve">Stand: </w:t>
            </w:r>
            <w:r w:rsidRPr="00B726B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B726BE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B726BE">
              <w:rPr>
                <w:rFonts w:ascii="Source Sans 3" w:hAnsi="Source Sans 3"/>
                <w:u w:val="single"/>
              </w:rPr>
              <w:instrText>FORMTEXT</w:instrText>
            </w:r>
            <w:r w:rsidRPr="00B726BE">
              <w:rPr>
                <w:rFonts w:ascii="Source Sans 3" w:hAnsi="Source Sans 3"/>
                <w:u w:val="single"/>
              </w:rPr>
              <w:instrText xml:space="preserve"> </w:instrText>
            </w:r>
            <w:r w:rsidRPr="00B726BE">
              <w:rPr>
                <w:rFonts w:ascii="Source Sans 3" w:hAnsi="Source Sans 3"/>
                <w:u w:val="single"/>
              </w:rPr>
            </w:r>
            <w:r w:rsidRPr="00B726BE">
              <w:rPr>
                <w:rFonts w:ascii="Source Sans 3" w:hAnsi="Source Sans 3"/>
                <w:u w:val="single"/>
              </w:rPr>
              <w:fldChar w:fldCharType="separate"/>
            </w:r>
            <w:r w:rsidRPr="00B726BE">
              <w:rPr>
                <w:rFonts w:ascii="Source Sans 3" w:hAnsi="Source Sans 3"/>
                <w:noProof/>
                <w:u w:val="single"/>
              </w:rPr>
              <w:t> </w:t>
            </w:r>
            <w:r w:rsidRPr="00B726BE">
              <w:rPr>
                <w:rFonts w:ascii="Source Sans 3" w:hAnsi="Source Sans 3"/>
                <w:noProof/>
                <w:u w:val="single"/>
              </w:rPr>
              <w:t> </w:t>
            </w:r>
            <w:r w:rsidRPr="00B726BE">
              <w:rPr>
                <w:rFonts w:ascii="Source Sans 3" w:hAnsi="Source Sans 3"/>
                <w:noProof/>
                <w:u w:val="single"/>
              </w:rPr>
              <w:t> </w:t>
            </w:r>
            <w:r w:rsidRPr="00B726BE">
              <w:rPr>
                <w:rFonts w:ascii="Source Sans 3" w:hAnsi="Source Sans 3"/>
                <w:noProof/>
                <w:u w:val="single"/>
              </w:rPr>
              <w:t> </w:t>
            </w:r>
            <w:r w:rsidRPr="00B726BE">
              <w:rPr>
                <w:rFonts w:ascii="Source Sans 3" w:hAnsi="Source Sans 3"/>
                <w:noProof/>
                <w:u w:val="single"/>
              </w:rPr>
              <w:t> </w:t>
            </w:r>
            <w:r w:rsidRPr="00B726BE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B726BE">
              <w:rPr>
                <w:rFonts w:ascii="Source Sans 3" w:hAnsi="Source Sans 3"/>
              </w:rPr>
              <w:t xml:space="preserve"> </w:t>
            </w:r>
          </w:p>
          <w:p w14:paraId="70201DF0" w14:textId="647130DD" w:rsidR="00D45CA8" w:rsidRPr="00B726BE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B726BE">
              <w:rPr>
                <w:rFonts w:ascii="Source Sans 3" w:hAnsi="Source Sans 3"/>
                <w:sz w:val="16"/>
              </w:rPr>
              <w:t>B</w:t>
            </w:r>
            <w:r w:rsidR="00BA579C" w:rsidRPr="00B726BE">
              <w:rPr>
                <w:rFonts w:ascii="Source Sans 3" w:hAnsi="Source Sans 3"/>
                <w:sz w:val="16"/>
              </w:rPr>
              <w:t>113</w:t>
            </w:r>
          </w:p>
        </w:tc>
      </w:tr>
      <w:tr w:rsidR="00D45CA8" w:rsidRPr="00B726BE" w14:paraId="64921AE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1661721" w14:textId="77777777" w:rsidR="00D45CA8" w:rsidRPr="00B726B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B726BE" w14:paraId="51AFC8B6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41F5940" w14:textId="16E71915" w:rsidR="00D45CA8" w:rsidRPr="00B726BE" w:rsidRDefault="00BA579C" w:rsidP="00BA579C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</w:rPr>
              <w:t>Wässrige Zitronensäurelösung ca. 50 %</w:t>
            </w:r>
          </w:p>
        </w:tc>
      </w:tr>
      <w:tr w:rsidR="00D45CA8" w:rsidRPr="00B726BE" w14:paraId="0FDF8A1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FB3CD80" w14:textId="77777777" w:rsidR="00D45CA8" w:rsidRPr="00B726BE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B726BE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B726BE" w14:paraId="49212A9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DC20926" w14:textId="61D5FC97" w:rsidR="00D45CA8" w:rsidRPr="00B726BE" w:rsidRDefault="00BA579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B726BE">
              <w:rPr>
                <w:rFonts w:ascii="Source Sans 3" w:hAnsi="Source Sans 3"/>
                <w:noProof/>
              </w:rPr>
              <w:drawing>
                <wp:inline distT="0" distB="0" distL="0" distR="0" wp14:anchorId="1FB27CA0" wp14:editId="661CB48B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5BA63" w14:textId="3E285BB3" w:rsidR="00CF5E5C" w:rsidRPr="00B726BE" w:rsidRDefault="00BA579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B726BE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32C6205" w14:textId="032FFEB5" w:rsidR="00E118EC" w:rsidRPr="00B726BE" w:rsidRDefault="00B726BE" w:rsidP="00B726B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A579C" w:rsidRPr="00B726BE">
              <w:t>Verursacht schwere Augenreizung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8B955E7" w14:textId="77777777" w:rsidR="00D45CA8" w:rsidRPr="00B726B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B726BE" w14:paraId="08D9AA8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86C2BD1" w14:textId="77777777" w:rsidR="00D45CA8" w:rsidRPr="00B726B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B726BE" w14:paraId="730DF431" w14:textId="77777777" w:rsidTr="00B726B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1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200C314" w14:textId="77777777" w:rsidR="00D45CA8" w:rsidRPr="00B726BE" w:rsidRDefault="00BA579C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726B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CF47F5B" wp14:editId="20047A00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08A7D" w14:textId="27A0EA44" w:rsidR="00BA579C" w:rsidRPr="00B726BE" w:rsidRDefault="00BA579C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726B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49B5D48" wp14:editId="4A5AD8EE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2D8AE26" w14:textId="634B0586" w:rsidR="00BA579C" w:rsidRPr="00B726BE" w:rsidRDefault="00B726BE" w:rsidP="00B726B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A579C" w:rsidRPr="00B726BE">
              <w:t xml:space="preserve">Bei Tätigkeiten mit Zitronensäurelösung immer Schutzbrille und </w:t>
            </w:r>
            <w:r w:rsidR="00BA579C" w:rsidRPr="00B726BE">
              <w:br/>
              <w:t xml:space="preserve">Schutzhandschuhe </w:t>
            </w:r>
            <w:r w:rsidR="00BA579C" w:rsidRPr="00B726B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A579C" w:rsidRPr="00B726BE">
              <w:instrText xml:space="preserve"> FORMTEXT </w:instrText>
            </w:r>
            <w:r w:rsidR="00BA579C" w:rsidRPr="00B726BE">
              <w:fldChar w:fldCharType="separate"/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fldChar w:fldCharType="end"/>
            </w:r>
            <w:r w:rsidR="00BA579C" w:rsidRPr="00B726BE">
              <w:t xml:space="preserve"> tragen</w:t>
            </w:r>
          </w:p>
          <w:p w14:paraId="5D9DBFC5" w14:textId="501FC01F" w:rsidR="00BA579C" w:rsidRPr="00B726BE" w:rsidRDefault="00B726BE" w:rsidP="00B726B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A579C" w:rsidRPr="00B726BE">
              <w:t>Verunreinigte Kleidung sofort wechseln</w:t>
            </w:r>
          </w:p>
          <w:p w14:paraId="07D2CBDA" w14:textId="64BC1481" w:rsidR="00BA579C" w:rsidRPr="00B726BE" w:rsidRDefault="00B726BE" w:rsidP="00B726B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A579C" w:rsidRPr="00B726BE">
              <w:t xml:space="preserve">Hautschutz benutzen: Schutz (vor der Arbeit) </w:t>
            </w:r>
            <w:r w:rsidR="00BA579C" w:rsidRPr="00B726B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A579C" w:rsidRPr="00B726BE">
              <w:instrText xml:space="preserve"> FORMTEXT </w:instrText>
            </w:r>
            <w:r w:rsidR="00BA579C" w:rsidRPr="00B726BE">
              <w:fldChar w:fldCharType="separate"/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fldChar w:fldCharType="end"/>
            </w:r>
            <w:r w:rsidR="00BA579C" w:rsidRPr="00B726BE">
              <w:t xml:space="preserve"> Reinigung </w:t>
            </w:r>
            <w:r>
              <w:br/>
            </w:r>
            <w:r w:rsidR="00BA579C" w:rsidRPr="00B726BE">
              <w:t xml:space="preserve">(vor Pausen und Arbeitsschluss) </w:t>
            </w:r>
            <w:r w:rsidR="00BA579C" w:rsidRPr="00B726B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A579C" w:rsidRPr="00B726BE">
              <w:instrText xml:space="preserve"> FORMTEXT </w:instrText>
            </w:r>
            <w:r w:rsidR="00BA579C" w:rsidRPr="00B726BE">
              <w:fldChar w:fldCharType="separate"/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fldChar w:fldCharType="end"/>
            </w:r>
            <w:r w:rsidR="00BA579C" w:rsidRPr="00B726BE">
              <w:t xml:space="preserve"> Pflege (nach der Arbeit) </w:t>
            </w:r>
            <w:r w:rsidR="00BA579C" w:rsidRPr="00B726B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A579C" w:rsidRPr="00B726BE">
              <w:instrText xml:space="preserve"> FORMTEXT </w:instrText>
            </w:r>
            <w:r w:rsidR="00BA579C" w:rsidRPr="00B726BE">
              <w:fldChar w:fldCharType="separate"/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t> </w:t>
            </w:r>
            <w:r w:rsidR="00BA579C" w:rsidRPr="00B726BE">
              <w:fldChar w:fldCharType="end"/>
            </w:r>
          </w:p>
          <w:p w14:paraId="757D97C7" w14:textId="2207E4B9" w:rsidR="00D45CA8" w:rsidRPr="00B726BE" w:rsidRDefault="00B726BE" w:rsidP="00B726B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A579C" w:rsidRPr="00B726BE">
              <w:t xml:space="preserve">Am Arbeitsplatz nicht rauchen, essen oder trinken und hier keine </w:t>
            </w:r>
            <w:r w:rsidR="00BA579C" w:rsidRPr="00B726BE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E349A3C" w14:textId="77777777" w:rsidR="00D45CA8" w:rsidRPr="00B726B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B726BE" w14:paraId="256006B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95DFA80" w14:textId="77777777" w:rsidR="00D45CA8" w:rsidRPr="00B726B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B726BE" w14:paraId="0C155962" w14:textId="77777777" w:rsidTr="00B726B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7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FEDC0CA" w14:textId="77777777" w:rsidR="00D45CA8" w:rsidRPr="00B726B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7CD0E94" w14:textId="23DE5F41" w:rsidR="00BA579C" w:rsidRPr="00B726BE" w:rsidRDefault="00B726BE" w:rsidP="00B726BE">
            <w:pPr>
              <w:pStyle w:val="Aufzhlung1"/>
              <w:rPr>
                <w:color w:val="000000"/>
              </w:rPr>
            </w:pPr>
            <w:r w:rsidRPr="00135E5C">
              <w:t>‒</w:t>
            </w:r>
            <w:r w:rsidRPr="00135E5C">
              <w:tab/>
            </w:r>
            <w:r w:rsidR="00BA579C" w:rsidRPr="00B726BE">
              <w:t>Bei Verschütten mit viel Wasser wegspülen</w:t>
            </w:r>
          </w:p>
          <w:p w14:paraId="0F09F554" w14:textId="00B50435" w:rsidR="00D45CA8" w:rsidRPr="00B726BE" w:rsidRDefault="00BA579C" w:rsidP="00B726BE">
            <w:pPr>
              <w:pStyle w:val="Notruf"/>
              <w:spacing w:before="0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</w:rPr>
              <w:t>Notruf:</w:t>
            </w:r>
            <w:r w:rsidRPr="00B726BE">
              <w:rPr>
                <w:rFonts w:ascii="Source Sans 3" w:hAnsi="Source Sans 3"/>
                <w:sz w:val="20"/>
              </w:rPr>
              <w:t xml:space="preserve">  </w:t>
            </w:r>
            <w:r w:rsidRPr="00B726BE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726BE">
              <w:rPr>
                <w:rFonts w:ascii="Source Sans 3" w:hAnsi="Source Sans 3"/>
              </w:rPr>
              <w:instrText xml:space="preserve"> FORMTEXT </w:instrText>
            </w:r>
            <w:r w:rsidRPr="00B726BE">
              <w:rPr>
                <w:rFonts w:ascii="Source Sans 3" w:hAnsi="Source Sans 3"/>
              </w:rPr>
            </w:r>
            <w:r w:rsidRPr="00B726BE">
              <w:rPr>
                <w:rFonts w:ascii="Source Sans 3" w:hAnsi="Source Sans 3"/>
              </w:rPr>
              <w:fldChar w:fldCharType="separate"/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B726BE" w14:paraId="293B5F5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A12AB1E" w14:textId="77777777" w:rsidR="00D45CA8" w:rsidRPr="00B726B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</w:rPr>
              <w:t>Erste Hilfe</w:t>
            </w:r>
          </w:p>
        </w:tc>
      </w:tr>
      <w:tr w:rsidR="00D45CA8" w:rsidRPr="00B726BE" w14:paraId="545BD8B5" w14:textId="77777777" w:rsidTr="00B726B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5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5C4497E" w14:textId="77777777" w:rsidR="00D45CA8" w:rsidRPr="00B726BE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B726BE">
              <w:rPr>
                <w:rFonts w:ascii="Source Sans 3" w:hAnsi="Source Sans 3"/>
                <w:noProof/>
              </w:rPr>
              <w:drawing>
                <wp:inline distT="0" distB="0" distL="0" distR="0" wp14:anchorId="60C4D2DF" wp14:editId="79DA9EF5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ED9988B" w14:textId="24F9167C" w:rsidR="00BA579C" w:rsidRPr="00B726BE" w:rsidRDefault="00B726BE" w:rsidP="00B726B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A579C" w:rsidRPr="00B726BE">
              <w:t xml:space="preserve">Augen 10 Minuten unter fließendem Wasser bei weit gespreizten Lidern spülen. </w:t>
            </w:r>
            <w:r w:rsidR="00BA579C" w:rsidRPr="00B726BE">
              <w:br/>
              <w:t>Augenarzt aufsuchen</w:t>
            </w:r>
          </w:p>
          <w:p w14:paraId="5CBDEE93" w14:textId="02E04CAC" w:rsidR="00BA579C" w:rsidRPr="00B726BE" w:rsidRDefault="00B726BE" w:rsidP="00B726B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A579C" w:rsidRPr="00B726BE">
              <w:t xml:space="preserve">Bei versehentlichem Verschlucken Mund ausspülen, Flüssigkeit wieder ausspucken; </w:t>
            </w:r>
            <w:r w:rsidR="00BA579C" w:rsidRPr="00B726BE">
              <w:br/>
              <w:t>je nach Verfügbarkeit Wasser, Milch oder Tee nachtrinken lassen; Arzt aufsuchen</w:t>
            </w:r>
          </w:p>
          <w:p w14:paraId="737B1830" w14:textId="5D58F70F" w:rsidR="00D45CA8" w:rsidRPr="00B726BE" w:rsidRDefault="00872D6F" w:rsidP="00B726BE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B726BE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B726BE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726B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726BE">
              <w:rPr>
                <w:rFonts w:ascii="Source Sans 3" w:hAnsi="Source Sans 3"/>
                <w:sz w:val="20"/>
                <w:szCs w:val="20"/>
              </w:rPr>
            </w:r>
            <w:r w:rsidRPr="00B726BE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B726B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726B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726B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726B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726B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726BE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B726BE">
              <w:rPr>
                <w:rFonts w:ascii="Source Sans 3" w:hAnsi="Source Sans 3"/>
                <w:sz w:val="20"/>
                <w:szCs w:val="20"/>
              </w:rPr>
              <w:tab/>
            </w:r>
            <w:r w:rsidR="00B726BE">
              <w:rPr>
                <w:rFonts w:ascii="Source Sans 3" w:hAnsi="Source Sans 3"/>
                <w:sz w:val="20"/>
                <w:szCs w:val="20"/>
              </w:rPr>
              <w:tab/>
            </w:r>
            <w:r w:rsidRPr="00B726BE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B726BE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726B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726BE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B726BE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B726B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726B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726B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726B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726B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726BE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B726BE" w14:paraId="18B2773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295678D" w14:textId="77777777" w:rsidR="00D45CA8" w:rsidRPr="00B726B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726BE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B726BE" w14:paraId="48EAB943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19487DF" w14:textId="77777777" w:rsidR="00D45CA8" w:rsidRPr="00B726BE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A2D3867" w14:textId="71EA09BE" w:rsidR="00D45CA8" w:rsidRPr="00B726BE" w:rsidRDefault="00B726BE" w:rsidP="00B726B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A579C" w:rsidRPr="00B726BE">
              <w:t>Nach Verschütten verschmutzte Gegenstände und Fußboden mit viel Wasser reinigen</w:t>
            </w:r>
          </w:p>
          <w:p w14:paraId="03D9785A" w14:textId="77777777" w:rsidR="00872D6F" w:rsidRPr="00B726BE" w:rsidRDefault="00872D6F" w:rsidP="00B726BE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B726BE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B726BE">
              <w:rPr>
                <w:rFonts w:ascii="Source Sans 3" w:hAnsi="Source Sans 3"/>
                <w:color w:val="000000"/>
              </w:rPr>
              <w:t xml:space="preserve"> </w:t>
            </w:r>
            <w:r w:rsidRPr="00B726B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726BE">
              <w:rPr>
                <w:rFonts w:ascii="Source Sans 3" w:hAnsi="Source Sans 3"/>
              </w:rPr>
              <w:instrText xml:space="preserve"> FORMTEXT </w:instrText>
            </w:r>
            <w:r w:rsidRPr="00B726BE">
              <w:rPr>
                <w:rFonts w:ascii="Source Sans 3" w:hAnsi="Source Sans 3"/>
              </w:rPr>
            </w:r>
            <w:r w:rsidRPr="00B726BE">
              <w:rPr>
                <w:rFonts w:ascii="Source Sans 3" w:hAnsi="Source Sans 3"/>
              </w:rPr>
              <w:fldChar w:fldCharType="separate"/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</w:rPr>
              <w:fldChar w:fldCharType="end"/>
            </w:r>
            <w:r w:rsidRPr="00B726BE">
              <w:rPr>
                <w:rFonts w:ascii="Source Sans 3" w:hAnsi="Source Sans 3"/>
                <w:color w:val="000000"/>
              </w:rPr>
              <w:tab/>
            </w:r>
            <w:r w:rsidRPr="00B726BE">
              <w:rPr>
                <w:rFonts w:ascii="Source Sans 3" w:hAnsi="Source Sans 3"/>
                <w:color w:val="000000"/>
              </w:rPr>
              <w:tab/>
            </w:r>
            <w:r w:rsidRPr="00B726BE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B726BE">
              <w:rPr>
                <w:rFonts w:ascii="Source Sans 3" w:hAnsi="Source Sans 3"/>
                <w:color w:val="000000"/>
              </w:rPr>
              <w:t xml:space="preserve"> </w:t>
            </w:r>
            <w:r w:rsidRPr="00B726B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726BE">
              <w:rPr>
                <w:rFonts w:ascii="Source Sans 3" w:hAnsi="Source Sans 3"/>
              </w:rPr>
              <w:instrText xml:space="preserve"> FORMTEXT </w:instrText>
            </w:r>
            <w:r w:rsidRPr="00B726BE">
              <w:rPr>
                <w:rFonts w:ascii="Source Sans 3" w:hAnsi="Source Sans 3"/>
              </w:rPr>
            </w:r>
            <w:r w:rsidRPr="00B726BE">
              <w:rPr>
                <w:rFonts w:ascii="Source Sans 3" w:hAnsi="Source Sans 3"/>
              </w:rPr>
              <w:fldChar w:fldCharType="separate"/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  <w:noProof/>
              </w:rPr>
              <w:t> </w:t>
            </w:r>
            <w:r w:rsidRPr="00B726BE">
              <w:rPr>
                <w:rFonts w:ascii="Source Sans 3" w:hAnsi="Source Sans 3"/>
              </w:rPr>
              <w:fldChar w:fldCharType="end"/>
            </w:r>
          </w:p>
        </w:tc>
      </w:tr>
    </w:tbl>
    <w:p w14:paraId="6FD20B64" w14:textId="77777777" w:rsidR="00D45CA8" w:rsidRPr="00B726BE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B726BE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056D77B-8E13-475C-AF26-93242C42A4B8}"/>
    <w:embedBold r:id="rId2" w:fontKey="{A796A444-AEAD-401C-A93D-0B3A0F6EAF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811E6"/>
    <w:multiLevelType w:val="hybridMultilevel"/>
    <w:tmpl w:val="C26899D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FF15150"/>
    <w:multiLevelType w:val="hybridMultilevel"/>
    <w:tmpl w:val="5824ED46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79C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726BE"/>
    <w:rsid w:val="00B836B7"/>
    <w:rsid w:val="00BA579C"/>
    <w:rsid w:val="00BB6BBB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AE969B"/>
  <w15:chartTrackingRefBased/>
  <w15:docId w15:val="{B2906031-ADE6-4AE0-B25B-346FFD4EA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B726BE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217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2025-08-27T14:49:00Z</dcterms:created>
  <dcterms:modified xsi:type="dcterms:W3CDTF">2026-01-07T09:34:00Z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