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5E6C" w14:textId="77777777" w:rsidR="00564C7D" w:rsidRPr="00BB7C05" w:rsidRDefault="00072313">
      <w:pPr>
        <w:spacing w:before="0"/>
        <w:rPr>
          <w:rFonts w:ascii="Source Sans 3" w:hAnsi="Source Sans 3"/>
          <w:sz w:val="8"/>
        </w:rPr>
      </w:pPr>
      <w:r w:rsidRPr="00BB7C0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029B2E7" wp14:editId="4AC1117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F3A89" w14:textId="77777777" w:rsidR="00564C7D" w:rsidRPr="00BB7C05" w:rsidRDefault="00564C7D">
      <w:pPr>
        <w:spacing w:before="0"/>
        <w:rPr>
          <w:rFonts w:ascii="Source Sans 3" w:hAnsi="Source Sans 3"/>
          <w:sz w:val="8"/>
        </w:rPr>
      </w:pPr>
    </w:p>
    <w:p w14:paraId="799589C9" w14:textId="77777777" w:rsidR="00564C7D" w:rsidRPr="00BB7C05" w:rsidRDefault="00564C7D">
      <w:pPr>
        <w:spacing w:before="0"/>
        <w:rPr>
          <w:rFonts w:ascii="Source Sans 3" w:hAnsi="Source Sans 3"/>
          <w:sz w:val="8"/>
        </w:rPr>
      </w:pPr>
    </w:p>
    <w:p w14:paraId="78D3D30F" w14:textId="77777777" w:rsidR="00564C7D" w:rsidRPr="00BB7C05" w:rsidRDefault="00564C7D">
      <w:pPr>
        <w:spacing w:before="0"/>
        <w:rPr>
          <w:rFonts w:ascii="Source Sans 3" w:hAnsi="Source Sans 3"/>
          <w:sz w:val="8"/>
        </w:rPr>
      </w:pPr>
    </w:p>
    <w:p w14:paraId="7154EE24" w14:textId="77777777" w:rsidR="00564C7D" w:rsidRPr="00BB7C05" w:rsidRDefault="00564C7D">
      <w:pPr>
        <w:spacing w:before="0"/>
        <w:rPr>
          <w:rFonts w:ascii="Source Sans 3" w:hAnsi="Source Sans 3"/>
          <w:sz w:val="8"/>
        </w:rPr>
        <w:sectPr w:rsidR="00564C7D" w:rsidRPr="00BB7C05" w:rsidSect="00BB7C0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240D97B" w14:textId="0716355B" w:rsidR="00744851" w:rsidRPr="00BB7C0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B7C05" w14:paraId="77919D95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CE42E01" w14:textId="77777777" w:rsidR="00B836B7" w:rsidRPr="00BB7C0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BC91D36" wp14:editId="1D7285E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5D2E7" w14:textId="77777777" w:rsidR="00B836B7" w:rsidRPr="00BB7C0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838A92F" w14:textId="77777777" w:rsidR="00B836B7" w:rsidRPr="00BB7C05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D887863" wp14:editId="077F5D0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9BED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B7C05">
              <w:rPr>
                <w:rFonts w:ascii="Source Sans 3" w:hAnsi="Source Sans 3"/>
              </w:rPr>
              <w:t xml:space="preserve">Firma:  </w:t>
            </w:r>
            <w:r w:rsidR="00B836B7" w:rsidRPr="00BB7C0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B7C05">
              <w:rPr>
                <w:rFonts w:ascii="Source Sans 3" w:hAnsi="Source Sans 3"/>
              </w:rPr>
              <w:instrText xml:space="preserve"> FORMTEXT </w:instrText>
            </w:r>
            <w:r w:rsidR="00B836B7" w:rsidRPr="00BB7C05">
              <w:rPr>
                <w:rFonts w:ascii="Source Sans 3" w:hAnsi="Source Sans 3"/>
              </w:rPr>
            </w:r>
            <w:r w:rsidR="00B836B7" w:rsidRPr="00BB7C05">
              <w:rPr>
                <w:rFonts w:ascii="Source Sans 3" w:hAnsi="Source Sans 3"/>
              </w:rPr>
              <w:fldChar w:fldCharType="separate"/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</w:rPr>
              <w:fldChar w:fldCharType="end"/>
            </w:r>
            <w:bookmarkEnd w:id="0"/>
          </w:p>
          <w:p w14:paraId="20BF2B92" w14:textId="77777777" w:rsidR="00B836B7" w:rsidRPr="00BB7C0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C1FF6E9" wp14:editId="315012A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B61B9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B7C05">
              <w:rPr>
                <w:rFonts w:ascii="Source Sans 3" w:hAnsi="Source Sans 3"/>
              </w:rPr>
              <w:t xml:space="preserve">Arbeitsbereich:  </w:t>
            </w:r>
            <w:r w:rsidR="00400BC7" w:rsidRPr="00BB7C0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B7C05">
              <w:rPr>
                <w:rFonts w:ascii="Source Sans 3" w:hAnsi="Source Sans 3"/>
              </w:rPr>
              <w:instrText xml:space="preserve"> FORMTEXT </w:instrText>
            </w:r>
            <w:r w:rsidR="00400BC7" w:rsidRPr="00BB7C05">
              <w:rPr>
                <w:rFonts w:ascii="Source Sans 3" w:hAnsi="Source Sans 3"/>
              </w:rPr>
            </w:r>
            <w:r w:rsidR="00400BC7" w:rsidRPr="00BB7C05">
              <w:rPr>
                <w:rFonts w:ascii="Source Sans 3" w:hAnsi="Source Sans 3"/>
              </w:rPr>
              <w:fldChar w:fldCharType="separate"/>
            </w:r>
            <w:r w:rsidR="00400BC7" w:rsidRPr="00BB7C05">
              <w:rPr>
                <w:rFonts w:ascii="Source Sans 3" w:hAnsi="Source Sans 3"/>
                <w:noProof/>
              </w:rPr>
              <w:t> </w:t>
            </w:r>
            <w:r w:rsidR="00400BC7" w:rsidRPr="00BB7C05">
              <w:rPr>
                <w:rFonts w:ascii="Source Sans 3" w:hAnsi="Source Sans 3"/>
                <w:noProof/>
              </w:rPr>
              <w:t> </w:t>
            </w:r>
            <w:r w:rsidR="00400BC7" w:rsidRPr="00BB7C05">
              <w:rPr>
                <w:rFonts w:ascii="Source Sans 3" w:hAnsi="Source Sans 3"/>
                <w:noProof/>
              </w:rPr>
              <w:t> </w:t>
            </w:r>
            <w:r w:rsidR="00400BC7" w:rsidRPr="00BB7C05">
              <w:rPr>
                <w:rFonts w:ascii="Source Sans 3" w:hAnsi="Source Sans 3"/>
                <w:noProof/>
              </w:rPr>
              <w:t> </w:t>
            </w:r>
            <w:r w:rsidR="00400BC7" w:rsidRPr="00BB7C05">
              <w:rPr>
                <w:rFonts w:ascii="Source Sans 3" w:hAnsi="Source Sans 3"/>
                <w:noProof/>
              </w:rPr>
              <w:t> </w:t>
            </w:r>
            <w:r w:rsidR="00400BC7" w:rsidRPr="00BB7C05">
              <w:rPr>
                <w:rFonts w:ascii="Source Sans 3" w:hAnsi="Source Sans 3"/>
              </w:rPr>
              <w:fldChar w:fldCharType="end"/>
            </w:r>
          </w:p>
          <w:p w14:paraId="60F73C0E" w14:textId="77777777" w:rsidR="00B836B7" w:rsidRPr="00BB7C0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7E93C01" wp14:editId="79AFE54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6CC43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B7C05">
              <w:rPr>
                <w:rFonts w:ascii="Source Sans 3" w:hAnsi="Source Sans 3"/>
              </w:rPr>
              <w:t xml:space="preserve">Verantwortlich:  </w:t>
            </w:r>
            <w:r w:rsidR="00B836B7" w:rsidRPr="00BB7C0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B7C05">
              <w:rPr>
                <w:rFonts w:ascii="Source Sans 3" w:hAnsi="Source Sans 3"/>
              </w:rPr>
              <w:instrText xml:space="preserve"> FORMTEXT </w:instrText>
            </w:r>
            <w:r w:rsidR="00B836B7" w:rsidRPr="00BB7C05">
              <w:rPr>
                <w:rFonts w:ascii="Source Sans 3" w:hAnsi="Source Sans 3"/>
              </w:rPr>
            </w:r>
            <w:r w:rsidR="00B836B7" w:rsidRPr="00BB7C05">
              <w:rPr>
                <w:rFonts w:ascii="Source Sans 3" w:hAnsi="Source Sans 3"/>
              </w:rPr>
              <w:fldChar w:fldCharType="separate"/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  <w:noProof/>
              </w:rPr>
              <w:t> </w:t>
            </w:r>
            <w:r w:rsidR="00B836B7" w:rsidRPr="00BB7C05">
              <w:rPr>
                <w:rFonts w:ascii="Source Sans 3" w:hAnsi="Source Sans 3"/>
              </w:rPr>
              <w:fldChar w:fldCharType="end"/>
            </w:r>
          </w:p>
          <w:p w14:paraId="07C7D1E3" w14:textId="77777777" w:rsidR="00744851" w:rsidRPr="00BB7C0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BB7C05">
              <w:rPr>
                <w:rFonts w:ascii="Source Sans 3" w:hAnsi="Source Sans 3"/>
              </w:rPr>
              <w:tab/>
            </w:r>
            <w:r w:rsidRPr="00BB7C05">
              <w:rPr>
                <w:rFonts w:ascii="Source Sans 3" w:hAnsi="Source Sans 3"/>
              </w:rPr>
              <w:tab/>
            </w:r>
            <w:r w:rsidRPr="00BB7C05">
              <w:rPr>
                <w:rFonts w:ascii="Source Sans 3" w:hAnsi="Source Sans 3"/>
              </w:rPr>
              <w:tab/>
            </w:r>
            <w:r w:rsidRPr="00BB7C05">
              <w:rPr>
                <w:rFonts w:ascii="Source Sans 3" w:hAnsi="Source Sans 3"/>
              </w:rPr>
              <w:tab/>
            </w:r>
            <w:r w:rsidRPr="00BB7C0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7CB9B0E" w14:textId="77777777" w:rsidR="00744851" w:rsidRPr="00BB7C0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B7C0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908144A" w14:textId="77777777" w:rsidR="00744851" w:rsidRPr="00BB7C05" w:rsidRDefault="00744851">
            <w:pPr>
              <w:spacing w:before="0" w:after="60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GEM. § 14 GEFSTOFFV</w:t>
            </w:r>
          </w:p>
          <w:p w14:paraId="45FF6187" w14:textId="780CCBF2" w:rsidR="00564C7D" w:rsidRPr="00BB7C0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B7C0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B7C0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B7C0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B7C05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B7C0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B7C0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14D619D" w14:textId="39DACAAA" w:rsidR="00744851" w:rsidRPr="00BB7C0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Arbeitsplatz:</w:t>
            </w:r>
            <w:r w:rsidR="00E8423D" w:rsidRPr="00BB7C05">
              <w:rPr>
                <w:rFonts w:ascii="Source Sans 3" w:hAnsi="Source Sans 3"/>
              </w:rPr>
              <w:t xml:space="preserve"> </w:t>
            </w:r>
            <w:r w:rsidR="003E3336" w:rsidRPr="00BB7C05">
              <w:rPr>
                <w:rFonts w:ascii="Source Sans 3" w:hAnsi="Source Sans 3"/>
              </w:rPr>
              <w:t>Wäscherei</w:t>
            </w:r>
          </w:p>
          <w:p w14:paraId="40A6C19E" w14:textId="5A331000" w:rsidR="00D45CA8" w:rsidRPr="00BB7C0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 xml:space="preserve">Tätigkeit: </w:t>
            </w:r>
            <w:r w:rsidR="003E3336" w:rsidRPr="00BB7C05">
              <w:rPr>
                <w:rFonts w:ascii="Source Sans 3" w:hAnsi="Source Sans 3"/>
              </w:rPr>
              <w:t>Chemikalien abfüllen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85E8E5B" w14:textId="77777777" w:rsidR="00B836B7" w:rsidRPr="00BB7C0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E882F98" w14:textId="77777777" w:rsidR="00D45CA8" w:rsidRPr="00BB7C05" w:rsidRDefault="00D45CA8">
            <w:pPr>
              <w:spacing w:before="0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 xml:space="preserve">Stand: </w:t>
            </w:r>
            <w:r w:rsidRPr="00BB7C0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B7C0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B7C05">
              <w:rPr>
                <w:rFonts w:ascii="Source Sans 3" w:hAnsi="Source Sans 3"/>
                <w:u w:val="single"/>
              </w:rPr>
              <w:instrText>FORMTEXT</w:instrText>
            </w:r>
            <w:r w:rsidRPr="00BB7C05">
              <w:rPr>
                <w:rFonts w:ascii="Source Sans 3" w:hAnsi="Source Sans 3"/>
                <w:u w:val="single"/>
              </w:rPr>
              <w:instrText xml:space="preserve"> </w:instrText>
            </w:r>
            <w:r w:rsidRPr="00BB7C05">
              <w:rPr>
                <w:rFonts w:ascii="Source Sans 3" w:hAnsi="Source Sans 3"/>
                <w:u w:val="single"/>
              </w:rPr>
            </w:r>
            <w:r w:rsidRPr="00BB7C05">
              <w:rPr>
                <w:rFonts w:ascii="Source Sans 3" w:hAnsi="Source Sans 3"/>
                <w:u w:val="single"/>
              </w:rPr>
              <w:fldChar w:fldCharType="separate"/>
            </w:r>
            <w:r w:rsidRPr="00BB7C05">
              <w:rPr>
                <w:rFonts w:ascii="Source Sans 3" w:hAnsi="Source Sans 3"/>
                <w:noProof/>
                <w:u w:val="single"/>
              </w:rPr>
              <w:t> </w:t>
            </w:r>
            <w:r w:rsidRPr="00BB7C05">
              <w:rPr>
                <w:rFonts w:ascii="Source Sans 3" w:hAnsi="Source Sans 3"/>
                <w:noProof/>
                <w:u w:val="single"/>
              </w:rPr>
              <w:t> </w:t>
            </w:r>
            <w:r w:rsidRPr="00BB7C05">
              <w:rPr>
                <w:rFonts w:ascii="Source Sans 3" w:hAnsi="Source Sans 3"/>
                <w:noProof/>
                <w:u w:val="single"/>
              </w:rPr>
              <w:t> </w:t>
            </w:r>
            <w:r w:rsidRPr="00BB7C05">
              <w:rPr>
                <w:rFonts w:ascii="Source Sans 3" w:hAnsi="Source Sans 3"/>
                <w:noProof/>
                <w:u w:val="single"/>
              </w:rPr>
              <w:t> </w:t>
            </w:r>
            <w:r w:rsidRPr="00BB7C05">
              <w:rPr>
                <w:rFonts w:ascii="Source Sans 3" w:hAnsi="Source Sans 3"/>
                <w:noProof/>
                <w:u w:val="single"/>
              </w:rPr>
              <w:t> </w:t>
            </w:r>
            <w:r w:rsidRPr="00BB7C0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B7C05">
              <w:rPr>
                <w:rFonts w:ascii="Source Sans 3" w:hAnsi="Source Sans 3"/>
              </w:rPr>
              <w:t xml:space="preserve"> </w:t>
            </w:r>
          </w:p>
          <w:p w14:paraId="0996C1B3" w14:textId="6D69E32C" w:rsidR="00D45CA8" w:rsidRPr="00BB7C05" w:rsidRDefault="003E333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B7C05">
              <w:rPr>
                <w:rFonts w:ascii="Source Sans 3" w:hAnsi="Source Sans 3"/>
                <w:sz w:val="16"/>
              </w:rPr>
              <w:t>B069</w:t>
            </w:r>
          </w:p>
        </w:tc>
      </w:tr>
      <w:tr w:rsidR="00D45CA8" w:rsidRPr="00BB7C05" w14:paraId="37687CD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85747C1" w14:textId="77777777" w:rsidR="00D45CA8" w:rsidRPr="00BB7C0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BB7C05" w14:paraId="0247A5C2" w14:textId="77777777" w:rsidTr="003E333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E8B54F9" w14:textId="3C9289D8" w:rsidR="00D45CA8" w:rsidRPr="00BB7C05" w:rsidRDefault="003E3336" w:rsidP="003E3336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 xml:space="preserve">Chlorbleichlauge </w:t>
            </w:r>
            <w:r w:rsidRPr="00BB7C0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C05">
              <w:rPr>
                <w:rFonts w:ascii="Source Sans 3" w:hAnsi="Source Sans 3"/>
              </w:rPr>
              <w:instrText xml:space="preserve"> FORMTEXT </w:instrText>
            </w:r>
            <w:r w:rsidRPr="00BB7C05">
              <w:rPr>
                <w:rFonts w:ascii="Source Sans 3" w:hAnsi="Source Sans 3"/>
              </w:rPr>
            </w:r>
            <w:r w:rsidRPr="00BB7C05">
              <w:rPr>
                <w:rFonts w:ascii="Source Sans 3" w:hAnsi="Source Sans 3"/>
              </w:rPr>
              <w:fldChar w:fldCharType="separate"/>
            </w:r>
            <w:r w:rsidRPr="00BB7C05">
              <w:rPr>
                <w:rFonts w:ascii="Source Sans 3" w:hAnsi="Source Sans 3"/>
              </w:rPr>
              <w:t> </w:t>
            </w:r>
            <w:r w:rsidRPr="00BB7C05">
              <w:rPr>
                <w:rFonts w:ascii="Source Sans 3" w:hAnsi="Source Sans 3"/>
              </w:rPr>
              <w:t> </w:t>
            </w:r>
            <w:r w:rsidRPr="00BB7C05">
              <w:rPr>
                <w:rFonts w:ascii="Source Sans 3" w:hAnsi="Source Sans 3"/>
              </w:rPr>
              <w:t> </w:t>
            </w:r>
            <w:r w:rsidRPr="00BB7C05">
              <w:rPr>
                <w:rFonts w:ascii="Source Sans 3" w:hAnsi="Source Sans 3"/>
              </w:rPr>
              <w:t> </w:t>
            </w:r>
            <w:r w:rsidRPr="00BB7C05">
              <w:rPr>
                <w:rFonts w:ascii="Source Sans 3" w:hAnsi="Source Sans 3"/>
              </w:rPr>
              <w:t> </w:t>
            </w:r>
            <w:r w:rsidRPr="00BB7C05">
              <w:rPr>
                <w:rFonts w:ascii="Source Sans 3" w:hAnsi="Source Sans 3"/>
              </w:rPr>
              <w:fldChar w:fldCharType="end"/>
            </w:r>
            <w:r w:rsidRPr="00BB7C05">
              <w:rPr>
                <w:rFonts w:ascii="Source Sans 3" w:hAnsi="Source Sans 3"/>
              </w:rPr>
              <w:br/>
            </w:r>
            <w:r w:rsidRPr="00BB7C05">
              <w:rPr>
                <w:rFonts w:ascii="Source Sans 3" w:hAnsi="Source Sans 3"/>
                <w:sz w:val="24"/>
                <w:szCs w:val="24"/>
              </w:rPr>
              <w:t>Natriumhypochlorit-Lösung (&gt; 10% akt. Chlor)</w:t>
            </w:r>
          </w:p>
        </w:tc>
      </w:tr>
      <w:tr w:rsidR="00D45CA8" w:rsidRPr="00BB7C05" w14:paraId="77235B0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AEBA07" w14:textId="77777777" w:rsidR="00D45CA8" w:rsidRPr="00BB7C05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BB7C05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BB7C05" w14:paraId="03CE82E5" w14:textId="77777777" w:rsidTr="003E333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26762F9" w14:textId="48325F6D" w:rsidR="00D45CA8" w:rsidRPr="00BB7C05" w:rsidRDefault="003E333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B7C0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07211C2" wp14:editId="51E0334F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4CBF0C" w14:textId="77777777" w:rsidR="00CF5E5C" w:rsidRPr="00BB7C05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B7C05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55810AA" w14:textId="1DF8FD0D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Verursacht schwere Verätzungen der Haut und schwere Augenschäden</w:t>
            </w:r>
          </w:p>
          <w:p w14:paraId="3E840062" w14:textId="74109231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Entwickelt bei Berührung mit Säure giftige Gase (Chlorgas)</w:t>
            </w:r>
          </w:p>
          <w:p w14:paraId="690F7309" w14:textId="3AC56407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Kann Brand fördernd wirken</w:t>
            </w:r>
          </w:p>
          <w:p w14:paraId="624A3255" w14:textId="419B2EB2" w:rsidR="00E118EC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Sehr giftig für Wasserorganismen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379D433" w14:textId="1CA57DA0" w:rsidR="00D45CA8" w:rsidRPr="00BB7C05" w:rsidRDefault="003E333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7C05">
              <w:rPr>
                <w:rFonts w:ascii="Source Sans 3" w:hAnsi="Source Sans 3"/>
                <w:noProof/>
              </w:rPr>
              <w:drawing>
                <wp:inline distT="0" distB="0" distL="0" distR="0" wp14:anchorId="2FA096C0" wp14:editId="43E4B837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B7C05" w14:paraId="674733E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8040EB" w14:textId="77777777" w:rsidR="00D45CA8" w:rsidRPr="00BB7C0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BB7C05" w14:paraId="55516481" w14:textId="77777777" w:rsidTr="00BB7C0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8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AC1E72A" w14:textId="77777777" w:rsidR="00D45CA8" w:rsidRPr="00BB7C05" w:rsidRDefault="003E333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B7C0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104EF26" wp14:editId="357A18B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9F68DB" w14:textId="4D2C086B" w:rsidR="003E3336" w:rsidRPr="00BB7C05" w:rsidRDefault="003E333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B7C0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1558D98" wp14:editId="72ADC8AC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31D071E" w14:textId="5A7A565D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 xml:space="preserve">Beim Arbeiten mit Natriumhypochlorit-Lösung dichtsitzende Schutzbrille/ </w:t>
            </w:r>
            <w:r>
              <w:br/>
            </w:r>
            <w:r w:rsidR="003E3336" w:rsidRPr="00BB7C05">
              <w:t xml:space="preserve">Gesichtsschutz, Schutzhandschuhe z.B. Butylkautschuk – Butyl: 0,5 mm, </w:t>
            </w:r>
            <w:r>
              <w:br/>
            </w:r>
            <w:r w:rsidR="003E3336" w:rsidRPr="00BB7C05">
              <w:t>Stiefel und Schürze tragen</w:t>
            </w:r>
          </w:p>
          <w:p w14:paraId="0BA6BAFB" w14:textId="390536E0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Zutrittsverbot für Unbefugte/Rauchverbot</w:t>
            </w:r>
          </w:p>
          <w:p w14:paraId="165FE1B1" w14:textId="18170FF6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 xml:space="preserve">Hautschutz benutzen: Schutz (vor der Arbeit) </w:t>
            </w:r>
            <w:r w:rsidR="003E3336" w:rsidRPr="00BB7C0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E3336" w:rsidRPr="00BB7C05">
              <w:instrText xml:space="preserve"> FORMTEXT </w:instrText>
            </w:r>
            <w:r w:rsidR="003E3336" w:rsidRPr="00BB7C05">
              <w:fldChar w:fldCharType="separate"/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fldChar w:fldCharType="end"/>
            </w:r>
            <w:r w:rsidR="003E3336" w:rsidRPr="00BB7C05">
              <w:t xml:space="preserve"> Reinigung (vor </w:t>
            </w:r>
            <w:r w:rsidR="003E3336" w:rsidRPr="00BB7C05">
              <w:br/>
              <w:t xml:space="preserve">Pausen und Arbeitsschluss) </w:t>
            </w:r>
            <w:r w:rsidR="003E3336" w:rsidRPr="00BB7C0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E3336" w:rsidRPr="00BB7C05">
              <w:instrText xml:space="preserve"> FORMTEXT </w:instrText>
            </w:r>
            <w:r w:rsidR="003E3336" w:rsidRPr="00BB7C05">
              <w:fldChar w:fldCharType="separate"/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t> </w:t>
            </w:r>
            <w:r w:rsidR="003E3336" w:rsidRPr="00BB7C05">
              <w:fldChar w:fldCharType="end"/>
            </w:r>
            <w:r w:rsidR="003E3336" w:rsidRPr="00BB7C05">
              <w:t xml:space="preserve"> Pflege (nach der Arbeit)</w:t>
            </w:r>
            <w:r w:rsidR="00E5710A" w:rsidRPr="00BB7C05">
              <w:t xml:space="preserve"> </w:t>
            </w:r>
            <w:r w:rsidR="00E5710A" w:rsidRPr="00BB7C0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5710A" w:rsidRPr="00BB7C05">
              <w:instrText xml:space="preserve"> FORMTEXT </w:instrText>
            </w:r>
            <w:r w:rsidR="00E5710A" w:rsidRPr="00BB7C05">
              <w:fldChar w:fldCharType="separate"/>
            </w:r>
            <w:r w:rsidR="00E5710A" w:rsidRPr="00BB7C05">
              <w:t> </w:t>
            </w:r>
            <w:r w:rsidR="00E5710A" w:rsidRPr="00BB7C05">
              <w:t> </w:t>
            </w:r>
            <w:r w:rsidR="00E5710A" w:rsidRPr="00BB7C05">
              <w:t> </w:t>
            </w:r>
            <w:r w:rsidR="00E5710A" w:rsidRPr="00BB7C05">
              <w:t> </w:t>
            </w:r>
            <w:r w:rsidR="00E5710A" w:rsidRPr="00BB7C05">
              <w:t> </w:t>
            </w:r>
            <w:r w:rsidR="00E5710A" w:rsidRPr="00BB7C05">
              <w:fldChar w:fldCharType="end"/>
            </w:r>
          </w:p>
          <w:p w14:paraId="4B867306" w14:textId="47CC0903" w:rsidR="00D45CA8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 xml:space="preserve">Am Arbeitsplatz nicht rauchen, essen oder trinken und hier keine </w:t>
            </w:r>
            <w:r w:rsidR="003E3336" w:rsidRPr="00BB7C05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FF7825F" w14:textId="3AED6A91" w:rsidR="00D45CA8" w:rsidRPr="00BB7C05" w:rsidRDefault="003E333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7C05">
              <w:rPr>
                <w:rFonts w:ascii="Source Sans 3" w:hAnsi="Source Sans 3"/>
                <w:noProof/>
              </w:rPr>
              <w:drawing>
                <wp:inline distT="0" distB="0" distL="0" distR="0" wp14:anchorId="66166667" wp14:editId="2F950131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B7C05" w14:paraId="70225A2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899B94" w14:textId="77777777" w:rsidR="00D45CA8" w:rsidRPr="00BB7C0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BB7C05" w14:paraId="1B489E1B" w14:textId="77777777" w:rsidTr="00BB7C0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8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0E863E6" w14:textId="77777777" w:rsidR="00D45CA8" w:rsidRPr="00BB7C0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B747FFD" w14:textId="79829E37" w:rsidR="003E3336" w:rsidRPr="00BB7C05" w:rsidRDefault="00BB7C05" w:rsidP="00BB7C05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3E3336" w:rsidRPr="00BB7C05">
              <w:t>Ausgelaufenes Natriumhypochlorit mit viel Wasser wegspülen,</w:t>
            </w:r>
            <w:r w:rsidR="003E3336" w:rsidRPr="00BB7C05">
              <w:br/>
              <w:t>ständig frische Luft zuführen</w:t>
            </w:r>
          </w:p>
          <w:p w14:paraId="1E4D6C83" w14:textId="6F5F0FA8" w:rsidR="00D45CA8" w:rsidRPr="00BB7C05" w:rsidRDefault="003E3336" w:rsidP="00BB7C05">
            <w:pPr>
              <w:pStyle w:val="Notruf"/>
              <w:spacing w:before="0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Notruf:</w:t>
            </w:r>
            <w:r w:rsidRPr="00BB7C05">
              <w:rPr>
                <w:rFonts w:ascii="Source Sans 3" w:hAnsi="Source Sans 3"/>
                <w:sz w:val="20"/>
              </w:rPr>
              <w:t xml:space="preserve">  </w:t>
            </w:r>
            <w:r w:rsidRPr="00BB7C0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7C05">
              <w:rPr>
                <w:rFonts w:ascii="Source Sans 3" w:hAnsi="Source Sans 3"/>
              </w:rPr>
              <w:instrText xml:space="preserve"> FORMTEXT </w:instrText>
            </w:r>
            <w:r w:rsidRPr="00BB7C05">
              <w:rPr>
                <w:rFonts w:ascii="Source Sans 3" w:hAnsi="Source Sans 3"/>
              </w:rPr>
            </w:r>
            <w:r w:rsidRPr="00BB7C05">
              <w:rPr>
                <w:rFonts w:ascii="Source Sans 3" w:hAnsi="Source Sans 3"/>
              </w:rPr>
              <w:fldChar w:fldCharType="separate"/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B7C05" w14:paraId="5972F93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E63458" w14:textId="77777777" w:rsidR="00D45CA8" w:rsidRPr="00BB7C0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Erste Hilfe</w:t>
            </w:r>
          </w:p>
        </w:tc>
      </w:tr>
      <w:tr w:rsidR="00D45CA8" w:rsidRPr="00BB7C05" w14:paraId="5DB69DC8" w14:textId="77777777" w:rsidTr="00BB7C0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5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ACEDC37" w14:textId="77777777" w:rsidR="00D45CA8" w:rsidRPr="00BB7C0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B7C05">
              <w:rPr>
                <w:rFonts w:ascii="Source Sans 3" w:hAnsi="Source Sans 3"/>
                <w:noProof/>
              </w:rPr>
              <w:drawing>
                <wp:inline distT="0" distB="0" distL="0" distR="0" wp14:anchorId="6BFCAD3C" wp14:editId="578ED72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3BC0385" w14:textId="4EC3ACF6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Benetzte Kleidung sofort entfernen</w:t>
            </w:r>
          </w:p>
          <w:p w14:paraId="4EDFD1AB" w14:textId="43CF263E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Benetzte Hautstellen mit Wasser und Seife reinigen</w:t>
            </w:r>
          </w:p>
          <w:p w14:paraId="7B7B6A7A" w14:textId="7CFB004C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Augen unter fließendem Wasser mehrere Minuten spülen</w:t>
            </w:r>
          </w:p>
          <w:p w14:paraId="48B0D6F6" w14:textId="44475367" w:rsidR="003E3336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Arzt verständigen</w:t>
            </w:r>
          </w:p>
          <w:p w14:paraId="0A223778" w14:textId="22FC93ED" w:rsidR="00D45CA8" w:rsidRPr="00BB7C05" w:rsidRDefault="00872D6F" w:rsidP="00BB7C0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BB7C05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B7C05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7C0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B7C05">
              <w:rPr>
                <w:rFonts w:ascii="Source Sans 3" w:hAnsi="Source Sans 3"/>
                <w:sz w:val="20"/>
                <w:szCs w:val="20"/>
              </w:rPr>
            </w:r>
            <w:r w:rsidRPr="00BB7C05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B7C05">
              <w:rPr>
                <w:rFonts w:ascii="Source Sans 3" w:hAnsi="Source Sans 3"/>
                <w:sz w:val="20"/>
                <w:szCs w:val="20"/>
              </w:rPr>
              <w:tab/>
            </w:r>
            <w:r w:rsidR="00BB7C05">
              <w:rPr>
                <w:rFonts w:ascii="Source Sans 3" w:hAnsi="Source Sans 3"/>
                <w:sz w:val="20"/>
                <w:szCs w:val="20"/>
              </w:rPr>
              <w:tab/>
            </w:r>
            <w:r w:rsidRPr="00BB7C05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B7C05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7C0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B7C05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B7C05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7C05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B7C05" w14:paraId="5E2188F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CFDB6C" w14:textId="77777777" w:rsidR="00D45CA8" w:rsidRPr="00BB7C0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B7C05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BB7C05" w14:paraId="16E72AAD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78F3CB3" w14:textId="77777777" w:rsidR="00D45CA8" w:rsidRPr="00BB7C0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D186CE0" w14:textId="7F57708E" w:rsidR="00D45CA8" w:rsidRPr="00BB7C05" w:rsidRDefault="00BB7C05" w:rsidP="00BB7C0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3336" w:rsidRPr="00BB7C05">
              <w:t>Restmengen sammeln und der ordnungsgemäßen Entsorgung zuführen</w:t>
            </w:r>
          </w:p>
          <w:p w14:paraId="0D15C304" w14:textId="77777777" w:rsidR="00872D6F" w:rsidRPr="00BB7C05" w:rsidRDefault="00872D6F" w:rsidP="00BB7C0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BB7C05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B7C05">
              <w:rPr>
                <w:rFonts w:ascii="Source Sans 3" w:hAnsi="Source Sans 3"/>
                <w:color w:val="000000"/>
              </w:rPr>
              <w:t xml:space="preserve"> </w:t>
            </w:r>
            <w:r w:rsidRPr="00BB7C0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7C05">
              <w:rPr>
                <w:rFonts w:ascii="Source Sans 3" w:hAnsi="Source Sans 3"/>
              </w:rPr>
              <w:instrText xml:space="preserve"> FORMTEXT </w:instrText>
            </w:r>
            <w:r w:rsidRPr="00BB7C05">
              <w:rPr>
                <w:rFonts w:ascii="Source Sans 3" w:hAnsi="Source Sans 3"/>
              </w:rPr>
            </w:r>
            <w:r w:rsidRPr="00BB7C05">
              <w:rPr>
                <w:rFonts w:ascii="Source Sans 3" w:hAnsi="Source Sans 3"/>
              </w:rPr>
              <w:fldChar w:fldCharType="separate"/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</w:rPr>
              <w:fldChar w:fldCharType="end"/>
            </w:r>
            <w:r w:rsidRPr="00BB7C05">
              <w:rPr>
                <w:rFonts w:ascii="Source Sans 3" w:hAnsi="Source Sans 3"/>
                <w:color w:val="000000"/>
              </w:rPr>
              <w:tab/>
            </w:r>
            <w:r w:rsidRPr="00BB7C05">
              <w:rPr>
                <w:rFonts w:ascii="Source Sans 3" w:hAnsi="Source Sans 3"/>
                <w:color w:val="000000"/>
              </w:rPr>
              <w:tab/>
            </w:r>
            <w:r w:rsidRPr="00BB7C05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B7C05">
              <w:rPr>
                <w:rFonts w:ascii="Source Sans 3" w:hAnsi="Source Sans 3"/>
                <w:color w:val="000000"/>
              </w:rPr>
              <w:t xml:space="preserve"> </w:t>
            </w:r>
            <w:r w:rsidRPr="00BB7C0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7C05">
              <w:rPr>
                <w:rFonts w:ascii="Source Sans 3" w:hAnsi="Source Sans 3"/>
              </w:rPr>
              <w:instrText xml:space="preserve"> FORMTEXT </w:instrText>
            </w:r>
            <w:r w:rsidRPr="00BB7C05">
              <w:rPr>
                <w:rFonts w:ascii="Source Sans 3" w:hAnsi="Source Sans 3"/>
              </w:rPr>
            </w:r>
            <w:r w:rsidRPr="00BB7C05">
              <w:rPr>
                <w:rFonts w:ascii="Source Sans 3" w:hAnsi="Source Sans 3"/>
              </w:rPr>
              <w:fldChar w:fldCharType="separate"/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  <w:noProof/>
              </w:rPr>
              <w:t> </w:t>
            </w:r>
            <w:r w:rsidRPr="00BB7C05">
              <w:rPr>
                <w:rFonts w:ascii="Source Sans 3" w:hAnsi="Source Sans 3"/>
              </w:rPr>
              <w:fldChar w:fldCharType="end"/>
            </w:r>
          </w:p>
        </w:tc>
      </w:tr>
    </w:tbl>
    <w:p w14:paraId="3D5CE77E" w14:textId="77777777" w:rsidR="00D45CA8" w:rsidRPr="00BB7C0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B7C0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BADBD78-00B4-4B5E-A520-AD11AA683F54}"/>
    <w:embedBold r:id="rId2" w:fontKey="{817A2F75-EE74-4E76-AC5E-53588905678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1C581DCF"/>
    <w:multiLevelType w:val="hybridMultilevel"/>
    <w:tmpl w:val="8568700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402E"/>
    <w:multiLevelType w:val="hybridMultilevel"/>
    <w:tmpl w:val="C324B4D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DDE7F58"/>
    <w:multiLevelType w:val="hybridMultilevel"/>
    <w:tmpl w:val="2D6E289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C1734"/>
    <w:multiLevelType w:val="hybridMultilevel"/>
    <w:tmpl w:val="CB2E4D5A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36"/>
    <w:rsid w:val="000718AA"/>
    <w:rsid w:val="00072313"/>
    <w:rsid w:val="000915F3"/>
    <w:rsid w:val="0020256F"/>
    <w:rsid w:val="002365CF"/>
    <w:rsid w:val="002874ED"/>
    <w:rsid w:val="002B0015"/>
    <w:rsid w:val="00352514"/>
    <w:rsid w:val="003E3336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B7C05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5710A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60F86"/>
  <w15:chartTrackingRefBased/>
  <w15:docId w15:val="{682E1923-FDF2-461F-AB5C-31C2E880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B7C0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245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2025-08-25T10:11:00Z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