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EA91C" w14:textId="77777777" w:rsidR="00564C7D" w:rsidRPr="0054780E" w:rsidRDefault="00072313">
      <w:pPr>
        <w:spacing w:before="0"/>
        <w:rPr>
          <w:rFonts w:ascii="Source Sans 3" w:hAnsi="Source Sans 3"/>
          <w:sz w:val="8"/>
        </w:rPr>
      </w:pPr>
      <w:r w:rsidRPr="0054780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2C6602C" wp14:editId="1F644CA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A6B18" w14:textId="77777777" w:rsidR="00564C7D" w:rsidRPr="0054780E" w:rsidRDefault="00564C7D">
      <w:pPr>
        <w:spacing w:before="0"/>
        <w:rPr>
          <w:rFonts w:ascii="Source Sans 3" w:hAnsi="Source Sans 3"/>
          <w:sz w:val="8"/>
        </w:rPr>
      </w:pPr>
    </w:p>
    <w:p w14:paraId="34AB3BFB" w14:textId="77777777" w:rsidR="00564C7D" w:rsidRPr="0054780E" w:rsidRDefault="00564C7D">
      <w:pPr>
        <w:spacing w:before="0"/>
        <w:rPr>
          <w:rFonts w:ascii="Source Sans 3" w:hAnsi="Source Sans 3"/>
          <w:sz w:val="8"/>
        </w:rPr>
      </w:pPr>
    </w:p>
    <w:p w14:paraId="2828D1DE" w14:textId="77777777" w:rsidR="00564C7D" w:rsidRPr="0054780E" w:rsidRDefault="00564C7D">
      <w:pPr>
        <w:spacing w:before="0"/>
        <w:rPr>
          <w:rFonts w:ascii="Source Sans 3" w:hAnsi="Source Sans 3"/>
          <w:sz w:val="8"/>
        </w:rPr>
      </w:pPr>
    </w:p>
    <w:p w14:paraId="410808A4" w14:textId="77777777" w:rsidR="00564C7D" w:rsidRPr="0054780E" w:rsidRDefault="00564C7D">
      <w:pPr>
        <w:spacing w:before="0"/>
        <w:rPr>
          <w:rFonts w:ascii="Source Sans 3" w:hAnsi="Source Sans 3"/>
          <w:sz w:val="8"/>
        </w:rPr>
        <w:sectPr w:rsidR="00564C7D" w:rsidRPr="0054780E" w:rsidSect="0054780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C4050FE" w14:textId="3DE30690" w:rsidR="00744851" w:rsidRPr="0054780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54780E" w14:paraId="1395FDA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A70232C" w14:textId="77777777" w:rsidR="00B836B7" w:rsidRPr="0054780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5DD863F" wp14:editId="7E74081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23569" w14:textId="77777777" w:rsidR="00B836B7" w:rsidRPr="0054780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EC7E2AC" w14:textId="77777777" w:rsidR="00B836B7" w:rsidRPr="0054780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4670EBB" wp14:editId="40ACF49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75EC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4780E">
              <w:rPr>
                <w:rFonts w:ascii="Source Sans 3" w:hAnsi="Source Sans 3"/>
              </w:rPr>
              <w:t xml:space="preserve">Firma:  </w:t>
            </w:r>
            <w:r w:rsidR="00B836B7" w:rsidRPr="0054780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54780E">
              <w:rPr>
                <w:rFonts w:ascii="Source Sans 3" w:hAnsi="Source Sans 3"/>
              </w:rPr>
              <w:instrText xml:space="preserve"> FORMTEXT </w:instrText>
            </w:r>
            <w:r w:rsidR="00B836B7" w:rsidRPr="0054780E">
              <w:rPr>
                <w:rFonts w:ascii="Source Sans 3" w:hAnsi="Source Sans 3"/>
              </w:rPr>
            </w:r>
            <w:r w:rsidR="00B836B7" w:rsidRPr="0054780E">
              <w:rPr>
                <w:rFonts w:ascii="Source Sans 3" w:hAnsi="Source Sans 3"/>
              </w:rPr>
              <w:fldChar w:fldCharType="separate"/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</w:rPr>
              <w:fldChar w:fldCharType="end"/>
            </w:r>
            <w:bookmarkEnd w:id="0"/>
          </w:p>
          <w:p w14:paraId="354FBF0B" w14:textId="77777777" w:rsidR="00B836B7" w:rsidRPr="0054780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62F80AC" wp14:editId="2768151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D341E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4780E">
              <w:rPr>
                <w:rFonts w:ascii="Source Sans 3" w:hAnsi="Source Sans 3"/>
              </w:rPr>
              <w:t xml:space="preserve">Arbeitsbereich:  </w:t>
            </w:r>
            <w:r w:rsidR="00400BC7" w:rsidRPr="0054780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54780E">
              <w:rPr>
                <w:rFonts w:ascii="Source Sans 3" w:hAnsi="Source Sans 3"/>
              </w:rPr>
              <w:instrText xml:space="preserve"> FORMTEXT </w:instrText>
            </w:r>
            <w:r w:rsidR="00400BC7" w:rsidRPr="0054780E">
              <w:rPr>
                <w:rFonts w:ascii="Source Sans 3" w:hAnsi="Source Sans 3"/>
              </w:rPr>
            </w:r>
            <w:r w:rsidR="00400BC7" w:rsidRPr="0054780E">
              <w:rPr>
                <w:rFonts w:ascii="Source Sans 3" w:hAnsi="Source Sans 3"/>
              </w:rPr>
              <w:fldChar w:fldCharType="separate"/>
            </w:r>
            <w:r w:rsidR="00400BC7" w:rsidRPr="0054780E">
              <w:rPr>
                <w:rFonts w:ascii="Source Sans 3" w:hAnsi="Source Sans 3"/>
                <w:noProof/>
              </w:rPr>
              <w:t> </w:t>
            </w:r>
            <w:r w:rsidR="00400BC7" w:rsidRPr="0054780E">
              <w:rPr>
                <w:rFonts w:ascii="Source Sans 3" w:hAnsi="Source Sans 3"/>
                <w:noProof/>
              </w:rPr>
              <w:t> </w:t>
            </w:r>
            <w:r w:rsidR="00400BC7" w:rsidRPr="0054780E">
              <w:rPr>
                <w:rFonts w:ascii="Source Sans 3" w:hAnsi="Source Sans 3"/>
                <w:noProof/>
              </w:rPr>
              <w:t> </w:t>
            </w:r>
            <w:r w:rsidR="00400BC7" w:rsidRPr="0054780E">
              <w:rPr>
                <w:rFonts w:ascii="Source Sans 3" w:hAnsi="Source Sans 3"/>
                <w:noProof/>
              </w:rPr>
              <w:t> </w:t>
            </w:r>
            <w:r w:rsidR="00400BC7" w:rsidRPr="0054780E">
              <w:rPr>
                <w:rFonts w:ascii="Source Sans 3" w:hAnsi="Source Sans 3"/>
                <w:noProof/>
              </w:rPr>
              <w:t> </w:t>
            </w:r>
            <w:r w:rsidR="00400BC7" w:rsidRPr="0054780E">
              <w:rPr>
                <w:rFonts w:ascii="Source Sans 3" w:hAnsi="Source Sans 3"/>
              </w:rPr>
              <w:fldChar w:fldCharType="end"/>
            </w:r>
          </w:p>
          <w:p w14:paraId="4F60EBAD" w14:textId="77777777" w:rsidR="00B836B7" w:rsidRPr="0054780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EFDB539" wp14:editId="461E297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EF0B9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54780E">
              <w:rPr>
                <w:rFonts w:ascii="Source Sans 3" w:hAnsi="Source Sans 3"/>
              </w:rPr>
              <w:t xml:space="preserve">Verantwortlich:  </w:t>
            </w:r>
            <w:r w:rsidR="00B836B7" w:rsidRPr="0054780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54780E">
              <w:rPr>
                <w:rFonts w:ascii="Source Sans 3" w:hAnsi="Source Sans 3"/>
              </w:rPr>
              <w:instrText xml:space="preserve"> FORMTEXT </w:instrText>
            </w:r>
            <w:r w:rsidR="00B836B7" w:rsidRPr="0054780E">
              <w:rPr>
                <w:rFonts w:ascii="Source Sans 3" w:hAnsi="Source Sans 3"/>
              </w:rPr>
            </w:r>
            <w:r w:rsidR="00B836B7" w:rsidRPr="0054780E">
              <w:rPr>
                <w:rFonts w:ascii="Source Sans 3" w:hAnsi="Source Sans 3"/>
              </w:rPr>
              <w:fldChar w:fldCharType="separate"/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  <w:noProof/>
              </w:rPr>
              <w:t> </w:t>
            </w:r>
            <w:r w:rsidR="00B836B7" w:rsidRPr="0054780E">
              <w:rPr>
                <w:rFonts w:ascii="Source Sans 3" w:hAnsi="Source Sans 3"/>
              </w:rPr>
              <w:fldChar w:fldCharType="end"/>
            </w:r>
          </w:p>
          <w:p w14:paraId="543E2E27" w14:textId="77777777" w:rsidR="00744851" w:rsidRPr="0054780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54780E">
              <w:rPr>
                <w:rFonts w:ascii="Source Sans 3" w:hAnsi="Source Sans 3"/>
              </w:rPr>
              <w:tab/>
            </w:r>
            <w:r w:rsidRPr="0054780E">
              <w:rPr>
                <w:rFonts w:ascii="Source Sans 3" w:hAnsi="Source Sans 3"/>
              </w:rPr>
              <w:tab/>
            </w:r>
            <w:r w:rsidRPr="0054780E">
              <w:rPr>
                <w:rFonts w:ascii="Source Sans 3" w:hAnsi="Source Sans 3"/>
              </w:rPr>
              <w:tab/>
            </w:r>
            <w:r w:rsidRPr="0054780E">
              <w:rPr>
                <w:rFonts w:ascii="Source Sans 3" w:hAnsi="Source Sans 3"/>
              </w:rPr>
              <w:tab/>
            </w:r>
            <w:r w:rsidRPr="0054780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07D73FE" w14:textId="77777777" w:rsidR="00744851" w:rsidRPr="0054780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54780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7D7D1B6" w14:textId="77777777" w:rsidR="00744851" w:rsidRPr="0054780E" w:rsidRDefault="00744851">
            <w:pPr>
              <w:spacing w:before="0" w:after="60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GEM. § 14 GEFSTOFFV</w:t>
            </w:r>
          </w:p>
          <w:p w14:paraId="4D94DF19" w14:textId="68FDF5EC" w:rsidR="00564C7D" w:rsidRPr="0054780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4780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4780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54780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4780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54780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4780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33FB3D2" w14:textId="535EC1B5" w:rsidR="00744851" w:rsidRPr="0054780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Arbeitsplatz:</w:t>
            </w:r>
            <w:r w:rsidR="00E8423D" w:rsidRPr="0054780E">
              <w:rPr>
                <w:rFonts w:ascii="Source Sans 3" w:hAnsi="Source Sans 3"/>
              </w:rPr>
              <w:t xml:space="preserve"> </w:t>
            </w:r>
            <w:r w:rsidR="00633F78" w:rsidRPr="0054780E">
              <w:rPr>
                <w:rFonts w:ascii="Source Sans 3" w:hAnsi="Source Sans 3"/>
              </w:rPr>
              <w:t>Wäscherei</w:t>
            </w:r>
          </w:p>
          <w:p w14:paraId="1DE27527" w14:textId="6CF58458" w:rsidR="00D45CA8" w:rsidRPr="0054780E" w:rsidRDefault="00D45CA8" w:rsidP="00633F78">
            <w:pPr>
              <w:spacing w:before="100" w:after="60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 xml:space="preserve">Tätigkeit: </w:t>
            </w:r>
            <w:r w:rsidR="00633F78" w:rsidRPr="0054780E">
              <w:rPr>
                <w:rFonts w:ascii="Source Sans 3" w:hAnsi="Source Sans 3"/>
              </w:rPr>
              <w:t>Entfernen von Rostflecken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3B5284C" w14:textId="77777777" w:rsidR="00B836B7" w:rsidRPr="0054780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7D797E5" w14:textId="77777777" w:rsidR="00D45CA8" w:rsidRPr="0054780E" w:rsidRDefault="00D45CA8">
            <w:pPr>
              <w:spacing w:before="0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 xml:space="preserve">Stand: </w:t>
            </w:r>
            <w:r w:rsidRPr="0054780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4780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54780E">
              <w:rPr>
                <w:rFonts w:ascii="Source Sans 3" w:hAnsi="Source Sans 3"/>
                <w:u w:val="single"/>
              </w:rPr>
              <w:instrText>FORMTEXT</w:instrText>
            </w:r>
            <w:r w:rsidRPr="0054780E">
              <w:rPr>
                <w:rFonts w:ascii="Source Sans 3" w:hAnsi="Source Sans 3"/>
                <w:u w:val="single"/>
              </w:rPr>
              <w:instrText xml:space="preserve"> </w:instrText>
            </w:r>
            <w:r w:rsidRPr="0054780E">
              <w:rPr>
                <w:rFonts w:ascii="Source Sans 3" w:hAnsi="Source Sans 3"/>
                <w:u w:val="single"/>
              </w:rPr>
            </w:r>
            <w:r w:rsidRPr="0054780E">
              <w:rPr>
                <w:rFonts w:ascii="Source Sans 3" w:hAnsi="Source Sans 3"/>
                <w:u w:val="single"/>
              </w:rPr>
              <w:fldChar w:fldCharType="separate"/>
            </w:r>
            <w:r w:rsidRPr="0054780E">
              <w:rPr>
                <w:rFonts w:ascii="Source Sans 3" w:hAnsi="Source Sans 3"/>
                <w:noProof/>
                <w:u w:val="single"/>
              </w:rPr>
              <w:t> </w:t>
            </w:r>
            <w:r w:rsidRPr="0054780E">
              <w:rPr>
                <w:rFonts w:ascii="Source Sans 3" w:hAnsi="Source Sans 3"/>
                <w:noProof/>
                <w:u w:val="single"/>
              </w:rPr>
              <w:t> </w:t>
            </w:r>
            <w:r w:rsidRPr="0054780E">
              <w:rPr>
                <w:rFonts w:ascii="Source Sans 3" w:hAnsi="Source Sans 3"/>
                <w:noProof/>
                <w:u w:val="single"/>
              </w:rPr>
              <w:t> </w:t>
            </w:r>
            <w:r w:rsidRPr="0054780E">
              <w:rPr>
                <w:rFonts w:ascii="Source Sans 3" w:hAnsi="Source Sans 3"/>
                <w:noProof/>
                <w:u w:val="single"/>
              </w:rPr>
              <w:t> </w:t>
            </w:r>
            <w:r w:rsidRPr="0054780E">
              <w:rPr>
                <w:rFonts w:ascii="Source Sans 3" w:hAnsi="Source Sans 3"/>
                <w:noProof/>
                <w:u w:val="single"/>
              </w:rPr>
              <w:t> </w:t>
            </w:r>
            <w:r w:rsidRPr="0054780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54780E">
              <w:rPr>
                <w:rFonts w:ascii="Source Sans 3" w:hAnsi="Source Sans 3"/>
              </w:rPr>
              <w:t xml:space="preserve"> </w:t>
            </w:r>
          </w:p>
          <w:p w14:paraId="14EAED15" w14:textId="431F79C2" w:rsidR="00D45CA8" w:rsidRPr="0054780E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54780E">
              <w:rPr>
                <w:rFonts w:ascii="Source Sans 3" w:hAnsi="Source Sans 3"/>
                <w:sz w:val="16"/>
              </w:rPr>
              <w:t>B</w:t>
            </w:r>
            <w:r w:rsidR="00633F78" w:rsidRPr="0054780E">
              <w:rPr>
                <w:rFonts w:ascii="Source Sans 3" w:hAnsi="Source Sans 3"/>
                <w:sz w:val="16"/>
              </w:rPr>
              <w:t>094</w:t>
            </w:r>
          </w:p>
        </w:tc>
      </w:tr>
      <w:tr w:rsidR="00D45CA8" w:rsidRPr="0054780E" w14:paraId="69CE46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307390" w14:textId="77777777" w:rsidR="00D45CA8" w:rsidRPr="0054780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54780E" w14:paraId="47CC427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9694D6E" w14:textId="506A589A" w:rsidR="00D45CA8" w:rsidRPr="0054780E" w:rsidRDefault="00633F78" w:rsidP="00633F78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 xml:space="preserve">Oxalsäure </w:t>
            </w:r>
            <w:r w:rsidRPr="0054780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80E">
              <w:rPr>
                <w:rFonts w:ascii="Source Sans 3" w:hAnsi="Source Sans 3"/>
              </w:rPr>
              <w:instrText xml:space="preserve"> FORMTEXT </w:instrText>
            </w:r>
            <w:r w:rsidRPr="0054780E">
              <w:rPr>
                <w:rFonts w:ascii="Source Sans 3" w:hAnsi="Source Sans 3"/>
              </w:rPr>
            </w:r>
            <w:r w:rsidRPr="0054780E">
              <w:rPr>
                <w:rFonts w:ascii="Source Sans 3" w:hAnsi="Source Sans 3"/>
              </w:rPr>
              <w:fldChar w:fldCharType="separate"/>
            </w:r>
            <w:r w:rsidRPr="0054780E">
              <w:rPr>
                <w:rFonts w:ascii="Source Sans 3" w:hAnsi="Source Sans 3"/>
              </w:rPr>
              <w:t> </w:t>
            </w:r>
            <w:r w:rsidRPr="0054780E">
              <w:rPr>
                <w:rFonts w:ascii="Source Sans 3" w:hAnsi="Source Sans 3"/>
              </w:rPr>
              <w:t> </w:t>
            </w:r>
            <w:r w:rsidRPr="0054780E">
              <w:rPr>
                <w:rFonts w:ascii="Source Sans 3" w:hAnsi="Source Sans 3"/>
              </w:rPr>
              <w:t> </w:t>
            </w:r>
            <w:r w:rsidRPr="0054780E">
              <w:rPr>
                <w:rFonts w:ascii="Source Sans 3" w:hAnsi="Source Sans 3"/>
              </w:rPr>
              <w:t> </w:t>
            </w:r>
            <w:r w:rsidRPr="0054780E">
              <w:rPr>
                <w:rFonts w:ascii="Source Sans 3" w:hAnsi="Source Sans 3"/>
              </w:rPr>
              <w:t> </w:t>
            </w:r>
            <w:r w:rsidRPr="0054780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54780E" w14:paraId="43FC84D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1D957D" w14:textId="77777777" w:rsidR="00D45CA8" w:rsidRPr="0054780E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54780E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54780E" w14:paraId="18EDA12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9823C26" w14:textId="11DF2CDD" w:rsidR="00D45CA8" w:rsidRPr="0054780E" w:rsidRDefault="00633F7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54780E">
              <w:rPr>
                <w:rFonts w:ascii="Source Sans 3" w:hAnsi="Source Sans 3"/>
                <w:noProof/>
              </w:rPr>
              <w:drawing>
                <wp:inline distT="0" distB="0" distL="0" distR="0" wp14:anchorId="013D28D0" wp14:editId="199B3A4B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A662F" w14:textId="45E8BB55" w:rsidR="00CF5E5C" w:rsidRPr="0054780E" w:rsidRDefault="00633F78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54780E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435B7C8" w14:textId="71D05A1A" w:rsidR="00633F7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 xml:space="preserve">Beim Einatmen des Staubes Reizung der Schleimhäute, Kopfschmerzen, </w:t>
            </w:r>
            <w:r w:rsidR="00633F78" w:rsidRPr="0054780E">
              <w:br/>
              <w:t>Übelkeit</w:t>
            </w:r>
          </w:p>
          <w:p w14:paraId="553ECD86" w14:textId="611D873D" w:rsidR="00E118EC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>Verursacht Nierenschäden und weitere Gesundheitsschäden</w:t>
            </w:r>
            <w:r w:rsidR="00633F78" w:rsidRPr="0054780E">
              <w:br/>
              <w:t>beim Verschlucken oder bei Aufnahme über die Haut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55F6D36" w14:textId="77777777" w:rsidR="00D45CA8" w:rsidRPr="0054780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54780E" w14:paraId="6330F89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4C74FD" w14:textId="77777777" w:rsidR="00D45CA8" w:rsidRPr="0054780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54780E" w14:paraId="73DD0C78" w14:textId="77777777" w:rsidTr="0054780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6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75F1C93" w14:textId="77777777" w:rsidR="00D45CA8" w:rsidRPr="0054780E" w:rsidRDefault="00633F7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4780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354CF49" wp14:editId="746EC5F9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E4552" w14:textId="640C1B3B" w:rsidR="00633F78" w:rsidRPr="0054780E" w:rsidRDefault="00633F7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4780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B297D57" wp14:editId="1F758951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5AF2845" w14:textId="1955EB6D" w:rsidR="00633F7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 xml:space="preserve">Bei Tätigkeiten mit Oxalsäure immer Schutzbrille und Schutzhandschuhe </w:t>
            </w:r>
            <w:r>
              <w:br/>
            </w:r>
            <w:r w:rsidR="00633F78" w:rsidRPr="0054780E">
              <w:t>z.B. Butylkautschuk – Butyl: 0,5 mm, tragen</w:t>
            </w:r>
          </w:p>
          <w:p w14:paraId="3BA8B3A9" w14:textId="0A993AE8" w:rsidR="00633F7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 xml:space="preserve">Hautschutz benutzen: Schutz (vor der Arbeit) </w:t>
            </w:r>
            <w:r w:rsidR="00633F78" w:rsidRPr="0054780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33F78" w:rsidRPr="0054780E">
              <w:instrText xml:space="preserve"> FORMTEXT </w:instrText>
            </w:r>
            <w:r w:rsidR="00633F78" w:rsidRPr="0054780E">
              <w:fldChar w:fldCharType="separate"/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fldChar w:fldCharType="end"/>
            </w:r>
            <w:r w:rsidR="00633F78" w:rsidRPr="0054780E">
              <w:t xml:space="preserve"> Reinigung </w:t>
            </w:r>
            <w:r>
              <w:br/>
            </w:r>
            <w:r w:rsidR="00633F78" w:rsidRPr="0054780E">
              <w:t>(vor</w:t>
            </w:r>
            <w:r>
              <w:t xml:space="preserve"> </w:t>
            </w:r>
            <w:r w:rsidR="00633F78" w:rsidRPr="0054780E">
              <w:t xml:space="preserve">Pausen und Arbeitsschluss) </w:t>
            </w:r>
            <w:r w:rsidR="00633F78" w:rsidRPr="0054780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33F78" w:rsidRPr="0054780E">
              <w:instrText xml:space="preserve"> FORMTEXT </w:instrText>
            </w:r>
            <w:r w:rsidR="00633F78" w:rsidRPr="0054780E">
              <w:fldChar w:fldCharType="separate"/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t> </w:t>
            </w:r>
            <w:r w:rsidR="00633F78" w:rsidRPr="0054780E">
              <w:fldChar w:fldCharType="end"/>
            </w:r>
            <w:r w:rsidR="00633F78" w:rsidRPr="0054780E">
              <w:t xml:space="preserve"> Pflege (nach der Arbeit)</w:t>
            </w:r>
          </w:p>
          <w:p w14:paraId="66765405" w14:textId="4DC44570" w:rsidR="00D45CA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 xml:space="preserve">Am Arbeitsplatz nicht rauchen, essen oder trinken und hier keine </w:t>
            </w:r>
            <w:r w:rsidR="00633F78" w:rsidRPr="0054780E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4823FF8" w14:textId="77777777" w:rsidR="00D45CA8" w:rsidRPr="0054780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54780E" w14:paraId="2BE28CD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344FB5" w14:textId="77777777" w:rsidR="00D45CA8" w:rsidRPr="0054780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54780E" w14:paraId="36C6FCE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D414BBB" w14:textId="77777777" w:rsidR="00D45CA8" w:rsidRPr="0054780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4E7B5F6" w14:textId="7DA8A97C" w:rsidR="00633F7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 xml:space="preserve">Unfall oder Brand: Bei Auftreten atembarer Stäube Gefahrenbereich sofort </w:t>
            </w:r>
            <w:r w:rsidR="00633F78" w:rsidRPr="0054780E">
              <w:br/>
              <w:t>verlassen</w:t>
            </w:r>
          </w:p>
          <w:p w14:paraId="783C9C2B" w14:textId="4A7AE50B" w:rsidR="00633F78" w:rsidRPr="0054780E" w:rsidRDefault="0054780E" w:rsidP="0054780E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633F78" w:rsidRPr="0054780E">
              <w:t>Bei Verschütten kleinerer Mengen: Mit viel Wasser wegspülen</w:t>
            </w:r>
          </w:p>
          <w:p w14:paraId="3D02FD94" w14:textId="48401CED" w:rsidR="00D45CA8" w:rsidRPr="0054780E" w:rsidRDefault="00633F78" w:rsidP="0054780E">
            <w:pPr>
              <w:pStyle w:val="Notruf"/>
              <w:spacing w:before="0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Notruf:</w:t>
            </w:r>
            <w:r w:rsidRPr="0054780E">
              <w:rPr>
                <w:rFonts w:ascii="Source Sans 3" w:hAnsi="Source Sans 3"/>
                <w:sz w:val="20"/>
              </w:rPr>
              <w:t xml:space="preserve">  </w:t>
            </w:r>
            <w:r w:rsidRPr="0054780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4780E">
              <w:rPr>
                <w:rFonts w:ascii="Source Sans 3" w:hAnsi="Source Sans 3"/>
              </w:rPr>
              <w:instrText xml:space="preserve"> FORMTEXT </w:instrText>
            </w:r>
            <w:r w:rsidRPr="0054780E">
              <w:rPr>
                <w:rFonts w:ascii="Source Sans 3" w:hAnsi="Source Sans 3"/>
              </w:rPr>
            </w:r>
            <w:r w:rsidRPr="0054780E">
              <w:rPr>
                <w:rFonts w:ascii="Source Sans 3" w:hAnsi="Source Sans 3"/>
              </w:rPr>
              <w:fldChar w:fldCharType="separate"/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54780E" w14:paraId="676ABBA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E0A6C6" w14:textId="77777777" w:rsidR="00D45CA8" w:rsidRPr="0054780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Erste Hilfe</w:t>
            </w:r>
          </w:p>
        </w:tc>
      </w:tr>
      <w:tr w:rsidR="00D45CA8" w:rsidRPr="0054780E" w14:paraId="069090B8" w14:textId="77777777" w:rsidTr="00633F7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7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4AD67E3" w14:textId="77777777" w:rsidR="00D45CA8" w:rsidRPr="0054780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54780E">
              <w:rPr>
                <w:rFonts w:ascii="Source Sans 3" w:hAnsi="Source Sans 3"/>
                <w:noProof/>
              </w:rPr>
              <w:drawing>
                <wp:inline distT="0" distB="0" distL="0" distR="0" wp14:anchorId="0E28B6CF" wp14:editId="4AF9E61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0AB6D34" w14:textId="67B1BF85" w:rsidR="00633F7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>Betroffene Haut und Augen mit viel Wasser gründlich spülen</w:t>
            </w:r>
          </w:p>
          <w:p w14:paraId="4B891EDC" w14:textId="290D3A11" w:rsidR="00633F7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 xml:space="preserve">Bei versehentlichem Verschlucken Mund mit Wasser reichlich spülen und </w:t>
            </w:r>
            <w:r w:rsidR="00633F78" w:rsidRPr="0054780E">
              <w:br/>
              <w:t>sofort ärztliche Hilfe</w:t>
            </w:r>
          </w:p>
          <w:p w14:paraId="72176527" w14:textId="23027A9A" w:rsidR="00D45CA8" w:rsidRPr="0054780E" w:rsidRDefault="00872D6F" w:rsidP="0054780E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54780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54780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4780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4780E">
              <w:rPr>
                <w:rFonts w:ascii="Source Sans 3" w:hAnsi="Source Sans 3"/>
                <w:sz w:val="20"/>
                <w:szCs w:val="20"/>
              </w:rPr>
            </w:r>
            <w:r w:rsidRPr="0054780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54780E">
              <w:rPr>
                <w:rFonts w:ascii="Source Sans 3" w:hAnsi="Source Sans 3"/>
                <w:sz w:val="20"/>
                <w:szCs w:val="20"/>
              </w:rPr>
              <w:tab/>
            </w:r>
            <w:r w:rsidR="0054780E">
              <w:rPr>
                <w:rFonts w:ascii="Source Sans 3" w:hAnsi="Source Sans 3"/>
                <w:sz w:val="20"/>
                <w:szCs w:val="20"/>
              </w:rPr>
              <w:tab/>
            </w:r>
            <w:r w:rsidRPr="0054780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54780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4780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4780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54780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4780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54780E" w14:paraId="4293F49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30C8695" w14:textId="77777777" w:rsidR="00D45CA8" w:rsidRPr="0054780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54780E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54780E" w14:paraId="384074A4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11C4038" w14:textId="77777777" w:rsidR="00D45CA8" w:rsidRPr="0054780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3D8709E" w14:textId="7B797577" w:rsidR="00D45CA8" w:rsidRPr="0054780E" w:rsidRDefault="0054780E" w:rsidP="0054780E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633F78" w:rsidRPr="0054780E">
              <w:t xml:space="preserve">Nach Verschütten kleiner Mengen verschmutzte Gegenstände und Fußboden </w:t>
            </w:r>
            <w:r w:rsidR="00633F78" w:rsidRPr="0054780E">
              <w:br/>
              <w:t>mit viel Wasser reinigen</w:t>
            </w:r>
          </w:p>
          <w:p w14:paraId="51655A27" w14:textId="77777777" w:rsidR="00872D6F" w:rsidRPr="0054780E" w:rsidRDefault="00872D6F" w:rsidP="0054780E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54780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54780E">
              <w:rPr>
                <w:rFonts w:ascii="Source Sans 3" w:hAnsi="Source Sans 3"/>
                <w:color w:val="000000"/>
              </w:rPr>
              <w:t xml:space="preserve"> </w:t>
            </w:r>
            <w:r w:rsidRPr="0054780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4780E">
              <w:rPr>
                <w:rFonts w:ascii="Source Sans 3" w:hAnsi="Source Sans 3"/>
              </w:rPr>
              <w:instrText xml:space="preserve"> FORMTEXT </w:instrText>
            </w:r>
            <w:r w:rsidRPr="0054780E">
              <w:rPr>
                <w:rFonts w:ascii="Source Sans 3" w:hAnsi="Source Sans 3"/>
              </w:rPr>
            </w:r>
            <w:r w:rsidRPr="0054780E">
              <w:rPr>
                <w:rFonts w:ascii="Source Sans 3" w:hAnsi="Source Sans 3"/>
              </w:rPr>
              <w:fldChar w:fldCharType="separate"/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</w:rPr>
              <w:fldChar w:fldCharType="end"/>
            </w:r>
            <w:r w:rsidRPr="0054780E">
              <w:rPr>
                <w:rFonts w:ascii="Source Sans 3" w:hAnsi="Source Sans 3"/>
                <w:color w:val="000000"/>
              </w:rPr>
              <w:tab/>
            </w:r>
            <w:r w:rsidRPr="0054780E">
              <w:rPr>
                <w:rFonts w:ascii="Source Sans 3" w:hAnsi="Source Sans 3"/>
                <w:color w:val="000000"/>
              </w:rPr>
              <w:tab/>
            </w:r>
            <w:r w:rsidRPr="0054780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54780E">
              <w:rPr>
                <w:rFonts w:ascii="Source Sans 3" w:hAnsi="Source Sans 3"/>
                <w:color w:val="000000"/>
              </w:rPr>
              <w:t xml:space="preserve"> </w:t>
            </w:r>
            <w:r w:rsidRPr="0054780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4780E">
              <w:rPr>
                <w:rFonts w:ascii="Source Sans 3" w:hAnsi="Source Sans 3"/>
              </w:rPr>
              <w:instrText xml:space="preserve"> FORMTEXT </w:instrText>
            </w:r>
            <w:r w:rsidRPr="0054780E">
              <w:rPr>
                <w:rFonts w:ascii="Source Sans 3" w:hAnsi="Source Sans 3"/>
              </w:rPr>
            </w:r>
            <w:r w:rsidRPr="0054780E">
              <w:rPr>
                <w:rFonts w:ascii="Source Sans 3" w:hAnsi="Source Sans 3"/>
              </w:rPr>
              <w:fldChar w:fldCharType="separate"/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  <w:noProof/>
              </w:rPr>
              <w:t> </w:t>
            </w:r>
            <w:r w:rsidRPr="0054780E">
              <w:rPr>
                <w:rFonts w:ascii="Source Sans 3" w:hAnsi="Source Sans 3"/>
              </w:rPr>
              <w:fldChar w:fldCharType="end"/>
            </w:r>
          </w:p>
        </w:tc>
      </w:tr>
    </w:tbl>
    <w:p w14:paraId="1BC795B1" w14:textId="77777777" w:rsidR="00D45CA8" w:rsidRPr="0054780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54780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16D9E56-9BE7-4A7A-8B67-655C48607F98}"/>
    <w:embedBold r:id="rId2" w:fontKey="{9FFB314D-8F56-4080-A260-C1B5B86A54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350E40"/>
    <w:multiLevelType w:val="hybridMultilevel"/>
    <w:tmpl w:val="BA328A44"/>
    <w:lvl w:ilvl="0" w:tplc="88B62700">
      <w:numFmt w:val="none"/>
      <w:lvlText w:val="–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F526A"/>
    <w:multiLevelType w:val="hybridMultilevel"/>
    <w:tmpl w:val="D93A360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61DE6"/>
    <w:multiLevelType w:val="hybridMultilevel"/>
    <w:tmpl w:val="8D4E6ADC"/>
    <w:lvl w:ilvl="0" w:tplc="88B62700">
      <w:numFmt w:val="none"/>
      <w:lvlText w:val="–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5D4A5E"/>
    <w:multiLevelType w:val="hybridMultilevel"/>
    <w:tmpl w:val="9440C602"/>
    <w:lvl w:ilvl="0" w:tplc="88B62700">
      <w:numFmt w:val="none"/>
      <w:lvlText w:val="–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F78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4780E"/>
    <w:rsid w:val="00564C7D"/>
    <w:rsid w:val="00633F78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E3B54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38092E"/>
  <w15:chartTrackingRefBased/>
  <w15:docId w15:val="{AD32B5FF-E916-4FD1-A404-1A290BDE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54780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232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2025-08-27T14:39:00Z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