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87F4" w14:textId="77777777" w:rsidR="00564C7D" w:rsidRPr="002328E0" w:rsidRDefault="00072313">
      <w:pPr>
        <w:spacing w:before="0"/>
        <w:rPr>
          <w:rFonts w:ascii="Source Sans 3" w:hAnsi="Source Sans 3"/>
          <w:sz w:val="8"/>
        </w:rPr>
      </w:pPr>
      <w:r w:rsidRPr="002328E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383254F" wp14:editId="693B173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C84C4" w14:textId="77777777" w:rsidR="00564C7D" w:rsidRPr="002328E0" w:rsidRDefault="00564C7D">
      <w:pPr>
        <w:spacing w:before="0"/>
        <w:rPr>
          <w:rFonts w:ascii="Source Sans 3" w:hAnsi="Source Sans 3"/>
          <w:sz w:val="8"/>
        </w:rPr>
      </w:pPr>
    </w:p>
    <w:p w14:paraId="6C3E26F8" w14:textId="77777777" w:rsidR="00564C7D" w:rsidRPr="002328E0" w:rsidRDefault="00564C7D">
      <w:pPr>
        <w:spacing w:before="0"/>
        <w:rPr>
          <w:rFonts w:ascii="Source Sans 3" w:hAnsi="Source Sans 3"/>
          <w:sz w:val="8"/>
        </w:rPr>
      </w:pPr>
    </w:p>
    <w:p w14:paraId="2769FB25" w14:textId="77777777" w:rsidR="00564C7D" w:rsidRPr="002328E0" w:rsidRDefault="00564C7D">
      <w:pPr>
        <w:spacing w:before="0"/>
        <w:rPr>
          <w:rFonts w:ascii="Source Sans 3" w:hAnsi="Source Sans 3"/>
          <w:sz w:val="8"/>
        </w:rPr>
      </w:pPr>
    </w:p>
    <w:p w14:paraId="27D48872" w14:textId="77777777" w:rsidR="00564C7D" w:rsidRPr="002328E0" w:rsidRDefault="00564C7D">
      <w:pPr>
        <w:spacing w:before="0"/>
        <w:rPr>
          <w:rFonts w:ascii="Source Sans 3" w:hAnsi="Source Sans 3"/>
          <w:sz w:val="8"/>
        </w:rPr>
        <w:sectPr w:rsidR="00564C7D" w:rsidRPr="002328E0" w:rsidSect="002328E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F833444" w14:textId="68947F34" w:rsidR="00744851" w:rsidRPr="002328E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328E0" w14:paraId="2F92D3C7" w14:textId="77777777" w:rsidTr="002328E0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778C6AF" w14:textId="77777777" w:rsidR="00B836B7" w:rsidRPr="002328E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AF5CEA7" wp14:editId="6305AF5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AE0F8" w14:textId="77777777" w:rsidR="00B836B7" w:rsidRPr="002328E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245692F" w14:textId="77777777" w:rsidR="00B836B7" w:rsidRPr="002328E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C237750" wp14:editId="27A51D7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2DC4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28E0">
              <w:rPr>
                <w:rFonts w:ascii="Source Sans 3" w:hAnsi="Source Sans 3"/>
              </w:rPr>
              <w:t xml:space="preserve">Firma:  </w:t>
            </w:r>
            <w:r w:rsidR="00B836B7" w:rsidRPr="002328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328E0">
              <w:rPr>
                <w:rFonts w:ascii="Source Sans 3" w:hAnsi="Source Sans 3"/>
              </w:rPr>
              <w:instrText xml:space="preserve"> FORMTEXT </w:instrText>
            </w:r>
            <w:r w:rsidR="00B836B7" w:rsidRPr="002328E0">
              <w:rPr>
                <w:rFonts w:ascii="Source Sans 3" w:hAnsi="Source Sans 3"/>
              </w:rPr>
            </w:r>
            <w:r w:rsidR="00B836B7" w:rsidRPr="002328E0">
              <w:rPr>
                <w:rFonts w:ascii="Source Sans 3" w:hAnsi="Source Sans 3"/>
              </w:rPr>
              <w:fldChar w:fldCharType="separate"/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</w:rPr>
              <w:fldChar w:fldCharType="end"/>
            </w:r>
            <w:bookmarkEnd w:id="0"/>
          </w:p>
          <w:p w14:paraId="3BE0D072" w14:textId="77777777" w:rsidR="00B836B7" w:rsidRPr="002328E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46748C1" wp14:editId="095EB94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78C9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28E0">
              <w:rPr>
                <w:rFonts w:ascii="Source Sans 3" w:hAnsi="Source Sans 3"/>
              </w:rPr>
              <w:t xml:space="preserve">Arbeitsbereich:  </w:t>
            </w:r>
            <w:r w:rsidR="00400BC7" w:rsidRPr="002328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328E0">
              <w:rPr>
                <w:rFonts w:ascii="Source Sans 3" w:hAnsi="Source Sans 3"/>
              </w:rPr>
              <w:instrText xml:space="preserve"> FORMTEXT </w:instrText>
            </w:r>
            <w:r w:rsidR="00400BC7" w:rsidRPr="002328E0">
              <w:rPr>
                <w:rFonts w:ascii="Source Sans 3" w:hAnsi="Source Sans 3"/>
              </w:rPr>
            </w:r>
            <w:r w:rsidR="00400BC7" w:rsidRPr="002328E0">
              <w:rPr>
                <w:rFonts w:ascii="Source Sans 3" w:hAnsi="Source Sans 3"/>
              </w:rPr>
              <w:fldChar w:fldCharType="separate"/>
            </w:r>
            <w:r w:rsidR="00400BC7" w:rsidRPr="002328E0">
              <w:rPr>
                <w:rFonts w:ascii="Source Sans 3" w:hAnsi="Source Sans 3"/>
                <w:noProof/>
              </w:rPr>
              <w:t> </w:t>
            </w:r>
            <w:r w:rsidR="00400BC7" w:rsidRPr="002328E0">
              <w:rPr>
                <w:rFonts w:ascii="Source Sans 3" w:hAnsi="Source Sans 3"/>
                <w:noProof/>
              </w:rPr>
              <w:t> </w:t>
            </w:r>
            <w:r w:rsidR="00400BC7" w:rsidRPr="002328E0">
              <w:rPr>
                <w:rFonts w:ascii="Source Sans 3" w:hAnsi="Source Sans 3"/>
                <w:noProof/>
              </w:rPr>
              <w:t> </w:t>
            </w:r>
            <w:r w:rsidR="00400BC7" w:rsidRPr="002328E0">
              <w:rPr>
                <w:rFonts w:ascii="Source Sans 3" w:hAnsi="Source Sans 3"/>
                <w:noProof/>
              </w:rPr>
              <w:t> </w:t>
            </w:r>
            <w:r w:rsidR="00400BC7" w:rsidRPr="002328E0">
              <w:rPr>
                <w:rFonts w:ascii="Source Sans 3" w:hAnsi="Source Sans 3"/>
                <w:noProof/>
              </w:rPr>
              <w:t> </w:t>
            </w:r>
            <w:r w:rsidR="00400BC7" w:rsidRPr="002328E0">
              <w:rPr>
                <w:rFonts w:ascii="Source Sans 3" w:hAnsi="Source Sans 3"/>
              </w:rPr>
              <w:fldChar w:fldCharType="end"/>
            </w:r>
          </w:p>
          <w:p w14:paraId="3AA96AE0" w14:textId="77777777" w:rsidR="00B836B7" w:rsidRPr="002328E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1F6B63B" wp14:editId="40B9BC5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1A560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328E0">
              <w:rPr>
                <w:rFonts w:ascii="Source Sans 3" w:hAnsi="Source Sans 3"/>
              </w:rPr>
              <w:t xml:space="preserve">Verantwortlich:  </w:t>
            </w:r>
            <w:r w:rsidR="00B836B7" w:rsidRPr="002328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328E0">
              <w:rPr>
                <w:rFonts w:ascii="Source Sans 3" w:hAnsi="Source Sans 3"/>
              </w:rPr>
              <w:instrText xml:space="preserve"> FORMTEXT </w:instrText>
            </w:r>
            <w:r w:rsidR="00B836B7" w:rsidRPr="002328E0">
              <w:rPr>
                <w:rFonts w:ascii="Source Sans 3" w:hAnsi="Source Sans 3"/>
              </w:rPr>
            </w:r>
            <w:r w:rsidR="00B836B7" w:rsidRPr="002328E0">
              <w:rPr>
                <w:rFonts w:ascii="Source Sans 3" w:hAnsi="Source Sans 3"/>
              </w:rPr>
              <w:fldChar w:fldCharType="separate"/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  <w:noProof/>
              </w:rPr>
              <w:t> </w:t>
            </w:r>
            <w:r w:rsidR="00B836B7" w:rsidRPr="002328E0">
              <w:rPr>
                <w:rFonts w:ascii="Source Sans 3" w:hAnsi="Source Sans 3"/>
              </w:rPr>
              <w:fldChar w:fldCharType="end"/>
            </w:r>
          </w:p>
          <w:p w14:paraId="1075EC78" w14:textId="77777777" w:rsidR="00744851" w:rsidRPr="002328E0" w:rsidRDefault="00B836B7" w:rsidP="002328E0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2328E0">
              <w:rPr>
                <w:rFonts w:ascii="Source Sans 3" w:hAnsi="Source Sans 3"/>
              </w:rPr>
              <w:tab/>
            </w:r>
            <w:r w:rsidRPr="002328E0">
              <w:rPr>
                <w:rFonts w:ascii="Source Sans 3" w:hAnsi="Source Sans 3"/>
              </w:rPr>
              <w:tab/>
            </w:r>
            <w:r w:rsidRPr="002328E0">
              <w:rPr>
                <w:rFonts w:ascii="Source Sans 3" w:hAnsi="Source Sans 3"/>
              </w:rPr>
              <w:tab/>
            </w:r>
            <w:r w:rsidRPr="002328E0">
              <w:rPr>
                <w:rFonts w:ascii="Source Sans 3" w:hAnsi="Source Sans 3"/>
              </w:rPr>
              <w:tab/>
            </w:r>
            <w:r w:rsidRPr="002328E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6FD69F3" w14:textId="77777777" w:rsidR="00744851" w:rsidRPr="002328E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328E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2D64527" w14:textId="77777777" w:rsidR="00744851" w:rsidRPr="002328E0" w:rsidRDefault="00744851">
            <w:pPr>
              <w:spacing w:before="0" w:after="60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GEM. § 14 GEFSTOFFV</w:t>
            </w:r>
          </w:p>
          <w:p w14:paraId="4127B3A6" w14:textId="0D1034FC" w:rsidR="00564C7D" w:rsidRPr="002328E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328E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328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328E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328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328E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328E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B23AFE9" w14:textId="185178C4" w:rsidR="00744851" w:rsidRPr="002328E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Arbeitsplatz:</w:t>
            </w:r>
            <w:r w:rsidR="00E8423D" w:rsidRPr="002328E0">
              <w:rPr>
                <w:rFonts w:ascii="Source Sans 3" w:hAnsi="Source Sans 3"/>
              </w:rPr>
              <w:t xml:space="preserve"> </w:t>
            </w:r>
            <w:r w:rsidR="00D45840" w:rsidRPr="002328E0">
              <w:rPr>
                <w:rFonts w:ascii="Source Sans 3" w:hAnsi="Source Sans 3"/>
              </w:rPr>
              <w:t>Fleckentfernungsplatz</w:t>
            </w:r>
          </w:p>
          <w:p w14:paraId="132057DC" w14:textId="7ED7763E" w:rsidR="00D45CA8" w:rsidRPr="002328E0" w:rsidRDefault="00D45CA8" w:rsidP="00D45840">
            <w:pPr>
              <w:spacing w:before="100" w:after="60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 xml:space="preserve">Tätigkeit: </w:t>
            </w:r>
            <w:r w:rsidR="00D45840" w:rsidRPr="002328E0">
              <w:rPr>
                <w:rFonts w:ascii="Source Sans 3" w:hAnsi="Source Sans 3"/>
              </w:rPr>
              <w:t>Fleckentfernen Endkontrolle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AD76112" w14:textId="77777777" w:rsidR="00B836B7" w:rsidRPr="002328E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3B3DAB1" w14:textId="77777777" w:rsidR="00D45CA8" w:rsidRPr="002328E0" w:rsidRDefault="00D45CA8">
            <w:pPr>
              <w:spacing w:before="0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 xml:space="preserve">Stand: </w:t>
            </w:r>
            <w:r w:rsidRPr="002328E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328E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328E0">
              <w:rPr>
                <w:rFonts w:ascii="Source Sans 3" w:hAnsi="Source Sans 3"/>
                <w:u w:val="single"/>
              </w:rPr>
              <w:instrText>FORMTEXT</w:instrText>
            </w:r>
            <w:r w:rsidRPr="002328E0">
              <w:rPr>
                <w:rFonts w:ascii="Source Sans 3" w:hAnsi="Source Sans 3"/>
                <w:u w:val="single"/>
              </w:rPr>
              <w:instrText xml:space="preserve"> </w:instrText>
            </w:r>
            <w:r w:rsidRPr="002328E0">
              <w:rPr>
                <w:rFonts w:ascii="Source Sans 3" w:hAnsi="Source Sans 3"/>
                <w:u w:val="single"/>
              </w:rPr>
            </w:r>
            <w:r w:rsidRPr="002328E0">
              <w:rPr>
                <w:rFonts w:ascii="Source Sans 3" w:hAnsi="Source Sans 3"/>
                <w:u w:val="single"/>
              </w:rPr>
              <w:fldChar w:fldCharType="separate"/>
            </w:r>
            <w:r w:rsidRPr="002328E0">
              <w:rPr>
                <w:rFonts w:ascii="Source Sans 3" w:hAnsi="Source Sans 3"/>
                <w:noProof/>
                <w:u w:val="single"/>
              </w:rPr>
              <w:t> </w:t>
            </w:r>
            <w:r w:rsidRPr="002328E0">
              <w:rPr>
                <w:rFonts w:ascii="Source Sans 3" w:hAnsi="Source Sans 3"/>
                <w:noProof/>
                <w:u w:val="single"/>
              </w:rPr>
              <w:t> </w:t>
            </w:r>
            <w:r w:rsidRPr="002328E0">
              <w:rPr>
                <w:rFonts w:ascii="Source Sans 3" w:hAnsi="Source Sans 3"/>
                <w:noProof/>
                <w:u w:val="single"/>
              </w:rPr>
              <w:t> </w:t>
            </w:r>
            <w:r w:rsidRPr="002328E0">
              <w:rPr>
                <w:rFonts w:ascii="Source Sans 3" w:hAnsi="Source Sans 3"/>
                <w:noProof/>
                <w:u w:val="single"/>
              </w:rPr>
              <w:t> </w:t>
            </w:r>
            <w:r w:rsidRPr="002328E0">
              <w:rPr>
                <w:rFonts w:ascii="Source Sans 3" w:hAnsi="Source Sans 3"/>
                <w:noProof/>
                <w:u w:val="single"/>
              </w:rPr>
              <w:t> </w:t>
            </w:r>
            <w:r w:rsidRPr="002328E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328E0">
              <w:rPr>
                <w:rFonts w:ascii="Source Sans 3" w:hAnsi="Source Sans 3"/>
              </w:rPr>
              <w:t xml:space="preserve"> </w:t>
            </w:r>
          </w:p>
          <w:p w14:paraId="75D96208" w14:textId="16E059BF" w:rsidR="00D45CA8" w:rsidRPr="002328E0" w:rsidRDefault="00D4584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328E0">
              <w:rPr>
                <w:rFonts w:ascii="Source Sans 3" w:hAnsi="Source Sans 3"/>
                <w:sz w:val="16"/>
              </w:rPr>
              <w:t>B060</w:t>
            </w:r>
          </w:p>
        </w:tc>
      </w:tr>
      <w:tr w:rsidR="00D45CA8" w:rsidRPr="002328E0" w14:paraId="7BE4142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D35156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2328E0" w14:paraId="271EE67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7E4FF31" w14:textId="4F49BD69" w:rsidR="00D45CA8" w:rsidRPr="002328E0" w:rsidRDefault="00D45840" w:rsidP="00E118EC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 xml:space="preserve">Flusssäure bis 10% (Rostfleckenentferner) </w:t>
            </w:r>
            <w:r w:rsidRPr="002328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</w:rPr>
              <w:instrText xml:space="preserve"> FORMTEXT </w:instrText>
            </w:r>
            <w:r w:rsidRPr="002328E0">
              <w:rPr>
                <w:rFonts w:ascii="Source Sans 3" w:hAnsi="Source Sans 3"/>
              </w:rPr>
            </w:r>
            <w:r w:rsidRPr="002328E0">
              <w:rPr>
                <w:rFonts w:ascii="Source Sans 3" w:hAnsi="Source Sans 3"/>
              </w:rPr>
              <w:fldChar w:fldCharType="separate"/>
            </w:r>
            <w:r w:rsidRPr="002328E0">
              <w:rPr>
                <w:rFonts w:ascii="Source Sans 3" w:hAnsi="Source Sans 3"/>
              </w:rPr>
              <w:t> </w:t>
            </w:r>
            <w:r w:rsidRPr="002328E0">
              <w:rPr>
                <w:rFonts w:ascii="Source Sans 3" w:hAnsi="Source Sans 3"/>
              </w:rPr>
              <w:t> </w:t>
            </w:r>
            <w:r w:rsidRPr="002328E0">
              <w:rPr>
                <w:rFonts w:ascii="Source Sans 3" w:hAnsi="Source Sans 3"/>
              </w:rPr>
              <w:t> </w:t>
            </w:r>
            <w:r w:rsidRPr="002328E0">
              <w:rPr>
                <w:rFonts w:ascii="Source Sans 3" w:hAnsi="Source Sans 3"/>
              </w:rPr>
              <w:t> </w:t>
            </w:r>
            <w:r w:rsidRPr="002328E0">
              <w:rPr>
                <w:rFonts w:ascii="Source Sans 3" w:hAnsi="Source Sans 3"/>
              </w:rPr>
              <w:t> </w:t>
            </w:r>
            <w:r w:rsidRPr="002328E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328E0" w14:paraId="2FDBE77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7C8A8B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2328E0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2328E0" w14:paraId="6CC09E95" w14:textId="77777777" w:rsidTr="002328E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6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24C7CF4" w14:textId="22EF5225" w:rsidR="00D45CA8" w:rsidRPr="002328E0" w:rsidRDefault="00D4584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328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F817B77" wp14:editId="3EE9211D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26E9C" w14:textId="77777777" w:rsidR="00CF5E5C" w:rsidRPr="002328E0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328E0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B221341" w14:textId="41CD57BA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Verursacht schwere Verätzungen und schwere Augenschäden</w:t>
            </w:r>
          </w:p>
          <w:p w14:paraId="65499321" w14:textId="7DAB4C8A" w:rsidR="00D45840" w:rsidRPr="002328E0" w:rsidRDefault="002328E0" w:rsidP="002328E0">
            <w:pPr>
              <w:pStyle w:val="Aufzhlung1"/>
              <w:rPr>
                <w:w w:val="99"/>
              </w:rPr>
            </w:pPr>
            <w:r w:rsidRPr="00135E5C">
              <w:t>‒</w:t>
            </w:r>
            <w:r w:rsidRPr="00135E5C">
              <w:tab/>
            </w:r>
            <w:r w:rsidR="00D45840" w:rsidRPr="002328E0">
              <w:t>Lebensgefahr</w:t>
            </w:r>
            <w:r w:rsidR="00D45840" w:rsidRPr="002328E0">
              <w:rPr>
                <w:w w:val="99"/>
              </w:rPr>
              <w:t xml:space="preserve"> beim Einatmen, Verschlucken und bei Berührung mit der Haut</w:t>
            </w:r>
          </w:p>
          <w:p w14:paraId="529E5631" w14:textId="2FA43F66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Verursacht schlecht heilende, schmerzhafte Wunden</w:t>
            </w:r>
          </w:p>
          <w:p w14:paraId="3A3A4BEF" w14:textId="4B20E9DF" w:rsidR="00E118EC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Greift Glas und viele Metalle an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7FF400" w14:textId="0048F105" w:rsidR="00D45CA8" w:rsidRPr="002328E0" w:rsidRDefault="00D4584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328E0">
              <w:rPr>
                <w:rFonts w:ascii="Source Sans 3" w:hAnsi="Source Sans 3"/>
                <w:noProof/>
              </w:rPr>
              <w:drawing>
                <wp:inline distT="0" distB="0" distL="0" distR="0" wp14:anchorId="662E5F4B" wp14:editId="209190FA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328E0" w14:paraId="2A7AD7F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909A43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2328E0" w14:paraId="069DDD1D" w14:textId="77777777" w:rsidTr="00D4584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5C92BE" w14:textId="77777777" w:rsidR="00D45CA8" w:rsidRPr="002328E0" w:rsidRDefault="00D4584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28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E5C1A2" wp14:editId="6EB9E8F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BC7147" w14:textId="7724D631" w:rsidR="00D45840" w:rsidRPr="002328E0" w:rsidRDefault="00D4584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28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9764B7A" wp14:editId="2511CB7D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0557219" w14:textId="48B8E43B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Säurebeständige Schutzhandschuhe </w:t>
            </w:r>
            <w:r w:rsidR="00D45840" w:rsidRPr="002328E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5840" w:rsidRPr="002328E0">
              <w:rPr>
                <w:u w:val="single"/>
              </w:rPr>
              <w:instrText xml:space="preserve"> FORMTEXT </w:instrText>
            </w:r>
            <w:r w:rsidR="00D45840" w:rsidRPr="002328E0">
              <w:rPr>
                <w:u w:val="single"/>
              </w:rPr>
            </w:r>
            <w:r w:rsidR="00D45840" w:rsidRPr="002328E0">
              <w:rPr>
                <w:u w:val="single"/>
              </w:rPr>
              <w:fldChar w:fldCharType="separate"/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fldChar w:fldCharType="end"/>
            </w:r>
            <w:r w:rsidR="00D45840" w:rsidRPr="002328E0">
              <w:t xml:space="preserve"> und Schutzbrille mit </w:t>
            </w:r>
            <w:r w:rsidR="00D45840" w:rsidRPr="002328E0">
              <w:br/>
              <w:t>Seitenschutz tragen</w:t>
            </w:r>
          </w:p>
          <w:p w14:paraId="590700E6" w14:textId="78188B90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Vor Beginn der Detachierarbeiten Absaugung einschalten; Absauggitter freihalten</w:t>
            </w:r>
          </w:p>
          <w:p w14:paraId="7CBA4CE5" w14:textId="60AF153D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Gefäß stets verschlossen halten</w:t>
            </w:r>
          </w:p>
          <w:p w14:paraId="1224E920" w14:textId="37CE9DCD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Hautschutz benutzen: Schutz (vor der Arbeit) </w:t>
            </w:r>
            <w:r w:rsidR="00D45840" w:rsidRPr="002328E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5840" w:rsidRPr="002328E0">
              <w:rPr>
                <w:u w:val="single"/>
              </w:rPr>
              <w:instrText xml:space="preserve"> FORMTEXT </w:instrText>
            </w:r>
            <w:r w:rsidR="00D45840" w:rsidRPr="002328E0">
              <w:rPr>
                <w:u w:val="single"/>
              </w:rPr>
            </w:r>
            <w:r w:rsidR="00D45840" w:rsidRPr="002328E0">
              <w:rPr>
                <w:u w:val="single"/>
              </w:rPr>
              <w:fldChar w:fldCharType="separate"/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fldChar w:fldCharType="end"/>
            </w:r>
            <w:r w:rsidR="00D45840" w:rsidRPr="002328E0">
              <w:t xml:space="preserve"> Reinigung </w:t>
            </w:r>
            <w:r w:rsidR="004B06A1" w:rsidRPr="002328E0">
              <w:br/>
            </w:r>
            <w:r w:rsidR="00D45840" w:rsidRPr="002328E0">
              <w:t xml:space="preserve">(vor Pausen und Arbeitsschluss) </w:t>
            </w:r>
            <w:r w:rsidR="00D45840" w:rsidRPr="002328E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5840" w:rsidRPr="002328E0">
              <w:rPr>
                <w:u w:val="single"/>
              </w:rPr>
              <w:instrText xml:space="preserve"> FORMTEXT </w:instrText>
            </w:r>
            <w:r w:rsidR="00D45840" w:rsidRPr="002328E0">
              <w:rPr>
                <w:u w:val="single"/>
              </w:rPr>
            </w:r>
            <w:r w:rsidR="00D45840" w:rsidRPr="002328E0">
              <w:rPr>
                <w:u w:val="single"/>
              </w:rPr>
              <w:fldChar w:fldCharType="separate"/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rPr>
                <w:u w:val="single"/>
              </w:rPr>
              <w:t> </w:t>
            </w:r>
            <w:r w:rsidR="00D45840" w:rsidRPr="002328E0">
              <w:fldChar w:fldCharType="end"/>
            </w:r>
            <w:r w:rsidR="00D45840" w:rsidRPr="002328E0">
              <w:t xml:space="preserve"> Pflege (nach der Arbeit)</w:t>
            </w:r>
            <w:r w:rsidR="004B06A1" w:rsidRPr="002328E0">
              <w:t xml:space="preserve"> </w:t>
            </w:r>
            <w:r w:rsidR="004B06A1" w:rsidRPr="002328E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B06A1" w:rsidRPr="002328E0">
              <w:rPr>
                <w:u w:val="single"/>
              </w:rPr>
              <w:instrText xml:space="preserve"> FORMTEXT </w:instrText>
            </w:r>
            <w:r w:rsidR="004B06A1" w:rsidRPr="002328E0">
              <w:rPr>
                <w:u w:val="single"/>
              </w:rPr>
            </w:r>
            <w:r w:rsidR="004B06A1" w:rsidRPr="002328E0">
              <w:rPr>
                <w:u w:val="single"/>
              </w:rPr>
              <w:fldChar w:fldCharType="separate"/>
            </w:r>
            <w:r w:rsidR="004B06A1" w:rsidRPr="002328E0">
              <w:rPr>
                <w:u w:val="single"/>
              </w:rPr>
              <w:t> </w:t>
            </w:r>
            <w:r w:rsidR="004B06A1" w:rsidRPr="002328E0">
              <w:rPr>
                <w:u w:val="single"/>
              </w:rPr>
              <w:t> </w:t>
            </w:r>
            <w:r w:rsidR="004B06A1" w:rsidRPr="002328E0">
              <w:rPr>
                <w:u w:val="single"/>
              </w:rPr>
              <w:t> </w:t>
            </w:r>
            <w:r w:rsidR="004B06A1" w:rsidRPr="002328E0">
              <w:rPr>
                <w:u w:val="single"/>
              </w:rPr>
              <w:t> </w:t>
            </w:r>
            <w:r w:rsidR="004B06A1" w:rsidRPr="002328E0">
              <w:rPr>
                <w:u w:val="single"/>
              </w:rPr>
              <w:t> </w:t>
            </w:r>
            <w:r w:rsidR="004B06A1" w:rsidRPr="002328E0">
              <w:fldChar w:fldCharType="end"/>
            </w:r>
          </w:p>
          <w:p w14:paraId="2D1034E3" w14:textId="0C8896BF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Am Arbeitsplatz nicht rauchen, essen oder trinken und hier keine </w:t>
            </w:r>
            <w:r w:rsidR="00D45840" w:rsidRPr="002328E0">
              <w:br/>
              <w:t>Lebensmittel aufbewahren</w:t>
            </w:r>
          </w:p>
          <w:p w14:paraId="69529A5D" w14:textId="6F0BC59F" w:rsidR="00D45CA8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Unter Verschluss oder nur für fachkundige und zuverlässige Personen </w:t>
            </w:r>
            <w:r w:rsidR="00D45840" w:rsidRPr="002328E0">
              <w:br/>
              <w:t>zugänglich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0F8DF5E" w14:textId="270FFE33" w:rsidR="00D45CA8" w:rsidRPr="002328E0" w:rsidRDefault="00D4584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328E0">
              <w:rPr>
                <w:rFonts w:ascii="Source Sans 3" w:hAnsi="Source Sans 3"/>
                <w:noProof/>
              </w:rPr>
              <w:drawing>
                <wp:inline distT="0" distB="0" distL="0" distR="0" wp14:anchorId="3FFE55A3" wp14:editId="5516B220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328E0" w14:paraId="17AF567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384B58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2328E0" w14:paraId="3A9FCE70" w14:textId="77777777" w:rsidTr="00D4584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C942769" w14:textId="77777777" w:rsidR="00D45CA8" w:rsidRPr="002328E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E58AF2F" w14:textId="31A9535B" w:rsidR="00D45840" w:rsidRPr="002328E0" w:rsidRDefault="002328E0" w:rsidP="002328E0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Nach Auslaufen/Verschütten kleinerer Mengen mit Aufschlämmung von Calciumhydroxid </w:t>
            </w:r>
            <w:r w:rsidR="00D45840" w:rsidRPr="002328E0">
              <w:br/>
              <w:t>neutralisieren und mit saugfähigem Material (z.B. Kieselgur) aufnehmen</w:t>
            </w:r>
          </w:p>
          <w:p w14:paraId="1AB8B260" w14:textId="1B456DF3" w:rsidR="00D45CA8" w:rsidRPr="002328E0" w:rsidRDefault="00D45840" w:rsidP="002328E0">
            <w:pPr>
              <w:pStyle w:val="Notruf"/>
              <w:spacing w:before="0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Notruf:</w:t>
            </w:r>
            <w:r w:rsidRPr="002328E0">
              <w:rPr>
                <w:rFonts w:ascii="Source Sans 3" w:hAnsi="Source Sans 3"/>
                <w:sz w:val="20"/>
              </w:rPr>
              <w:t xml:space="preserve">  </w:t>
            </w:r>
            <w:r w:rsidRPr="002328E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</w:rPr>
              <w:instrText xml:space="preserve"> FORMTEXT </w:instrText>
            </w:r>
            <w:r w:rsidRPr="002328E0">
              <w:rPr>
                <w:rFonts w:ascii="Source Sans 3" w:hAnsi="Source Sans 3"/>
              </w:rPr>
            </w:r>
            <w:r w:rsidRPr="002328E0">
              <w:rPr>
                <w:rFonts w:ascii="Source Sans 3" w:hAnsi="Source Sans 3"/>
              </w:rPr>
              <w:fldChar w:fldCharType="separate"/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328E0" w14:paraId="0F20C8F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FBF760E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Erste Hilfe</w:t>
            </w:r>
          </w:p>
        </w:tc>
      </w:tr>
      <w:tr w:rsidR="00D45CA8" w:rsidRPr="002328E0" w14:paraId="3BB7EDF2" w14:textId="77777777" w:rsidTr="002328E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1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CB337A" w14:textId="77777777" w:rsidR="00D45CA8" w:rsidRPr="002328E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328E0">
              <w:rPr>
                <w:rFonts w:ascii="Source Sans 3" w:hAnsi="Source Sans 3"/>
                <w:noProof/>
              </w:rPr>
              <w:drawing>
                <wp:inline distT="0" distB="0" distL="0" distR="0" wp14:anchorId="307A42D2" wp14:editId="5D62527F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0D873BA" w14:textId="47EFA7CB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Nach Einatmen von Dämpfen an Frischluft bringen</w:t>
            </w:r>
          </w:p>
          <w:p w14:paraId="2ADC6763" w14:textId="5004F980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Benetzte Kleidung sofort entfernen</w:t>
            </w:r>
          </w:p>
          <w:p w14:paraId="6476F902" w14:textId="69E48CC6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Bei Hautkontakt sofort sehr gründlich mit fließendem Wasser spülen. Anschließend </w:t>
            </w:r>
            <w:r w:rsidR="00D45840" w:rsidRPr="002328E0">
              <w:br/>
              <w:t xml:space="preserve">auf die betroffene Stelle Calciumgluconatgel auftragen und in die Haut einmassieren. </w:t>
            </w:r>
            <w:r w:rsidR="00D45840" w:rsidRPr="002328E0">
              <w:br/>
              <w:t xml:space="preserve">Zwischendurch mit Wasser abspülen und erneut Calciumgluconatgel auftragen. </w:t>
            </w:r>
            <w:r w:rsidR="00D45840" w:rsidRPr="002328E0">
              <w:br/>
              <w:t>Nach Schmerzfreiheit Fortsetzen der Massagen mit dem Gel für weitere 15 Minuten.</w:t>
            </w:r>
            <w:r w:rsidR="00D45840" w:rsidRPr="002328E0">
              <w:br/>
              <w:t>Hautarzt aufsuchen.</w:t>
            </w:r>
          </w:p>
          <w:p w14:paraId="433BBCD5" w14:textId="7FF969A2" w:rsidR="00D45840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 xml:space="preserve">Bei Augenkontakt mit Augendusche oder fließendem Wasser bei gut geöffnetem </w:t>
            </w:r>
            <w:r w:rsidR="00D45840" w:rsidRPr="002328E0">
              <w:br/>
              <w:t>Lid mind. 15 Min. spülen und sofort Augenarzt aufsuchen</w:t>
            </w:r>
          </w:p>
          <w:p w14:paraId="36C842D0" w14:textId="1E5666A9" w:rsidR="00D45CA8" w:rsidRPr="002328E0" w:rsidRDefault="00872D6F" w:rsidP="002328E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2328E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328E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328E0">
              <w:rPr>
                <w:rFonts w:ascii="Source Sans 3" w:hAnsi="Source Sans 3"/>
                <w:sz w:val="20"/>
                <w:szCs w:val="20"/>
              </w:rPr>
            </w:r>
            <w:r w:rsidRPr="002328E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2328E0">
              <w:rPr>
                <w:rFonts w:ascii="Source Sans 3" w:hAnsi="Source Sans 3"/>
                <w:sz w:val="20"/>
                <w:szCs w:val="20"/>
              </w:rPr>
              <w:tab/>
            </w:r>
            <w:r w:rsidR="002328E0">
              <w:rPr>
                <w:rFonts w:ascii="Source Sans 3" w:hAnsi="Source Sans 3"/>
                <w:sz w:val="20"/>
                <w:szCs w:val="20"/>
              </w:rPr>
              <w:tab/>
            </w:r>
            <w:r w:rsidRPr="002328E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2328E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328E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328E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8E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328E0" w14:paraId="439DBF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30223A" w14:textId="77777777" w:rsidR="00D45CA8" w:rsidRPr="002328E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2328E0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2328E0" w14:paraId="3EEEC551" w14:textId="77777777" w:rsidTr="002328E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4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5BDB15F" w14:textId="77777777" w:rsidR="00D45CA8" w:rsidRPr="002328E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94A3DD0" w14:textId="73AD3024" w:rsidR="00D45CA8" w:rsidRPr="002328E0" w:rsidRDefault="002328E0" w:rsidP="002328E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D45840" w:rsidRPr="002328E0">
              <w:t>Kleine Restmengen in beständigen Behältern sammeln und ordnungsgemäß entsorgen</w:t>
            </w:r>
          </w:p>
          <w:p w14:paraId="20322629" w14:textId="77777777" w:rsidR="00872D6F" w:rsidRPr="002328E0" w:rsidRDefault="00872D6F" w:rsidP="002328E0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2328E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328E0">
              <w:rPr>
                <w:rFonts w:ascii="Source Sans 3" w:hAnsi="Source Sans 3"/>
                <w:color w:val="000000"/>
              </w:rPr>
              <w:t xml:space="preserve"> </w:t>
            </w:r>
            <w:r w:rsidRPr="002328E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</w:rPr>
              <w:instrText xml:space="preserve"> FORMTEXT </w:instrText>
            </w:r>
            <w:r w:rsidRPr="002328E0">
              <w:rPr>
                <w:rFonts w:ascii="Source Sans 3" w:hAnsi="Source Sans 3"/>
              </w:rPr>
            </w:r>
            <w:r w:rsidRPr="002328E0">
              <w:rPr>
                <w:rFonts w:ascii="Source Sans 3" w:hAnsi="Source Sans 3"/>
              </w:rPr>
              <w:fldChar w:fldCharType="separate"/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</w:rPr>
              <w:fldChar w:fldCharType="end"/>
            </w:r>
            <w:r w:rsidRPr="002328E0">
              <w:rPr>
                <w:rFonts w:ascii="Source Sans 3" w:hAnsi="Source Sans 3"/>
                <w:color w:val="000000"/>
              </w:rPr>
              <w:tab/>
            </w:r>
            <w:r w:rsidRPr="002328E0">
              <w:rPr>
                <w:rFonts w:ascii="Source Sans 3" w:hAnsi="Source Sans 3"/>
                <w:color w:val="000000"/>
              </w:rPr>
              <w:tab/>
            </w:r>
            <w:r w:rsidRPr="002328E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328E0">
              <w:rPr>
                <w:rFonts w:ascii="Source Sans 3" w:hAnsi="Source Sans 3"/>
                <w:color w:val="000000"/>
              </w:rPr>
              <w:t xml:space="preserve"> </w:t>
            </w:r>
            <w:r w:rsidRPr="002328E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8E0">
              <w:rPr>
                <w:rFonts w:ascii="Source Sans 3" w:hAnsi="Source Sans 3"/>
              </w:rPr>
              <w:instrText xml:space="preserve"> FORMTEXT </w:instrText>
            </w:r>
            <w:r w:rsidRPr="002328E0">
              <w:rPr>
                <w:rFonts w:ascii="Source Sans 3" w:hAnsi="Source Sans 3"/>
              </w:rPr>
            </w:r>
            <w:r w:rsidRPr="002328E0">
              <w:rPr>
                <w:rFonts w:ascii="Source Sans 3" w:hAnsi="Source Sans 3"/>
              </w:rPr>
              <w:fldChar w:fldCharType="separate"/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  <w:noProof/>
              </w:rPr>
              <w:t> </w:t>
            </w:r>
            <w:r w:rsidRPr="002328E0">
              <w:rPr>
                <w:rFonts w:ascii="Source Sans 3" w:hAnsi="Source Sans 3"/>
              </w:rPr>
              <w:fldChar w:fldCharType="end"/>
            </w:r>
          </w:p>
        </w:tc>
      </w:tr>
    </w:tbl>
    <w:p w14:paraId="691486C5" w14:textId="77777777" w:rsidR="00D45CA8" w:rsidRPr="002328E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328E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315F211-764C-424F-9ECB-D05C0A9C825D}"/>
    <w:embedBold r:id="rId2" w:fontKey="{D26B1F3F-7B60-40B9-B371-3643077EC9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F44E7"/>
    <w:multiLevelType w:val="hybridMultilevel"/>
    <w:tmpl w:val="2F68139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F2577"/>
    <w:multiLevelType w:val="hybridMultilevel"/>
    <w:tmpl w:val="EEBA0C9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2D02440"/>
    <w:multiLevelType w:val="hybridMultilevel"/>
    <w:tmpl w:val="B4A0F27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0331853"/>
    <w:multiLevelType w:val="hybridMultilevel"/>
    <w:tmpl w:val="D4A666CE"/>
    <w:lvl w:ilvl="0" w:tplc="E68AD1A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40"/>
    <w:rsid w:val="000718AA"/>
    <w:rsid w:val="00072313"/>
    <w:rsid w:val="000915F3"/>
    <w:rsid w:val="0020256F"/>
    <w:rsid w:val="002328E0"/>
    <w:rsid w:val="002874ED"/>
    <w:rsid w:val="002B0015"/>
    <w:rsid w:val="00352514"/>
    <w:rsid w:val="003F0E4D"/>
    <w:rsid w:val="00400BC7"/>
    <w:rsid w:val="004638AD"/>
    <w:rsid w:val="004B06A1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D6857"/>
    <w:rsid w:val="00C5277C"/>
    <w:rsid w:val="00C9224C"/>
    <w:rsid w:val="00CF1947"/>
    <w:rsid w:val="00CF4FC1"/>
    <w:rsid w:val="00CF5E5C"/>
    <w:rsid w:val="00D45840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6D87D"/>
  <w15:chartTrackingRefBased/>
  <w15:docId w15:val="{0A9F71D1-07D7-4AFD-BBA2-579B9391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328E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2025-08-25T09:59:00Z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