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1C613" w14:textId="77777777" w:rsidR="00564C7D" w:rsidRPr="00E460AC" w:rsidRDefault="00072313">
      <w:pPr>
        <w:spacing w:before="0"/>
        <w:rPr>
          <w:rFonts w:ascii="Source Sans 3" w:hAnsi="Source Sans 3"/>
          <w:sz w:val="8"/>
        </w:rPr>
      </w:pPr>
      <w:r w:rsidRPr="00E460AC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39250C71" wp14:editId="5D5B1933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8956E" w14:textId="77777777" w:rsidR="00564C7D" w:rsidRPr="00E460AC" w:rsidRDefault="00564C7D">
      <w:pPr>
        <w:spacing w:before="0"/>
        <w:rPr>
          <w:rFonts w:ascii="Source Sans 3" w:hAnsi="Source Sans 3"/>
          <w:sz w:val="8"/>
        </w:rPr>
      </w:pPr>
    </w:p>
    <w:p w14:paraId="7FB95E38" w14:textId="77777777" w:rsidR="00564C7D" w:rsidRPr="00E460AC" w:rsidRDefault="00564C7D">
      <w:pPr>
        <w:spacing w:before="0"/>
        <w:rPr>
          <w:rFonts w:ascii="Source Sans 3" w:hAnsi="Source Sans 3"/>
          <w:sz w:val="8"/>
        </w:rPr>
      </w:pPr>
    </w:p>
    <w:p w14:paraId="05609291" w14:textId="77777777" w:rsidR="00564C7D" w:rsidRPr="00E460AC" w:rsidRDefault="00564C7D">
      <w:pPr>
        <w:spacing w:before="0"/>
        <w:rPr>
          <w:rFonts w:ascii="Source Sans 3" w:hAnsi="Source Sans 3"/>
          <w:sz w:val="8"/>
        </w:rPr>
      </w:pPr>
    </w:p>
    <w:p w14:paraId="64E380D7" w14:textId="77777777" w:rsidR="00564C7D" w:rsidRPr="00E460AC" w:rsidRDefault="00564C7D">
      <w:pPr>
        <w:spacing w:before="0"/>
        <w:rPr>
          <w:rFonts w:ascii="Source Sans 3" w:hAnsi="Source Sans 3"/>
          <w:sz w:val="8"/>
        </w:rPr>
        <w:sectPr w:rsidR="00564C7D" w:rsidRPr="00E460AC" w:rsidSect="00E460AC">
          <w:pgSz w:w="11906" w:h="16838" w:code="9"/>
          <w:pgMar w:top="680" w:right="851" w:bottom="14175" w:left="851" w:header="720" w:footer="720" w:gutter="0"/>
          <w:cols w:space="720"/>
        </w:sectPr>
      </w:pPr>
    </w:p>
    <w:p w14:paraId="06D2B2D8" w14:textId="32140AFE" w:rsidR="00744851" w:rsidRPr="00E460AC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E460AC" w14:paraId="2B11E815" w14:textId="77777777" w:rsidTr="00E460AC">
        <w:trPr>
          <w:trHeight w:val="2290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5C23A9CF" w14:textId="77777777" w:rsidR="00B836B7" w:rsidRPr="00E460AC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E460AC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0AE2A4AE" wp14:editId="33D450F2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663E2" w14:textId="77777777" w:rsidR="00B836B7" w:rsidRPr="00E460AC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44A2AE57" w14:textId="77777777" w:rsidR="00B836B7" w:rsidRPr="00E460AC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E460A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7332346B" wp14:editId="6811EB46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475994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E460AC">
              <w:rPr>
                <w:rFonts w:ascii="Source Sans 3" w:hAnsi="Source Sans 3"/>
              </w:rPr>
              <w:t xml:space="preserve">Firma:  </w:t>
            </w:r>
            <w:r w:rsidR="00B836B7" w:rsidRPr="00E460AC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E460AC">
              <w:rPr>
                <w:rFonts w:ascii="Source Sans 3" w:hAnsi="Source Sans 3"/>
              </w:rPr>
              <w:instrText xml:space="preserve"> FORMTEXT </w:instrText>
            </w:r>
            <w:r w:rsidR="00B836B7" w:rsidRPr="00E460AC">
              <w:rPr>
                <w:rFonts w:ascii="Source Sans 3" w:hAnsi="Source Sans 3"/>
              </w:rPr>
            </w:r>
            <w:r w:rsidR="00B836B7" w:rsidRPr="00E460AC">
              <w:rPr>
                <w:rFonts w:ascii="Source Sans 3" w:hAnsi="Source Sans 3"/>
              </w:rPr>
              <w:fldChar w:fldCharType="separate"/>
            </w:r>
            <w:r w:rsidR="00B836B7" w:rsidRPr="00E460AC">
              <w:rPr>
                <w:rFonts w:ascii="Source Sans 3" w:hAnsi="Source Sans 3"/>
                <w:noProof/>
              </w:rPr>
              <w:t> </w:t>
            </w:r>
            <w:r w:rsidR="00B836B7" w:rsidRPr="00E460AC">
              <w:rPr>
                <w:rFonts w:ascii="Source Sans 3" w:hAnsi="Source Sans 3"/>
                <w:noProof/>
              </w:rPr>
              <w:t> </w:t>
            </w:r>
            <w:r w:rsidR="00B836B7" w:rsidRPr="00E460AC">
              <w:rPr>
                <w:rFonts w:ascii="Source Sans 3" w:hAnsi="Source Sans 3"/>
                <w:noProof/>
              </w:rPr>
              <w:t> </w:t>
            </w:r>
            <w:r w:rsidR="00B836B7" w:rsidRPr="00E460AC">
              <w:rPr>
                <w:rFonts w:ascii="Source Sans 3" w:hAnsi="Source Sans 3"/>
                <w:noProof/>
              </w:rPr>
              <w:t> </w:t>
            </w:r>
            <w:r w:rsidR="00B836B7" w:rsidRPr="00E460AC">
              <w:rPr>
                <w:rFonts w:ascii="Source Sans 3" w:hAnsi="Source Sans 3"/>
                <w:noProof/>
              </w:rPr>
              <w:t> </w:t>
            </w:r>
            <w:r w:rsidR="00B836B7" w:rsidRPr="00E460AC">
              <w:rPr>
                <w:rFonts w:ascii="Source Sans 3" w:hAnsi="Source Sans 3"/>
              </w:rPr>
              <w:fldChar w:fldCharType="end"/>
            </w:r>
            <w:bookmarkEnd w:id="0"/>
          </w:p>
          <w:p w14:paraId="30072642" w14:textId="77777777" w:rsidR="00B836B7" w:rsidRPr="00E460AC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E460A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127BC6C2" wp14:editId="3184AA4A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58E308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E460AC">
              <w:rPr>
                <w:rFonts w:ascii="Source Sans 3" w:hAnsi="Source Sans 3"/>
              </w:rPr>
              <w:t xml:space="preserve">Arbeitsbereich:  </w:t>
            </w:r>
            <w:r w:rsidR="00400BC7" w:rsidRPr="00E460AC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E460AC">
              <w:rPr>
                <w:rFonts w:ascii="Source Sans 3" w:hAnsi="Source Sans 3"/>
              </w:rPr>
              <w:instrText xml:space="preserve"> FORMTEXT </w:instrText>
            </w:r>
            <w:r w:rsidR="00400BC7" w:rsidRPr="00E460AC">
              <w:rPr>
                <w:rFonts w:ascii="Source Sans 3" w:hAnsi="Source Sans 3"/>
              </w:rPr>
            </w:r>
            <w:r w:rsidR="00400BC7" w:rsidRPr="00E460AC">
              <w:rPr>
                <w:rFonts w:ascii="Source Sans 3" w:hAnsi="Source Sans 3"/>
              </w:rPr>
              <w:fldChar w:fldCharType="separate"/>
            </w:r>
            <w:r w:rsidR="00400BC7" w:rsidRPr="00E460AC">
              <w:rPr>
                <w:rFonts w:ascii="Source Sans 3" w:hAnsi="Source Sans 3"/>
                <w:noProof/>
              </w:rPr>
              <w:t> </w:t>
            </w:r>
            <w:r w:rsidR="00400BC7" w:rsidRPr="00E460AC">
              <w:rPr>
                <w:rFonts w:ascii="Source Sans 3" w:hAnsi="Source Sans 3"/>
                <w:noProof/>
              </w:rPr>
              <w:t> </w:t>
            </w:r>
            <w:r w:rsidR="00400BC7" w:rsidRPr="00E460AC">
              <w:rPr>
                <w:rFonts w:ascii="Source Sans 3" w:hAnsi="Source Sans 3"/>
                <w:noProof/>
              </w:rPr>
              <w:t> </w:t>
            </w:r>
            <w:r w:rsidR="00400BC7" w:rsidRPr="00E460AC">
              <w:rPr>
                <w:rFonts w:ascii="Source Sans 3" w:hAnsi="Source Sans 3"/>
                <w:noProof/>
              </w:rPr>
              <w:t> </w:t>
            </w:r>
            <w:r w:rsidR="00400BC7" w:rsidRPr="00E460AC">
              <w:rPr>
                <w:rFonts w:ascii="Source Sans 3" w:hAnsi="Source Sans 3"/>
                <w:noProof/>
              </w:rPr>
              <w:t> </w:t>
            </w:r>
            <w:r w:rsidR="00400BC7" w:rsidRPr="00E460AC">
              <w:rPr>
                <w:rFonts w:ascii="Source Sans 3" w:hAnsi="Source Sans 3"/>
              </w:rPr>
              <w:fldChar w:fldCharType="end"/>
            </w:r>
          </w:p>
          <w:p w14:paraId="1D5385F9" w14:textId="77777777" w:rsidR="00B836B7" w:rsidRPr="00E460AC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E460A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498599FF" wp14:editId="25719F8F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4E5C30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E460AC">
              <w:rPr>
                <w:rFonts w:ascii="Source Sans 3" w:hAnsi="Source Sans 3"/>
              </w:rPr>
              <w:t xml:space="preserve">Verantwortlich:  </w:t>
            </w:r>
            <w:r w:rsidR="00B836B7" w:rsidRPr="00E460AC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E460AC">
              <w:rPr>
                <w:rFonts w:ascii="Source Sans 3" w:hAnsi="Source Sans 3"/>
              </w:rPr>
              <w:instrText xml:space="preserve"> FORMTEXT </w:instrText>
            </w:r>
            <w:r w:rsidR="00B836B7" w:rsidRPr="00E460AC">
              <w:rPr>
                <w:rFonts w:ascii="Source Sans 3" w:hAnsi="Source Sans 3"/>
              </w:rPr>
            </w:r>
            <w:r w:rsidR="00B836B7" w:rsidRPr="00E460AC">
              <w:rPr>
                <w:rFonts w:ascii="Source Sans 3" w:hAnsi="Source Sans 3"/>
              </w:rPr>
              <w:fldChar w:fldCharType="separate"/>
            </w:r>
            <w:r w:rsidR="00B836B7" w:rsidRPr="00E460AC">
              <w:rPr>
                <w:rFonts w:ascii="Source Sans 3" w:hAnsi="Source Sans 3"/>
                <w:noProof/>
              </w:rPr>
              <w:t> </w:t>
            </w:r>
            <w:r w:rsidR="00B836B7" w:rsidRPr="00E460AC">
              <w:rPr>
                <w:rFonts w:ascii="Source Sans 3" w:hAnsi="Source Sans 3"/>
                <w:noProof/>
              </w:rPr>
              <w:t> </w:t>
            </w:r>
            <w:r w:rsidR="00B836B7" w:rsidRPr="00E460AC">
              <w:rPr>
                <w:rFonts w:ascii="Source Sans 3" w:hAnsi="Source Sans 3"/>
                <w:noProof/>
              </w:rPr>
              <w:t> </w:t>
            </w:r>
            <w:r w:rsidR="00B836B7" w:rsidRPr="00E460AC">
              <w:rPr>
                <w:rFonts w:ascii="Source Sans 3" w:hAnsi="Source Sans 3"/>
                <w:noProof/>
              </w:rPr>
              <w:t> </w:t>
            </w:r>
            <w:r w:rsidR="00B836B7" w:rsidRPr="00E460AC">
              <w:rPr>
                <w:rFonts w:ascii="Source Sans 3" w:hAnsi="Source Sans 3"/>
                <w:noProof/>
              </w:rPr>
              <w:t> </w:t>
            </w:r>
            <w:r w:rsidR="00B836B7" w:rsidRPr="00E460AC">
              <w:rPr>
                <w:rFonts w:ascii="Source Sans 3" w:hAnsi="Source Sans 3"/>
              </w:rPr>
              <w:fldChar w:fldCharType="end"/>
            </w:r>
          </w:p>
          <w:p w14:paraId="28476CB0" w14:textId="77777777" w:rsidR="00744851" w:rsidRPr="00E460AC" w:rsidRDefault="00B836B7" w:rsidP="00E460AC">
            <w:pPr>
              <w:spacing w:before="0" w:after="60"/>
              <w:rPr>
                <w:rFonts w:ascii="Source Sans 3" w:hAnsi="Source Sans 3"/>
                <w:sz w:val="16"/>
              </w:rPr>
            </w:pPr>
            <w:r w:rsidRPr="00E460AC">
              <w:rPr>
                <w:rFonts w:ascii="Source Sans 3" w:hAnsi="Source Sans 3"/>
              </w:rPr>
              <w:tab/>
            </w:r>
            <w:r w:rsidRPr="00E460AC">
              <w:rPr>
                <w:rFonts w:ascii="Source Sans 3" w:hAnsi="Source Sans 3"/>
              </w:rPr>
              <w:tab/>
            </w:r>
            <w:r w:rsidRPr="00E460AC">
              <w:rPr>
                <w:rFonts w:ascii="Source Sans 3" w:hAnsi="Source Sans 3"/>
              </w:rPr>
              <w:tab/>
            </w:r>
            <w:r w:rsidRPr="00E460AC">
              <w:rPr>
                <w:rFonts w:ascii="Source Sans 3" w:hAnsi="Source Sans 3"/>
              </w:rPr>
              <w:tab/>
            </w:r>
            <w:r w:rsidRPr="00E460AC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57215D80" w14:textId="77777777" w:rsidR="00744851" w:rsidRPr="00E460AC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E460AC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60CCEDE" w14:textId="77777777" w:rsidR="00744851" w:rsidRPr="00E460AC" w:rsidRDefault="00744851">
            <w:pPr>
              <w:spacing w:before="0" w:after="60"/>
              <w:rPr>
                <w:rFonts w:ascii="Source Sans 3" w:hAnsi="Source Sans 3"/>
              </w:rPr>
            </w:pPr>
            <w:r w:rsidRPr="00E460AC">
              <w:rPr>
                <w:rFonts w:ascii="Source Sans 3" w:hAnsi="Source Sans 3"/>
              </w:rPr>
              <w:t>GEM. § 14 GEFSTOFFV</w:t>
            </w:r>
          </w:p>
          <w:p w14:paraId="2468EC8C" w14:textId="0B174135" w:rsidR="00564C7D" w:rsidRPr="00E460AC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E460AC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Muster-Betriebsanweisung muss </w:t>
            </w:r>
            <w:r w:rsidR="00E460AC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E460AC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E460AC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E460AC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68477ECA" w14:textId="6EBF24C8" w:rsidR="00744851" w:rsidRPr="00E460AC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E460AC">
              <w:rPr>
                <w:rFonts w:ascii="Source Sans 3" w:hAnsi="Source Sans 3"/>
              </w:rPr>
              <w:t>Arbeitsplatz:</w:t>
            </w:r>
            <w:r w:rsidR="00E8423D" w:rsidRPr="00E460AC">
              <w:rPr>
                <w:rFonts w:ascii="Source Sans 3" w:hAnsi="Source Sans 3"/>
              </w:rPr>
              <w:t xml:space="preserve"> </w:t>
            </w:r>
            <w:r w:rsidR="00BD3FBA" w:rsidRPr="00E460AC">
              <w:rPr>
                <w:rFonts w:ascii="Source Sans 3" w:hAnsi="Source Sans 3"/>
              </w:rPr>
              <w:t>Fleckentfernungsplatz</w:t>
            </w:r>
          </w:p>
          <w:p w14:paraId="19D7F39C" w14:textId="509A40EC" w:rsidR="00D45CA8" w:rsidRPr="00E460AC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E460AC">
              <w:rPr>
                <w:rFonts w:ascii="Source Sans 3" w:hAnsi="Source Sans 3"/>
              </w:rPr>
              <w:t xml:space="preserve">Tätigkeit: </w:t>
            </w:r>
            <w:r w:rsidR="00BD3FBA" w:rsidRPr="00E460AC">
              <w:rPr>
                <w:rFonts w:ascii="Source Sans 3" w:hAnsi="Source Sans 3"/>
              </w:rPr>
              <w:t>Endkontrolle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0CA9748D" w14:textId="77777777" w:rsidR="00B836B7" w:rsidRPr="00E460AC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5BE906A2" w14:textId="77777777" w:rsidR="00D45CA8" w:rsidRPr="00E460AC" w:rsidRDefault="00D45CA8">
            <w:pPr>
              <w:spacing w:before="0"/>
              <w:rPr>
                <w:rFonts w:ascii="Source Sans 3" w:hAnsi="Source Sans 3"/>
              </w:rPr>
            </w:pPr>
            <w:r w:rsidRPr="00E460AC">
              <w:rPr>
                <w:rFonts w:ascii="Source Sans 3" w:hAnsi="Source Sans 3"/>
              </w:rPr>
              <w:t xml:space="preserve">Stand: </w:t>
            </w:r>
            <w:r w:rsidRPr="00E460AC">
              <w:rPr>
                <w:rFonts w:ascii="Source Sans 3" w:hAnsi="Source Sans 3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E460AC">
              <w:rPr>
                <w:rFonts w:ascii="Source Sans 3" w:hAnsi="Source Sans 3"/>
              </w:rPr>
              <w:instrText xml:space="preserve"> </w:instrText>
            </w:r>
            <w:r w:rsidR="00744851" w:rsidRPr="00E460AC">
              <w:rPr>
                <w:rFonts w:ascii="Source Sans 3" w:hAnsi="Source Sans 3"/>
              </w:rPr>
              <w:instrText>FORMTEXT</w:instrText>
            </w:r>
            <w:r w:rsidRPr="00E460AC">
              <w:rPr>
                <w:rFonts w:ascii="Source Sans 3" w:hAnsi="Source Sans 3"/>
              </w:rPr>
              <w:instrText xml:space="preserve"> </w:instrText>
            </w:r>
            <w:r w:rsidRPr="00E460AC">
              <w:rPr>
                <w:rFonts w:ascii="Source Sans 3" w:hAnsi="Source Sans 3"/>
              </w:rPr>
            </w:r>
            <w:r w:rsidRPr="00E460AC">
              <w:rPr>
                <w:rFonts w:ascii="Source Sans 3" w:hAnsi="Source Sans 3"/>
              </w:rPr>
              <w:fldChar w:fldCharType="separate"/>
            </w:r>
            <w:r w:rsidRPr="00E460AC">
              <w:rPr>
                <w:rFonts w:ascii="Source Sans 3" w:hAnsi="Source Sans 3"/>
                <w:noProof/>
              </w:rPr>
              <w:t> </w:t>
            </w:r>
            <w:r w:rsidRPr="00E460AC">
              <w:rPr>
                <w:rFonts w:ascii="Source Sans 3" w:hAnsi="Source Sans 3"/>
                <w:noProof/>
              </w:rPr>
              <w:t> </w:t>
            </w:r>
            <w:r w:rsidRPr="00E460AC">
              <w:rPr>
                <w:rFonts w:ascii="Source Sans 3" w:hAnsi="Source Sans 3"/>
                <w:noProof/>
              </w:rPr>
              <w:t> </w:t>
            </w:r>
            <w:r w:rsidRPr="00E460AC">
              <w:rPr>
                <w:rFonts w:ascii="Source Sans 3" w:hAnsi="Source Sans 3"/>
                <w:noProof/>
              </w:rPr>
              <w:t> </w:t>
            </w:r>
            <w:r w:rsidRPr="00E460AC">
              <w:rPr>
                <w:rFonts w:ascii="Source Sans 3" w:hAnsi="Source Sans 3"/>
                <w:noProof/>
              </w:rPr>
              <w:t> </w:t>
            </w:r>
            <w:r w:rsidRPr="00E460AC">
              <w:rPr>
                <w:rFonts w:ascii="Source Sans 3" w:hAnsi="Source Sans 3"/>
              </w:rPr>
              <w:fldChar w:fldCharType="end"/>
            </w:r>
            <w:bookmarkEnd w:id="1"/>
            <w:r w:rsidRPr="00E460AC">
              <w:rPr>
                <w:rFonts w:ascii="Source Sans 3" w:hAnsi="Source Sans 3"/>
              </w:rPr>
              <w:t xml:space="preserve"> </w:t>
            </w:r>
          </w:p>
          <w:p w14:paraId="15B064A6" w14:textId="707AE1D4" w:rsidR="00D45CA8" w:rsidRPr="00E460AC" w:rsidRDefault="00BD3FBA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E460AC">
              <w:rPr>
                <w:rFonts w:ascii="Source Sans 3" w:hAnsi="Source Sans 3"/>
                <w:sz w:val="16"/>
              </w:rPr>
              <w:t>B059A</w:t>
            </w:r>
          </w:p>
        </w:tc>
      </w:tr>
      <w:tr w:rsidR="00D45CA8" w:rsidRPr="00E460AC" w14:paraId="6E53D87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90134CF" w14:textId="77777777" w:rsidR="00D45CA8" w:rsidRPr="00E460AC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E460AC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E460AC" w14:paraId="35B75E75" w14:textId="77777777" w:rsidTr="00E460A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968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4D1F61B7" w14:textId="77777777" w:rsidR="00BD3FBA" w:rsidRPr="00E460AC" w:rsidRDefault="00BD3FBA" w:rsidP="00BD3FBA">
            <w:pPr>
              <w:pStyle w:val="berschrift3"/>
              <w:spacing w:after="0"/>
              <w:ind w:left="1191"/>
              <w:jc w:val="left"/>
              <w:rPr>
                <w:rFonts w:ascii="Source Sans 3" w:hAnsi="Source Sans 3"/>
              </w:rPr>
            </w:pPr>
            <w:r w:rsidRPr="00E460AC">
              <w:rPr>
                <w:rFonts w:ascii="Source Sans 3" w:hAnsi="Source Sans 3"/>
              </w:rPr>
              <w:t xml:space="preserve">Kohlenwasserstoffhaltiges Detachiermittel </w:t>
            </w:r>
            <w:r w:rsidRPr="00E460AC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460AC">
              <w:rPr>
                <w:rFonts w:ascii="Source Sans 3" w:hAnsi="Source Sans 3"/>
              </w:rPr>
              <w:instrText xml:space="preserve"> FORMTEXT </w:instrText>
            </w:r>
            <w:r w:rsidRPr="00E460AC">
              <w:rPr>
                <w:rFonts w:ascii="Source Sans 3" w:hAnsi="Source Sans 3"/>
              </w:rPr>
            </w:r>
            <w:r w:rsidRPr="00E460AC">
              <w:rPr>
                <w:rFonts w:ascii="Source Sans 3" w:hAnsi="Source Sans 3"/>
              </w:rPr>
              <w:fldChar w:fldCharType="separate"/>
            </w:r>
            <w:r w:rsidRPr="00E460AC">
              <w:rPr>
                <w:rFonts w:ascii="Source Sans 3" w:hAnsi="Source Sans 3"/>
              </w:rPr>
              <w:t> </w:t>
            </w:r>
            <w:r w:rsidRPr="00E460AC">
              <w:rPr>
                <w:rFonts w:ascii="Source Sans 3" w:hAnsi="Source Sans 3"/>
              </w:rPr>
              <w:t> </w:t>
            </w:r>
            <w:r w:rsidRPr="00E460AC">
              <w:rPr>
                <w:rFonts w:ascii="Source Sans 3" w:hAnsi="Source Sans 3"/>
              </w:rPr>
              <w:t> </w:t>
            </w:r>
            <w:r w:rsidRPr="00E460AC">
              <w:rPr>
                <w:rFonts w:ascii="Source Sans 3" w:hAnsi="Source Sans 3"/>
              </w:rPr>
              <w:t> </w:t>
            </w:r>
            <w:r w:rsidRPr="00E460AC">
              <w:rPr>
                <w:rFonts w:ascii="Source Sans 3" w:hAnsi="Source Sans 3"/>
              </w:rPr>
              <w:t> </w:t>
            </w:r>
            <w:r w:rsidRPr="00E460AC">
              <w:rPr>
                <w:rFonts w:ascii="Source Sans 3" w:hAnsi="Source Sans 3"/>
              </w:rPr>
              <w:fldChar w:fldCharType="end"/>
            </w:r>
          </w:p>
          <w:p w14:paraId="21A44352" w14:textId="19CC4929" w:rsidR="00D45CA8" w:rsidRPr="00E460AC" w:rsidRDefault="00BD3FBA" w:rsidP="00BD3FBA">
            <w:pPr>
              <w:pStyle w:val="berschrift3"/>
              <w:spacing w:before="0"/>
              <w:ind w:left="1191"/>
              <w:jc w:val="left"/>
              <w:rPr>
                <w:rFonts w:ascii="Source Sans 3" w:hAnsi="Source Sans 3"/>
                <w:sz w:val="24"/>
                <w:szCs w:val="24"/>
              </w:rPr>
            </w:pPr>
            <w:r w:rsidRPr="00E460AC">
              <w:rPr>
                <w:rFonts w:ascii="Source Sans 3" w:hAnsi="Source Sans 3"/>
                <w:sz w:val="24"/>
                <w:szCs w:val="24"/>
              </w:rPr>
              <w:t xml:space="preserve">KWL, Flammpunkt </w:t>
            </w:r>
            <w:r w:rsidRPr="00E460AC">
              <w:rPr>
                <w:rFonts w:ascii="Source Sans 3" w:hAnsi="Source Sans 3"/>
                <w:color w:val="FF0000"/>
                <w:sz w:val="24"/>
                <w:szCs w:val="24"/>
              </w:rPr>
              <w:t xml:space="preserve">über </w:t>
            </w:r>
            <w:r w:rsidRPr="00E460AC">
              <w:rPr>
                <w:rFonts w:ascii="Source Sans 3" w:hAnsi="Source Sans 3"/>
                <w:sz w:val="24"/>
                <w:szCs w:val="24"/>
              </w:rPr>
              <w:t>60 °C</w:t>
            </w:r>
          </w:p>
        </w:tc>
      </w:tr>
      <w:tr w:rsidR="00D45CA8" w:rsidRPr="00E460AC" w14:paraId="24202B6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6AF74C9" w14:textId="77777777" w:rsidR="00D45CA8" w:rsidRPr="00E460AC" w:rsidRDefault="00D45CA8" w:rsidP="000718AA">
            <w:pPr>
              <w:pStyle w:val="berschrift3"/>
              <w:rPr>
                <w:rFonts w:ascii="Source Sans 3" w:hAnsi="Source Sans 3"/>
                <w:sz w:val="24"/>
              </w:rPr>
            </w:pPr>
            <w:r w:rsidRPr="00E460AC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E460AC" w14:paraId="3D06BCBD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12D9C82" w14:textId="1A954A4F" w:rsidR="00D45CA8" w:rsidRPr="00E460AC" w:rsidRDefault="00BD3FBA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E460AC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1452AF0" wp14:editId="3970AB21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D9E065" w14:textId="77777777" w:rsidR="00CF5E5C" w:rsidRPr="00E460AC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E460AC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C78BA4F" w14:textId="0E98BCCA" w:rsidR="00BD3FBA" w:rsidRPr="00E460AC" w:rsidRDefault="00E460AC" w:rsidP="00E460A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BD3FBA" w:rsidRPr="00E460AC">
              <w:t>Bei Kontakt mit Zündquellen Brand- und Explosionsgefahr</w:t>
            </w:r>
          </w:p>
          <w:p w14:paraId="4E904755" w14:textId="148F3AF9" w:rsidR="00BD3FBA" w:rsidRPr="00E460AC" w:rsidRDefault="00E460AC" w:rsidP="00E460A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BD3FBA" w:rsidRPr="00E460AC">
              <w:t>Entfettet die Haut, Gefahr der Ekzembildung</w:t>
            </w:r>
          </w:p>
          <w:p w14:paraId="3A82733C" w14:textId="55D60EAA" w:rsidR="00E118EC" w:rsidRPr="00E460AC" w:rsidRDefault="00E460AC" w:rsidP="00E460A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BD3FBA" w:rsidRPr="00E460AC">
              <w:t>Kann beim Verschlucken und Eindringen in die Atemwege tödlich sein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98BA35B" w14:textId="77777777" w:rsidR="00D45CA8" w:rsidRPr="00E460AC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E460AC" w14:paraId="3DF7698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68380F7" w14:textId="77777777" w:rsidR="00D45CA8" w:rsidRPr="00E460AC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E460AC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E460AC" w14:paraId="0DB40BF0" w14:textId="77777777" w:rsidTr="00E460A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35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7996705" w14:textId="244D6817" w:rsidR="00D45CA8" w:rsidRPr="00E460AC" w:rsidRDefault="00BD3FBA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E460AC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69A4F4D" wp14:editId="7F4C259C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B364683" w14:textId="0FFD700B" w:rsidR="00BD3FBA" w:rsidRPr="00E460AC" w:rsidRDefault="00E460AC" w:rsidP="00E460A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BD3FBA" w:rsidRPr="00E460AC">
              <w:t>Von Zündquellen fernhalten; absolutes Rauchverbot</w:t>
            </w:r>
          </w:p>
          <w:p w14:paraId="0C3BE217" w14:textId="08C01923" w:rsidR="00BD3FBA" w:rsidRPr="00E460AC" w:rsidRDefault="00E460AC" w:rsidP="00E460A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BD3FBA" w:rsidRPr="00E460AC">
              <w:t>Nur an explosionsgeschütztem Arbeitsplatz anwenden</w:t>
            </w:r>
          </w:p>
          <w:p w14:paraId="705D3F4E" w14:textId="4C90FD99" w:rsidR="00BD3FBA" w:rsidRPr="00E460AC" w:rsidRDefault="00E460AC" w:rsidP="00E460A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BD3FBA" w:rsidRPr="00E460AC">
              <w:t>Nur bei eingeschalteter Absaugung arbeiten</w:t>
            </w:r>
          </w:p>
          <w:p w14:paraId="445280F5" w14:textId="715DC506" w:rsidR="00BD3FBA" w:rsidRPr="00E460AC" w:rsidRDefault="00E460AC" w:rsidP="00E460A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BD3FBA" w:rsidRPr="00E460AC">
              <w:t>Hautkontakt vermeiden</w:t>
            </w:r>
          </w:p>
          <w:p w14:paraId="2C2A06F4" w14:textId="355C6D58" w:rsidR="00BD3FBA" w:rsidRPr="00E460AC" w:rsidRDefault="00E460AC" w:rsidP="00E460A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BD3FBA" w:rsidRPr="00E460AC">
              <w:t xml:space="preserve">Hautschutz benutzen: Schutz (vor der Arbeit) </w:t>
            </w:r>
            <w:r w:rsidR="00BD3FBA" w:rsidRPr="00E460AC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BD3FBA" w:rsidRPr="00E460AC">
              <w:instrText xml:space="preserve"> FORMTEXT </w:instrText>
            </w:r>
            <w:r w:rsidR="00BD3FBA" w:rsidRPr="00E460AC">
              <w:fldChar w:fldCharType="separate"/>
            </w:r>
            <w:r w:rsidR="00BD3FBA" w:rsidRPr="00E460AC">
              <w:t> </w:t>
            </w:r>
            <w:r w:rsidR="00BD3FBA" w:rsidRPr="00E460AC">
              <w:t> </w:t>
            </w:r>
            <w:r w:rsidR="00BD3FBA" w:rsidRPr="00E460AC">
              <w:t> </w:t>
            </w:r>
            <w:r w:rsidR="00BD3FBA" w:rsidRPr="00E460AC">
              <w:t> </w:t>
            </w:r>
            <w:r w:rsidR="00BD3FBA" w:rsidRPr="00E460AC">
              <w:t> </w:t>
            </w:r>
            <w:r w:rsidR="00BD3FBA" w:rsidRPr="00E460AC">
              <w:fldChar w:fldCharType="end"/>
            </w:r>
            <w:r w:rsidR="00BD3FBA" w:rsidRPr="00E460AC">
              <w:t xml:space="preserve"> Reinigung (vor </w:t>
            </w:r>
            <w:r w:rsidR="00BD3FBA" w:rsidRPr="00E460AC">
              <w:br/>
              <w:t xml:space="preserve">Pausen und Arbeitsschluss) </w:t>
            </w:r>
            <w:r w:rsidR="00BD3FBA" w:rsidRPr="00E460AC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BD3FBA" w:rsidRPr="00E460AC">
              <w:instrText xml:space="preserve"> FORMTEXT </w:instrText>
            </w:r>
            <w:r w:rsidR="00BD3FBA" w:rsidRPr="00E460AC">
              <w:fldChar w:fldCharType="separate"/>
            </w:r>
            <w:r w:rsidR="00BD3FBA" w:rsidRPr="00E460AC">
              <w:t> </w:t>
            </w:r>
            <w:r w:rsidR="00BD3FBA" w:rsidRPr="00E460AC">
              <w:t> </w:t>
            </w:r>
            <w:r w:rsidR="00BD3FBA" w:rsidRPr="00E460AC">
              <w:t> </w:t>
            </w:r>
            <w:r w:rsidR="00BD3FBA" w:rsidRPr="00E460AC">
              <w:t> </w:t>
            </w:r>
            <w:r w:rsidR="00BD3FBA" w:rsidRPr="00E460AC">
              <w:t> </w:t>
            </w:r>
            <w:r w:rsidR="00BD3FBA" w:rsidRPr="00E460AC">
              <w:fldChar w:fldCharType="end"/>
            </w:r>
            <w:r w:rsidR="00BD3FBA" w:rsidRPr="00E460AC">
              <w:t xml:space="preserve"> Pflege (nach der Arbeit)</w:t>
            </w:r>
            <w:r w:rsidR="00354B05" w:rsidRPr="00E460AC">
              <w:t xml:space="preserve"> </w:t>
            </w:r>
            <w:r w:rsidR="00354B05" w:rsidRPr="00E460AC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354B05" w:rsidRPr="00E460AC">
              <w:instrText xml:space="preserve"> FORMTEXT </w:instrText>
            </w:r>
            <w:r w:rsidR="00354B05" w:rsidRPr="00E460AC">
              <w:fldChar w:fldCharType="separate"/>
            </w:r>
            <w:r w:rsidR="00354B05" w:rsidRPr="00E460AC">
              <w:t> </w:t>
            </w:r>
            <w:r w:rsidR="00354B05" w:rsidRPr="00E460AC">
              <w:t> </w:t>
            </w:r>
            <w:r w:rsidR="00354B05" w:rsidRPr="00E460AC">
              <w:t> </w:t>
            </w:r>
            <w:r w:rsidR="00354B05" w:rsidRPr="00E460AC">
              <w:t> </w:t>
            </w:r>
            <w:r w:rsidR="00354B05" w:rsidRPr="00E460AC">
              <w:t> </w:t>
            </w:r>
            <w:r w:rsidR="00354B05" w:rsidRPr="00E460AC">
              <w:fldChar w:fldCharType="end"/>
            </w:r>
          </w:p>
          <w:p w14:paraId="3311FD04" w14:textId="35DB8DAE" w:rsidR="00D45CA8" w:rsidRPr="00E460AC" w:rsidRDefault="00E460AC" w:rsidP="00E460A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BD3FBA" w:rsidRPr="00E460AC">
              <w:t xml:space="preserve">Am Arbeitsplatz nicht rauchen, essen oder trinken und hier keine </w:t>
            </w:r>
            <w:r w:rsidR="00BD3FBA" w:rsidRPr="00E460AC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4243FE5" w14:textId="77777777" w:rsidR="00D45CA8" w:rsidRPr="00E460AC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E460AC" w14:paraId="16D3E43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F3A9E33" w14:textId="77777777" w:rsidR="00D45CA8" w:rsidRPr="00E460AC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E460AC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E460AC" w14:paraId="6D9B8107" w14:textId="77777777" w:rsidTr="00BD3FB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21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59E6FC14" w14:textId="77777777" w:rsidR="00D45CA8" w:rsidRPr="00E460AC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7A48445F" w14:textId="42D71557" w:rsidR="00BD3FBA" w:rsidRPr="00E460AC" w:rsidRDefault="00E460AC" w:rsidP="00E460A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BD3FBA" w:rsidRPr="00E460AC">
              <w:t>Im Brandfall mit Trockenlöschmittel, Kohlensäure oder Schaum löschen</w:t>
            </w:r>
          </w:p>
          <w:p w14:paraId="4173E194" w14:textId="505A8F3C" w:rsidR="00BD3FBA" w:rsidRPr="00E460AC" w:rsidRDefault="00E460AC" w:rsidP="00E460AC">
            <w:pPr>
              <w:pStyle w:val="Aufzhlung1"/>
              <w:rPr>
                <w:color w:val="000000"/>
              </w:rPr>
            </w:pPr>
            <w:r w:rsidRPr="00135E5C">
              <w:t>‒</w:t>
            </w:r>
            <w:r w:rsidRPr="00135E5C">
              <w:tab/>
            </w:r>
            <w:r w:rsidR="00BD3FBA" w:rsidRPr="00E460AC">
              <w:t>Nach Verschütten mit flüssigkeitsbindendem Material aufnehmen</w:t>
            </w:r>
          </w:p>
          <w:p w14:paraId="0D616CE7" w14:textId="15A1C85B" w:rsidR="00D45CA8" w:rsidRPr="00E460AC" w:rsidRDefault="00BD3FBA" w:rsidP="00E460AC">
            <w:pPr>
              <w:pStyle w:val="Notruf"/>
              <w:spacing w:before="0"/>
              <w:rPr>
                <w:rFonts w:ascii="Source Sans 3" w:hAnsi="Source Sans 3"/>
              </w:rPr>
            </w:pPr>
            <w:r w:rsidRPr="00E460AC">
              <w:rPr>
                <w:rFonts w:ascii="Source Sans 3" w:hAnsi="Source Sans 3"/>
              </w:rPr>
              <w:t>Notruf:</w:t>
            </w:r>
            <w:r w:rsidRPr="00E460AC">
              <w:rPr>
                <w:rFonts w:ascii="Source Sans 3" w:hAnsi="Source Sans 3"/>
                <w:sz w:val="20"/>
              </w:rPr>
              <w:t xml:space="preserve">  </w:t>
            </w:r>
            <w:r w:rsidRPr="00E460AC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460AC">
              <w:rPr>
                <w:rFonts w:ascii="Source Sans 3" w:hAnsi="Source Sans 3"/>
              </w:rPr>
              <w:instrText xml:space="preserve"> FORMTEXT </w:instrText>
            </w:r>
            <w:r w:rsidRPr="00E460AC">
              <w:rPr>
                <w:rFonts w:ascii="Source Sans 3" w:hAnsi="Source Sans 3"/>
              </w:rPr>
            </w:r>
            <w:r w:rsidRPr="00E460AC">
              <w:rPr>
                <w:rFonts w:ascii="Source Sans 3" w:hAnsi="Source Sans 3"/>
              </w:rPr>
              <w:fldChar w:fldCharType="separate"/>
            </w:r>
            <w:r w:rsidRPr="00E460AC">
              <w:rPr>
                <w:rFonts w:ascii="Source Sans 3" w:hAnsi="Source Sans 3"/>
                <w:noProof/>
              </w:rPr>
              <w:t> </w:t>
            </w:r>
            <w:r w:rsidRPr="00E460AC">
              <w:rPr>
                <w:rFonts w:ascii="Source Sans 3" w:hAnsi="Source Sans 3"/>
                <w:noProof/>
              </w:rPr>
              <w:t> </w:t>
            </w:r>
            <w:r w:rsidRPr="00E460AC">
              <w:rPr>
                <w:rFonts w:ascii="Source Sans 3" w:hAnsi="Source Sans 3"/>
                <w:noProof/>
              </w:rPr>
              <w:t> </w:t>
            </w:r>
            <w:r w:rsidRPr="00E460AC">
              <w:rPr>
                <w:rFonts w:ascii="Source Sans 3" w:hAnsi="Source Sans 3"/>
                <w:noProof/>
              </w:rPr>
              <w:t> </w:t>
            </w:r>
            <w:r w:rsidRPr="00E460AC">
              <w:rPr>
                <w:rFonts w:ascii="Source Sans 3" w:hAnsi="Source Sans 3"/>
                <w:noProof/>
              </w:rPr>
              <w:t> </w:t>
            </w:r>
            <w:r w:rsidRPr="00E460AC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E460AC" w14:paraId="2052E24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1B1E2B5" w14:textId="77777777" w:rsidR="00D45CA8" w:rsidRPr="00E460AC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E460AC">
              <w:rPr>
                <w:rFonts w:ascii="Source Sans 3" w:hAnsi="Source Sans 3"/>
              </w:rPr>
              <w:t>Erste Hilfe</w:t>
            </w:r>
          </w:p>
        </w:tc>
      </w:tr>
      <w:tr w:rsidR="00D45CA8" w:rsidRPr="00E460AC" w14:paraId="2510E16E" w14:textId="77777777" w:rsidTr="00BD3FB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0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6C014FE" w14:textId="77777777" w:rsidR="00D45CA8" w:rsidRPr="00E460AC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E460AC">
              <w:rPr>
                <w:rFonts w:ascii="Source Sans 3" w:hAnsi="Source Sans 3"/>
                <w:noProof/>
              </w:rPr>
              <w:drawing>
                <wp:inline distT="0" distB="0" distL="0" distR="0" wp14:anchorId="1302F536" wp14:editId="7385DE4C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7494D80" w14:textId="3D35C877" w:rsidR="00BD3FBA" w:rsidRPr="00E460AC" w:rsidRDefault="00E460AC" w:rsidP="00E460A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BD3FBA" w:rsidRPr="00E460AC">
              <w:t>Benetzte Kleidung sofort ausziehen</w:t>
            </w:r>
          </w:p>
          <w:p w14:paraId="122EF069" w14:textId="535844A3" w:rsidR="00BD3FBA" w:rsidRPr="00E460AC" w:rsidRDefault="00E460AC" w:rsidP="00E460A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BD3FBA" w:rsidRPr="00E460AC">
              <w:t xml:space="preserve">Nach Einatmen konzentrierter Dämpfe oder Aerosole für Frischluft sorgen, </w:t>
            </w:r>
            <w:r w:rsidR="00BD3FBA" w:rsidRPr="00E460AC">
              <w:br/>
              <w:t>Transport zum Arzt</w:t>
            </w:r>
          </w:p>
          <w:p w14:paraId="2DC99582" w14:textId="7C4DFF06" w:rsidR="00BD3FBA" w:rsidRPr="00E460AC" w:rsidRDefault="00E460AC" w:rsidP="00E460A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BD3FBA" w:rsidRPr="00E460AC">
              <w:t>Bei Augenkontakt gründlich mit Wasser spülen; Arzt aufsuchen</w:t>
            </w:r>
          </w:p>
          <w:p w14:paraId="2EAFB072" w14:textId="78679290" w:rsidR="00D45CA8" w:rsidRPr="00E460AC" w:rsidRDefault="00872D6F" w:rsidP="00E460AC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E460AC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E460AC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460AC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E460AC">
              <w:rPr>
                <w:rFonts w:ascii="Source Sans 3" w:hAnsi="Source Sans 3"/>
                <w:sz w:val="20"/>
                <w:szCs w:val="20"/>
              </w:rPr>
            </w:r>
            <w:r w:rsidRPr="00E460AC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E460A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460A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460A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460A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460A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460AC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E460AC">
              <w:rPr>
                <w:rFonts w:ascii="Source Sans 3" w:hAnsi="Source Sans 3"/>
                <w:sz w:val="20"/>
                <w:szCs w:val="20"/>
              </w:rPr>
              <w:tab/>
            </w:r>
            <w:r w:rsidR="006C435F">
              <w:rPr>
                <w:rFonts w:ascii="Source Sans 3" w:hAnsi="Source Sans 3"/>
                <w:sz w:val="20"/>
                <w:szCs w:val="20"/>
              </w:rPr>
              <w:tab/>
            </w:r>
            <w:r w:rsidRPr="00E460AC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E460AC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460AC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E460AC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E460AC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E460A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460A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460A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460A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460AC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E460AC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E460AC" w14:paraId="395FD2B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3A4EE8A" w14:textId="77777777" w:rsidR="00D45CA8" w:rsidRPr="00E460AC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E460AC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E460AC" w14:paraId="39FC6A13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2C2475C0" w14:textId="77777777" w:rsidR="00D45CA8" w:rsidRPr="00E460AC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0DC61F78" w14:textId="573D72E7" w:rsidR="00D45CA8" w:rsidRPr="00E460AC" w:rsidRDefault="00E460AC" w:rsidP="00E460AC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BD3FBA" w:rsidRPr="00E460AC">
              <w:t xml:space="preserve">Kohlenwasserstoffhaltige Abfälle in feuersicheren, geschlossenen Behältern </w:t>
            </w:r>
            <w:r w:rsidR="00BD3FBA" w:rsidRPr="00E460AC">
              <w:br/>
              <w:t>verwahren und der ordnungsgemäßen Entsorgung zuführen</w:t>
            </w:r>
          </w:p>
          <w:p w14:paraId="04B1F479" w14:textId="77777777" w:rsidR="00872D6F" w:rsidRPr="00E460AC" w:rsidRDefault="00872D6F" w:rsidP="00BD3FBA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E460AC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E460AC">
              <w:rPr>
                <w:rFonts w:ascii="Source Sans 3" w:hAnsi="Source Sans 3"/>
                <w:color w:val="000000"/>
              </w:rPr>
              <w:t xml:space="preserve"> </w:t>
            </w:r>
            <w:r w:rsidRPr="00E460AC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460AC">
              <w:rPr>
                <w:rFonts w:ascii="Source Sans 3" w:hAnsi="Source Sans 3"/>
              </w:rPr>
              <w:instrText xml:space="preserve"> FORMTEXT </w:instrText>
            </w:r>
            <w:r w:rsidRPr="00E460AC">
              <w:rPr>
                <w:rFonts w:ascii="Source Sans 3" w:hAnsi="Source Sans 3"/>
              </w:rPr>
            </w:r>
            <w:r w:rsidRPr="00E460AC">
              <w:rPr>
                <w:rFonts w:ascii="Source Sans 3" w:hAnsi="Source Sans 3"/>
              </w:rPr>
              <w:fldChar w:fldCharType="separate"/>
            </w:r>
            <w:r w:rsidRPr="00E460AC">
              <w:rPr>
                <w:rFonts w:ascii="Source Sans 3" w:hAnsi="Source Sans 3"/>
                <w:noProof/>
              </w:rPr>
              <w:t> </w:t>
            </w:r>
            <w:r w:rsidRPr="00E460AC">
              <w:rPr>
                <w:rFonts w:ascii="Source Sans 3" w:hAnsi="Source Sans 3"/>
                <w:noProof/>
              </w:rPr>
              <w:t> </w:t>
            </w:r>
            <w:r w:rsidRPr="00E460AC">
              <w:rPr>
                <w:rFonts w:ascii="Source Sans 3" w:hAnsi="Source Sans 3"/>
                <w:noProof/>
              </w:rPr>
              <w:t> </w:t>
            </w:r>
            <w:r w:rsidRPr="00E460AC">
              <w:rPr>
                <w:rFonts w:ascii="Source Sans 3" w:hAnsi="Source Sans 3"/>
                <w:noProof/>
              </w:rPr>
              <w:t> </w:t>
            </w:r>
            <w:r w:rsidRPr="00E460AC">
              <w:rPr>
                <w:rFonts w:ascii="Source Sans 3" w:hAnsi="Source Sans 3"/>
                <w:noProof/>
              </w:rPr>
              <w:t> </w:t>
            </w:r>
            <w:r w:rsidRPr="00E460AC">
              <w:rPr>
                <w:rFonts w:ascii="Source Sans 3" w:hAnsi="Source Sans 3"/>
              </w:rPr>
              <w:fldChar w:fldCharType="end"/>
            </w:r>
            <w:r w:rsidRPr="00E460AC">
              <w:rPr>
                <w:rFonts w:ascii="Source Sans 3" w:hAnsi="Source Sans 3"/>
                <w:color w:val="000000"/>
              </w:rPr>
              <w:tab/>
            </w:r>
            <w:r w:rsidRPr="00E460AC">
              <w:rPr>
                <w:rFonts w:ascii="Source Sans 3" w:hAnsi="Source Sans 3"/>
                <w:color w:val="000000"/>
              </w:rPr>
              <w:tab/>
            </w:r>
            <w:r w:rsidRPr="00E460AC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E460AC">
              <w:rPr>
                <w:rFonts w:ascii="Source Sans 3" w:hAnsi="Source Sans 3"/>
                <w:color w:val="000000"/>
              </w:rPr>
              <w:t xml:space="preserve"> </w:t>
            </w:r>
            <w:r w:rsidRPr="00E460AC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460AC">
              <w:rPr>
                <w:rFonts w:ascii="Source Sans 3" w:hAnsi="Source Sans 3"/>
              </w:rPr>
              <w:instrText xml:space="preserve"> FORMTEXT </w:instrText>
            </w:r>
            <w:r w:rsidRPr="00E460AC">
              <w:rPr>
                <w:rFonts w:ascii="Source Sans 3" w:hAnsi="Source Sans 3"/>
              </w:rPr>
            </w:r>
            <w:r w:rsidRPr="00E460AC">
              <w:rPr>
                <w:rFonts w:ascii="Source Sans 3" w:hAnsi="Source Sans 3"/>
              </w:rPr>
              <w:fldChar w:fldCharType="separate"/>
            </w:r>
            <w:r w:rsidRPr="00E460AC">
              <w:rPr>
                <w:rFonts w:ascii="Source Sans 3" w:hAnsi="Source Sans 3"/>
                <w:noProof/>
              </w:rPr>
              <w:t> </w:t>
            </w:r>
            <w:r w:rsidRPr="00E460AC">
              <w:rPr>
                <w:rFonts w:ascii="Source Sans 3" w:hAnsi="Source Sans 3"/>
                <w:noProof/>
              </w:rPr>
              <w:t> </w:t>
            </w:r>
            <w:r w:rsidRPr="00E460AC">
              <w:rPr>
                <w:rFonts w:ascii="Source Sans 3" w:hAnsi="Source Sans 3"/>
                <w:noProof/>
              </w:rPr>
              <w:t> </w:t>
            </w:r>
            <w:r w:rsidRPr="00E460AC">
              <w:rPr>
                <w:rFonts w:ascii="Source Sans 3" w:hAnsi="Source Sans 3"/>
                <w:noProof/>
              </w:rPr>
              <w:t> </w:t>
            </w:r>
            <w:r w:rsidRPr="00E460AC">
              <w:rPr>
                <w:rFonts w:ascii="Source Sans 3" w:hAnsi="Source Sans 3"/>
                <w:noProof/>
              </w:rPr>
              <w:t> </w:t>
            </w:r>
            <w:r w:rsidRPr="00E460AC">
              <w:rPr>
                <w:rFonts w:ascii="Source Sans 3" w:hAnsi="Source Sans 3"/>
              </w:rPr>
              <w:fldChar w:fldCharType="end"/>
            </w:r>
          </w:p>
        </w:tc>
      </w:tr>
    </w:tbl>
    <w:p w14:paraId="237E2383" w14:textId="77777777" w:rsidR="00D45CA8" w:rsidRPr="00E460AC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E460AC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CCD6D7F0-E0C1-40AE-BE3A-3E66FF17F5E2}"/>
    <w:embedBold r:id="rId2" w:fontKey="{85B2FCF4-4654-44C6-A598-298901E8DA0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39B609B"/>
    <w:multiLevelType w:val="hybridMultilevel"/>
    <w:tmpl w:val="BE347816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14B7909"/>
    <w:multiLevelType w:val="hybridMultilevel"/>
    <w:tmpl w:val="51D6D140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3180E1E"/>
    <w:multiLevelType w:val="hybridMultilevel"/>
    <w:tmpl w:val="85CC8AA4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C91866"/>
    <w:multiLevelType w:val="hybridMultilevel"/>
    <w:tmpl w:val="5C70BA02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77432F"/>
    <w:multiLevelType w:val="singleLevel"/>
    <w:tmpl w:val="1B7E2398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32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8"/>
  </w:num>
  <w:num w:numId="5">
    <w:abstractNumId w:val="3"/>
  </w:num>
  <w:num w:numId="6">
    <w:abstractNumId w:val="2"/>
  </w:num>
  <w:num w:numId="7">
    <w:abstractNumId w:val="0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FBA"/>
    <w:rsid w:val="000718AA"/>
    <w:rsid w:val="00072313"/>
    <w:rsid w:val="000915F3"/>
    <w:rsid w:val="0020256F"/>
    <w:rsid w:val="002874ED"/>
    <w:rsid w:val="002B0015"/>
    <w:rsid w:val="00352514"/>
    <w:rsid w:val="00354B05"/>
    <w:rsid w:val="003F0E4D"/>
    <w:rsid w:val="00400BC7"/>
    <w:rsid w:val="004638AD"/>
    <w:rsid w:val="00564C7D"/>
    <w:rsid w:val="006C435F"/>
    <w:rsid w:val="00744851"/>
    <w:rsid w:val="00800ABE"/>
    <w:rsid w:val="00850334"/>
    <w:rsid w:val="008525E3"/>
    <w:rsid w:val="00872D6F"/>
    <w:rsid w:val="00991CDD"/>
    <w:rsid w:val="00A825D8"/>
    <w:rsid w:val="00AC2984"/>
    <w:rsid w:val="00B836B7"/>
    <w:rsid w:val="00BD3FBA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460AC"/>
    <w:rsid w:val="00E8423D"/>
    <w:rsid w:val="00F131F5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C4E0739"/>
  <w15:chartTrackingRefBased/>
  <w15:docId w15:val="{F4B22E0D-CBE2-4591-92E2-E01C2E3EB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E460AC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257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2025-08-25T09:49:00Z</dcterms:created>
  <dcterms:modified xsi:type="dcterms:W3CDTF">2026-01-07T09:34:00Z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