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0823" w14:textId="77777777" w:rsidR="00564C7D" w:rsidRPr="000D6F12" w:rsidRDefault="00072313">
      <w:pPr>
        <w:spacing w:before="0"/>
        <w:rPr>
          <w:rFonts w:ascii="Source Sans 3" w:hAnsi="Source Sans 3"/>
          <w:sz w:val="8"/>
        </w:rPr>
      </w:pPr>
      <w:r w:rsidRPr="000D6F1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9F8D213" wp14:editId="09A008E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AE5E1" w14:textId="77777777" w:rsidR="00564C7D" w:rsidRPr="000D6F12" w:rsidRDefault="00564C7D">
      <w:pPr>
        <w:spacing w:before="0"/>
        <w:rPr>
          <w:rFonts w:ascii="Source Sans 3" w:hAnsi="Source Sans 3"/>
          <w:sz w:val="8"/>
        </w:rPr>
      </w:pPr>
    </w:p>
    <w:p w14:paraId="5871C74C" w14:textId="77777777" w:rsidR="00564C7D" w:rsidRPr="000D6F12" w:rsidRDefault="00564C7D">
      <w:pPr>
        <w:spacing w:before="0"/>
        <w:rPr>
          <w:rFonts w:ascii="Source Sans 3" w:hAnsi="Source Sans 3"/>
          <w:sz w:val="8"/>
        </w:rPr>
      </w:pPr>
    </w:p>
    <w:p w14:paraId="1FF7914B" w14:textId="77777777" w:rsidR="00564C7D" w:rsidRPr="000D6F12" w:rsidRDefault="00564C7D">
      <w:pPr>
        <w:spacing w:before="0"/>
        <w:rPr>
          <w:rFonts w:ascii="Source Sans 3" w:hAnsi="Source Sans 3"/>
          <w:sz w:val="8"/>
        </w:rPr>
      </w:pPr>
    </w:p>
    <w:p w14:paraId="778DA630" w14:textId="77777777" w:rsidR="00564C7D" w:rsidRPr="000D6F12" w:rsidRDefault="00564C7D">
      <w:pPr>
        <w:spacing w:before="0"/>
        <w:rPr>
          <w:rFonts w:ascii="Source Sans 3" w:hAnsi="Source Sans 3"/>
          <w:sz w:val="8"/>
        </w:rPr>
        <w:sectPr w:rsidR="00564C7D" w:rsidRPr="000D6F12" w:rsidSect="000D6F1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02D6545" w14:textId="1E03136E" w:rsidR="00744851" w:rsidRPr="000D6F1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D6F12" w14:paraId="5B18D484" w14:textId="77777777" w:rsidTr="000D6F12">
        <w:trPr>
          <w:trHeight w:val="2423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892B5D9" w14:textId="77777777" w:rsidR="00B836B7" w:rsidRPr="000D6F1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B8181BE" wp14:editId="125B465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71EFE" w14:textId="77777777" w:rsidR="00B836B7" w:rsidRPr="000D6F1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C4CFC51" w14:textId="77777777" w:rsidR="00B836B7" w:rsidRPr="000D6F1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2A65C29" wp14:editId="532A619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A9C9B1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D6F12">
              <w:rPr>
                <w:rFonts w:ascii="Source Sans 3" w:hAnsi="Source Sans 3"/>
              </w:rPr>
              <w:t xml:space="preserve">Firma:  </w:t>
            </w:r>
            <w:r w:rsidR="00B836B7" w:rsidRPr="000D6F1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D6F12">
              <w:rPr>
                <w:rFonts w:ascii="Source Sans 3" w:hAnsi="Source Sans 3"/>
              </w:rPr>
              <w:instrText xml:space="preserve"> FORMTEXT </w:instrText>
            </w:r>
            <w:r w:rsidR="00B836B7" w:rsidRPr="000D6F12">
              <w:rPr>
                <w:rFonts w:ascii="Source Sans 3" w:hAnsi="Source Sans 3"/>
              </w:rPr>
            </w:r>
            <w:r w:rsidR="00B836B7" w:rsidRPr="000D6F12">
              <w:rPr>
                <w:rFonts w:ascii="Source Sans 3" w:hAnsi="Source Sans 3"/>
              </w:rPr>
              <w:fldChar w:fldCharType="separate"/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</w:rPr>
              <w:fldChar w:fldCharType="end"/>
            </w:r>
            <w:bookmarkEnd w:id="0"/>
          </w:p>
          <w:p w14:paraId="3078ADFB" w14:textId="77777777" w:rsidR="00B836B7" w:rsidRPr="000D6F1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BEECFC0" wp14:editId="33A4AFD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EDF43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D6F12">
              <w:rPr>
                <w:rFonts w:ascii="Source Sans 3" w:hAnsi="Source Sans 3"/>
              </w:rPr>
              <w:t xml:space="preserve">Arbeitsbereich:  </w:t>
            </w:r>
            <w:r w:rsidR="00400BC7" w:rsidRPr="000D6F1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D6F12">
              <w:rPr>
                <w:rFonts w:ascii="Source Sans 3" w:hAnsi="Source Sans 3"/>
              </w:rPr>
              <w:instrText xml:space="preserve"> FORMTEXT </w:instrText>
            </w:r>
            <w:r w:rsidR="00400BC7" w:rsidRPr="000D6F12">
              <w:rPr>
                <w:rFonts w:ascii="Source Sans 3" w:hAnsi="Source Sans 3"/>
              </w:rPr>
            </w:r>
            <w:r w:rsidR="00400BC7" w:rsidRPr="000D6F12">
              <w:rPr>
                <w:rFonts w:ascii="Source Sans 3" w:hAnsi="Source Sans 3"/>
              </w:rPr>
              <w:fldChar w:fldCharType="separate"/>
            </w:r>
            <w:r w:rsidR="00400BC7" w:rsidRPr="000D6F12">
              <w:rPr>
                <w:rFonts w:ascii="Source Sans 3" w:hAnsi="Source Sans 3"/>
                <w:noProof/>
              </w:rPr>
              <w:t> </w:t>
            </w:r>
            <w:r w:rsidR="00400BC7" w:rsidRPr="000D6F12">
              <w:rPr>
                <w:rFonts w:ascii="Source Sans 3" w:hAnsi="Source Sans 3"/>
                <w:noProof/>
              </w:rPr>
              <w:t> </w:t>
            </w:r>
            <w:r w:rsidR="00400BC7" w:rsidRPr="000D6F12">
              <w:rPr>
                <w:rFonts w:ascii="Source Sans 3" w:hAnsi="Source Sans 3"/>
                <w:noProof/>
              </w:rPr>
              <w:t> </w:t>
            </w:r>
            <w:r w:rsidR="00400BC7" w:rsidRPr="000D6F12">
              <w:rPr>
                <w:rFonts w:ascii="Source Sans 3" w:hAnsi="Source Sans 3"/>
                <w:noProof/>
              </w:rPr>
              <w:t> </w:t>
            </w:r>
            <w:r w:rsidR="00400BC7" w:rsidRPr="000D6F12">
              <w:rPr>
                <w:rFonts w:ascii="Source Sans 3" w:hAnsi="Source Sans 3"/>
                <w:noProof/>
              </w:rPr>
              <w:t> </w:t>
            </w:r>
            <w:r w:rsidR="00400BC7" w:rsidRPr="000D6F12">
              <w:rPr>
                <w:rFonts w:ascii="Source Sans 3" w:hAnsi="Source Sans 3"/>
              </w:rPr>
              <w:fldChar w:fldCharType="end"/>
            </w:r>
          </w:p>
          <w:p w14:paraId="20B74815" w14:textId="77777777" w:rsidR="00B836B7" w:rsidRPr="000D6F1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FF9F889" wp14:editId="43C0732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DA337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D6F12">
              <w:rPr>
                <w:rFonts w:ascii="Source Sans 3" w:hAnsi="Source Sans 3"/>
              </w:rPr>
              <w:t xml:space="preserve">Verantwortlich:  </w:t>
            </w:r>
            <w:r w:rsidR="00B836B7" w:rsidRPr="000D6F1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D6F12">
              <w:rPr>
                <w:rFonts w:ascii="Source Sans 3" w:hAnsi="Source Sans 3"/>
              </w:rPr>
              <w:instrText xml:space="preserve"> FORMTEXT </w:instrText>
            </w:r>
            <w:r w:rsidR="00B836B7" w:rsidRPr="000D6F12">
              <w:rPr>
                <w:rFonts w:ascii="Source Sans 3" w:hAnsi="Source Sans 3"/>
              </w:rPr>
            </w:r>
            <w:r w:rsidR="00B836B7" w:rsidRPr="000D6F12">
              <w:rPr>
                <w:rFonts w:ascii="Source Sans 3" w:hAnsi="Source Sans 3"/>
              </w:rPr>
              <w:fldChar w:fldCharType="separate"/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  <w:noProof/>
              </w:rPr>
              <w:t> </w:t>
            </w:r>
            <w:r w:rsidR="00B836B7" w:rsidRPr="000D6F12">
              <w:rPr>
                <w:rFonts w:ascii="Source Sans 3" w:hAnsi="Source Sans 3"/>
              </w:rPr>
              <w:fldChar w:fldCharType="end"/>
            </w:r>
          </w:p>
          <w:p w14:paraId="32551590" w14:textId="77777777" w:rsidR="00744851" w:rsidRPr="000D6F12" w:rsidRDefault="00B836B7" w:rsidP="000D6F12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0D6F12">
              <w:rPr>
                <w:rFonts w:ascii="Source Sans 3" w:hAnsi="Source Sans 3"/>
              </w:rPr>
              <w:tab/>
            </w:r>
            <w:r w:rsidRPr="000D6F12">
              <w:rPr>
                <w:rFonts w:ascii="Source Sans 3" w:hAnsi="Source Sans 3"/>
              </w:rPr>
              <w:tab/>
            </w:r>
            <w:r w:rsidRPr="000D6F12">
              <w:rPr>
                <w:rFonts w:ascii="Source Sans 3" w:hAnsi="Source Sans 3"/>
              </w:rPr>
              <w:tab/>
            </w:r>
            <w:r w:rsidRPr="000D6F12">
              <w:rPr>
                <w:rFonts w:ascii="Source Sans 3" w:hAnsi="Source Sans 3"/>
              </w:rPr>
              <w:tab/>
            </w:r>
            <w:r w:rsidRPr="000D6F1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528F72E" w14:textId="77777777" w:rsidR="00744851" w:rsidRPr="000D6F1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D6F1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F9F463A" w14:textId="77777777" w:rsidR="00744851" w:rsidRPr="000D6F12" w:rsidRDefault="00744851">
            <w:pPr>
              <w:spacing w:before="0" w:after="60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GEM. § 14 GEFSTOFFV</w:t>
            </w:r>
          </w:p>
          <w:p w14:paraId="6C55E07B" w14:textId="48608FBB" w:rsidR="00564C7D" w:rsidRPr="000D6F1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Muster-Betriebsanweisung muss </w:t>
            </w:r>
            <w:r w:rsidR="000D6F1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D6F1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D6F1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D6F1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591BE7A" w14:textId="39E9D293" w:rsidR="00744851" w:rsidRPr="000D6F12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Arbeitsplatz:</w:t>
            </w:r>
            <w:r w:rsidR="00E8423D" w:rsidRPr="000D6F12">
              <w:rPr>
                <w:rFonts w:ascii="Source Sans 3" w:hAnsi="Source Sans 3"/>
              </w:rPr>
              <w:t xml:space="preserve"> </w:t>
            </w:r>
            <w:r w:rsidR="004B0CDE" w:rsidRPr="000D6F12">
              <w:rPr>
                <w:rFonts w:ascii="Source Sans 3" w:hAnsi="Source Sans 3"/>
              </w:rPr>
              <w:t>Fleckentfernungsplatz</w:t>
            </w:r>
          </w:p>
          <w:p w14:paraId="33452876" w14:textId="58573696" w:rsidR="00D45CA8" w:rsidRPr="000D6F1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 xml:space="preserve">Tätigkeit: </w:t>
            </w:r>
            <w:r w:rsidR="004B0CDE" w:rsidRPr="000D6F12">
              <w:rPr>
                <w:rFonts w:ascii="Source Sans 3" w:hAnsi="Source Sans 3"/>
              </w:rPr>
              <w:t>Endkontrolle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F2DFE0C" w14:textId="77777777" w:rsidR="00B836B7" w:rsidRPr="000D6F1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27801A1" w14:textId="77777777" w:rsidR="00D45CA8" w:rsidRPr="000D6F12" w:rsidRDefault="00D45CA8">
            <w:pPr>
              <w:spacing w:before="0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 xml:space="preserve">Stand: </w:t>
            </w:r>
            <w:r w:rsidRPr="000D6F12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D6F12">
              <w:rPr>
                <w:rFonts w:ascii="Source Sans 3" w:hAnsi="Source Sans 3"/>
              </w:rPr>
              <w:instrText xml:space="preserve"> </w:instrText>
            </w:r>
            <w:r w:rsidR="00744851" w:rsidRPr="000D6F12">
              <w:rPr>
                <w:rFonts w:ascii="Source Sans 3" w:hAnsi="Source Sans 3"/>
              </w:rPr>
              <w:instrText>FORMTEXT</w:instrText>
            </w:r>
            <w:r w:rsidRPr="000D6F12">
              <w:rPr>
                <w:rFonts w:ascii="Source Sans 3" w:hAnsi="Source Sans 3"/>
              </w:rPr>
              <w:instrText xml:space="preserve"> </w:instrText>
            </w:r>
            <w:r w:rsidRPr="000D6F12">
              <w:rPr>
                <w:rFonts w:ascii="Source Sans 3" w:hAnsi="Source Sans 3"/>
              </w:rPr>
            </w:r>
            <w:r w:rsidRPr="000D6F12">
              <w:rPr>
                <w:rFonts w:ascii="Source Sans 3" w:hAnsi="Source Sans 3"/>
              </w:rPr>
              <w:fldChar w:fldCharType="separate"/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</w:rPr>
              <w:fldChar w:fldCharType="end"/>
            </w:r>
            <w:bookmarkEnd w:id="1"/>
            <w:r w:rsidRPr="000D6F12">
              <w:rPr>
                <w:rFonts w:ascii="Source Sans 3" w:hAnsi="Source Sans 3"/>
              </w:rPr>
              <w:t xml:space="preserve"> </w:t>
            </w:r>
          </w:p>
          <w:p w14:paraId="70E34D49" w14:textId="50143B8E" w:rsidR="00D45CA8" w:rsidRPr="000D6F12" w:rsidRDefault="004B0CD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D6F12">
              <w:rPr>
                <w:rFonts w:ascii="Source Sans 3" w:hAnsi="Source Sans 3"/>
                <w:sz w:val="16"/>
              </w:rPr>
              <w:t>B059B</w:t>
            </w:r>
          </w:p>
        </w:tc>
      </w:tr>
      <w:tr w:rsidR="00D45CA8" w:rsidRPr="000D6F12" w14:paraId="572195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9DB47A" w14:textId="77777777" w:rsidR="00D45CA8" w:rsidRPr="000D6F1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0D6F12" w14:paraId="1D86784F" w14:textId="77777777" w:rsidTr="004B0C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598D7E8" w14:textId="77777777" w:rsidR="004B0CDE" w:rsidRPr="000D6F12" w:rsidRDefault="004B0CDE" w:rsidP="004B0CDE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 xml:space="preserve">Kohlenwasserstoffhaltiges Detachiermittel </w:t>
            </w:r>
            <w:r w:rsidRPr="000D6F1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6F12">
              <w:rPr>
                <w:rFonts w:ascii="Source Sans 3" w:hAnsi="Source Sans 3"/>
              </w:rPr>
              <w:instrText xml:space="preserve"> FORMTEXT </w:instrText>
            </w:r>
            <w:r w:rsidRPr="000D6F12">
              <w:rPr>
                <w:rFonts w:ascii="Source Sans 3" w:hAnsi="Source Sans 3"/>
              </w:rPr>
            </w:r>
            <w:r w:rsidRPr="000D6F12">
              <w:rPr>
                <w:rFonts w:ascii="Source Sans 3" w:hAnsi="Source Sans 3"/>
              </w:rPr>
              <w:fldChar w:fldCharType="separate"/>
            </w:r>
            <w:r w:rsidRPr="000D6F12">
              <w:rPr>
                <w:rFonts w:ascii="Source Sans 3" w:hAnsi="Source Sans 3"/>
              </w:rPr>
              <w:t> </w:t>
            </w:r>
            <w:r w:rsidRPr="000D6F12">
              <w:rPr>
                <w:rFonts w:ascii="Source Sans 3" w:hAnsi="Source Sans 3"/>
              </w:rPr>
              <w:t> </w:t>
            </w:r>
            <w:r w:rsidRPr="000D6F12">
              <w:rPr>
                <w:rFonts w:ascii="Source Sans 3" w:hAnsi="Source Sans 3"/>
              </w:rPr>
              <w:t> </w:t>
            </w:r>
            <w:r w:rsidRPr="000D6F12">
              <w:rPr>
                <w:rFonts w:ascii="Source Sans 3" w:hAnsi="Source Sans 3"/>
              </w:rPr>
              <w:t> </w:t>
            </w:r>
            <w:r w:rsidRPr="000D6F12">
              <w:rPr>
                <w:rFonts w:ascii="Source Sans 3" w:hAnsi="Source Sans 3"/>
              </w:rPr>
              <w:t> </w:t>
            </w:r>
            <w:r w:rsidRPr="000D6F12">
              <w:rPr>
                <w:rFonts w:ascii="Source Sans 3" w:hAnsi="Source Sans 3"/>
              </w:rPr>
              <w:fldChar w:fldCharType="end"/>
            </w:r>
          </w:p>
          <w:p w14:paraId="3E60AAD5" w14:textId="7AA6A1C4" w:rsidR="00D45CA8" w:rsidRPr="000D6F12" w:rsidRDefault="004B0CDE" w:rsidP="004B0CDE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  <w:sz w:val="24"/>
                <w:szCs w:val="24"/>
              </w:rPr>
            </w:pPr>
            <w:r w:rsidRPr="000D6F12">
              <w:rPr>
                <w:rFonts w:ascii="Source Sans 3" w:hAnsi="Source Sans 3"/>
                <w:sz w:val="24"/>
                <w:szCs w:val="24"/>
              </w:rPr>
              <w:t xml:space="preserve">KWL, Flammpunkt </w:t>
            </w:r>
            <w:r w:rsidRPr="000D6F12">
              <w:rPr>
                <w:rFonts w:ascii="Source Sans 3" w:hAnsi="Source Sans 3"/>
                <w:color w:val="FF0000"/>
                <w:sz w:val="24"/>
                <w:szCs w:val="24"/>
              </w:rPr>
              <w:t xml:space="preserve">bis </w:t>
            </w:r>
            <w:r w:rsidRPr="000D6F12">
              <w:rPr>
                <w:rFonts w:ascii="Source Sans 3" w:hAnsi="Source Sans 3"/>
                <w:sz w:val="24"/>
                <w:szCs w:val="24"/>
              </w:rPr>
              <w:t>60 °C</w:t>
            </w:r>
          </w:p>
        </w:tc>
      </w:tr>
      <w:tr w:rsidR="00D45CA8" w:rsidRPr="000D6F12" w14:paraId="1854BF9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C23AC0" w14:textId="77777777" w:rsidR="00D45CA8" w:rsidRPr="000D6F12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0D6F12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0D6F12" w14:paraId="0487012D" w14:textId="77777777" w:rsidTr="000D6F1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8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6474759" w14:textId="22638B7E" w:rsidR="00D45CA8" w:rsidRPr="000D6F12" w:rsidRDefault="004B0CD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D6F1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7E0FA18" wp14:editId="452E55BE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8D0FC" w14:textId="77777777" w:rsidR="00CF5E5C" w:rsidRPr="000D6F12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D6F1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CAB9F11" w14:textId="3B76C656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Flüssigkeit und Dampf entzündbar</w:t>
            </w:r>
          </w:p>
          <w:p w14:paraId="2F020700" w14:textId="56A39D12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Bei Kontakt mit Zündquellen Brand- und Explosionsgefahr</w:t>
            </w:r>
          </w:p>
          <w:p w14:paraId="7BD34AD6" w14:textId="5DCD8E7C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Entfettet die Haut, Gefahr der Ekzembildung</w:t>
            </w:r>
          </w:p>
          <w:p w14:paraId="56C64177" w14:textId="31E007CF" w:rsidR="00E118EC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Kann beim Verschlucken und Eindringen in die Atemwege tödlich sein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ECA5E0E" w14:textId="6638DBC7" w:rsidR="00D45CA8" w:rsidRPr="000D6F12" w:rsidRDefault="004B0CD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0D6F12">
              <w:rPr>
                <w:rFonts w:ascii="Source Sans 3" w:hAnsi="Source Sans 3"/>
                <w:noProof/>
              </w:rPr>
              <w:drawing>
                <wp:inline distT="0" distB="0" distL="0" distR="0" wp14:anchorId="336BF9A3" wp14:editId="555F9439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0D6F12" w14:paraId="4DEFF89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44D6C4" w14:textId="77777777" w:rsidR="00D45CA8" w:rsidRPr="000D6F1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0D6F12" w14:paraId="47B4166D" w14:textId="77777777" w:rsidTr="000D6F1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1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A218FF5" w14:textId="4E1A80C8" w:rsidR="00D45CA8" w:rsidRPr="000D6F12" w:rsidRDefault="004B0CD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D6F1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3728F98" wp14:editId="01F2C2C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E99FAF" w14:textId="7A986517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Von Zündquellen fernhalten; absolutes Rauchverbot</w:t>
            </w:r>
          </w:p>
          <w:p w14:paraId="6F9FF129" w14:textId="436B1BD7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Nur an explosionsgeschütztem Arbeitsplatz anwenden</w:t>
            </w:r>
          </w:p>
          <w:p w14:paraId="65F3A402" w14:textId="7F17E3F0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Nur bei eingeschalteter Absaugung arbeiten</w:t>
            </w:r>
          </w:p>
          <w:p w14:paraId="4EE7D324" w14:textId="52907069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Hautkontakt vermeiden</w:t>
            </w:r>
          </w:p>
          <w:p w14:paraId="2E9BF3EE" w14:textId="0A3560A9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 xml:space="preserve">Hautschutz benutzen: Schutz (vor der Arbeit) </w:t>
            </w:r>
            <w:r w:rsidR="004B0CDE" w:rsidRPr="000D6F1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B0CDE" w:rsidRPr="000D6F12">
              <w:instrText xml:space="preserve"> FORMTEXT </w:instrText>
            </w:r>
            <w:r w:rsidR="004B0CDE" w:rsidRPr="000D6F12">
              <w:fldChar w:fldCharType="separate"/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fldChar w:fldCharType="end"/>
            </w:r>
            <w:r w:rsidR="004B0CDE" w:rsidRPr="000D6F12">
              <w:t xml:space="preserve"> Reinigung (vor </w:t>
            </w:r>
            <w:r w:rsidR="004B0CDE" w:rsidRPr="000D6F12">
              <w:br/>
              <w:t xml:space="preserve">Pausen und Arbeitsschluss) </w:t>
            </w:r>
            <w:r w:rsidR="004B0CDE" w:rsidRPr="000D6F1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B0CDE" w:rsidRPr="000D6F12">
              <w:instrText xml:space="preserve"> FORMTEXT </w:instrText>
            </w:r>
            <w:r w:rsidR="004B0CDE" w:rsidRPr="000D6F12">
              <w:fldChar w:fldCharType="separate"/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t> </w:t>
            </w:r>
            <w:r w:rsidR="004B0CDE" w:rsidRPr="000D6F12">
              <w:fldChar w:fldCharType="end"/>
            </w:r>
            <w:r w:rsidR="004B0CDE" w:rsidRPr="000D6F12">
              <w:t xml:space="preserve"> Pflege (nach der Arbeit)</w:t>
            </w:r>
            <w:r w:rsidR="00D0298A" w:rsidRPr="000D6F12">
              <w:t xml:space="preserve"> </w:t>
            </w:r>
            <w:r w:rsidR="00D0298A" w:rsidRPr="000D6F1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0298A" w:rsidRPr="000D6F12">
              <w:instrText xml:space="preserve"> FORMTEXT </w:instrText>
            </w:r>
            <w:r w:rsidR="00D0298A" w:rsidRPr="000D6F12">
              <w:fldChar w:fldCharType="separate"/>
            </w:r>
            <w:r w:rsidR="00D0298A" w:rsidRPr="000D6F12">
              <w:t> </w:t>
            </w:r>
            <w:r w:rsidR="00D0298A" w:rsidRPr="000D6F12">
              <w:t> </w:t>
            </w:r>
            <w:r w:rsidR="00D0298A" w:rsidRPr="000D6F12">
              <w:t> </w:t>
            </w:r>
            <w:r w:rsidR="00D0298A" w:rsidRPr="000D6F12">
              <w:t> </w:t>
            </w:r>
            <w:r w:rsidR="00D0298A" w:rsidRPr="000D6F12">
              <w:t> </w:t>
            </w:r>
            <w:r w:rsidR="00D0298A" w:rsidRPr="000D6F12">
              <w:fldChar w:fldCharType="end"/>
            </w:r>
          </w:p>
          <w:p w14:paraId="449C5337" w14:textId="3CC9F82E" w:rsidR="00D45CA8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 xml:space="preserve">Am Arbeitsplatz nicht rauchen, essen oder trinken und hier keine </w:t>
            </w:r>
            <w:r w:rsidR="004B0CDE" w:rsidRPr="000D6F12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C313B13" w14:textId="77777777" w:rsidR="00D45CA8" w:rsidRPr="000D6F1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D6F12" w14:paraId="7665DB8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2CD3B39" w14:textId="77777777" w:rsidR="00D45CA8" w:rsidRPr="000D6F1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0D6F12" w14:paraId="00BC22E8" w14:textId="77777777" w:rsidTr="004B0C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CA505B2" w14:textId="77777777" w:rsidR="00D45CA8" w:rsidRPr="000D6F1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E2418F8" w14:textId="3CB801B5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Im Brandfall mit Trockenlöschmittel, Kohlensäure oder Schaum löschen</w:t>
            </w:r>
          </w:p>
          <w:p w14:paraId="59DEB5F0" w14:textId="7A2654CB" w:rsidR="004B0CDE" w:rsidRPr="000D6F12" w:rsidRDefault="000D6F12" w:rsidP="000D6F12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4B0CDE" w:rsidRPr="000D6F12">
              <w:t>Nach Verschütten mit flüssigkeitsbindendem Material aufnehmen</w:t>
            </w:r>
          </w:p>
          <w:p w14:paraId="21D8442C" w14:textId="4FF69BD7" w:rsidR="00D45CA8" w:rsidRPr="000D6F12" w:rsidRDefault="004B0CDE" w:rsidP="000D6F12">
            <w:pPr>
              <w:pStyle w:val="Notruf"/>
              <w:spacing w:before="0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Notruf:</w:t>
            </w:r>
            <w:r w:rsidRPr="000D6F12">
              <w:rPr>
                <w:rFonts w:ascii="Source Sans 3" w:hAnsi="Source Sans 3"/>
                <w:sz w:val="20"/>
              </w:rPr>
              <w:t xml:space="preserve">  </w:t>
            </w:r>
            <w:r w:rsidRPr="000D6F1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D6F12">
              <w:rPr>
                <w:rFonts w:ascii="Source Sans 3" w:hAnsi="Source Sans 3"/>
              </w:rPr>
              <w:instrText xml:space="preserve"> FORMTEXT </w:instrText>
            </w:r>
            <w:r w:rsidRPr="000D6F12">
              <w:rPr>
                <w:rFonts w:ascii="Source Sans 3" w:hAnsi="Source Sans 3"/>
              </w:rPr>
            </w:r>
            <w:r w:rsidRPr="000D6F12">
              <w:rPr>
                <w:rFonts w:ascii="Source Sans 3" w:hAnsi="Source Sans 3"/>
              </w:rPr>
              <w:fldChar w:fldCharType="separate"/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D6F12" w14:paraId="5C2DE4C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C93C65E" w14:textId="77777777" w:rsidR="00D45CA8" w:rsidRPr="000D6F1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Erste Hilfe</w:t>
            </w:r>
          </w:p>
        </w:tc>
      </w:tr>
      <w:tr w:rsidR="00D45CA8" w:rsidRPr="000D6F12" w14:paraId="1FFFD2DA" w14:textId="77777777" w:rsidTr="004B0CD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AFA446" w14:textId="77777777" w:rsidR="00D45CA8" w:rsidRPr="000D6F1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D6F12">
              <w:rPr>
                <w:rFonts w:ascii="Source Sans 3" w:hAnsi="Source Sans 3"/>
                <w:noProof/>
              </w:rPr>
              <w:drawing>
                <wp:inline distT="0" distB="0" distL="0" distR="0" wp14:anchorId="490EF277" wp14:editId="5D78A1C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BEAA1C7" w14:textId="2B8FD9FF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Benetzte Kleidung sofort ausziehen</w:t>
            </w:r>
          </w:p>
          <w:p w14:paraId="034D2278" w14:textId="48AAD4FE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 xml:space="preserve">Nach Einatmen konzentrierter Dämpfe oder Aerosole für Frischluft sorgen, </w:t>
            </w:r>
            <w:r w:rsidR="004B0CDE" w:rsidRPr="000D6F12">
              <w:br/>
              <w:t>Transport zum Arzt</w:t>
            </w:r>
          </w:p>
          <w:p w14:paraId="41301189" w14:textId="5CB9E771" w:rsidR="004B0CDE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>Bei Augenkontakt gründlich mit Wasser spülen; Arzt aufsuchen</w:t>
            </w:r>
          </w:p>
          <w:p w14:paraId="603D0543" w14:textId="2B42CCD0" w:rsidR="00D45CA8" w:rsidRPr="000D6F12" w:rsidRDefault="00872D6F" w:rsidP="000D6F1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0D6F1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D6F1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D6F1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D6F12">
              <w:rPr>
                <w:rFonts w:ascii="Source Sans 3" w:hAnsi="Source Sans 3"/>
                <w:sz w:val="20"/>
                <w:szCs w:val="20"/>
              </w:rPr>
            </w:r>
            <w:r w:rsidRPr="000D6F1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D6F12">
              <w:rPr>
                <w:rFonts w:ascii="Source Sans 3" w:hAnsi="Source Sans 3"/>
                <w:sz w:val="20"/>
                <w:szCs w:val="20"/>
              </w:rPr>
              <w:tab/>
            </w:r>
            <w:r w:rsidR="000D6F12">
              <w:rPr>
                <w:rFonts w:ascii="Source Sans 3" w:hAnsi="Source Sans 3"/>
                <w:sz w:val="20"/>
                <w:szCs w:val="20"/>
              </w:rPr>
              <w:tab/>
            </w:r>
            <w:r w:rsidRPr="000D6F1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D6F1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D6F1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D6F1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D6F1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6F1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D6F12" w14:paraId="669A90B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448C42C" w14:textId="77777777" w:rsidR="00D45CA8" w:rsidRPr="000D6F1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6F12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0D6F12" w14:paraId="3C00570E" w14:textId="77777777" w:rsidTr="000D6F1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6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2ADC5CB" w14:textId="77777777" w:rsidR="00D45CA8" w:rsidRPr="000D6F1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F89E15F" w14:textId="62F0CBB7" w:rsidR="00D45CA8" w:rsidRPr="000D6F12" w:rsidRDefault="000D6F12" w:rsidP="000D6F1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4B0CDE" w:rsidRPr="000D6F12">
              <w:t xml:space="preserve">Kohlenwasserstoffhaltige Abfälle in feuersicheren, geschlossenen Behältern </w:t>
            </w:r>
            <w:r w:rsidR="004B0CDE" w:rsidRPr="000D6F12">
              <w:br/>
              <w:t>verwahren und der ordnungsgemäßen Entsorgung zuführen</w:t>
            </w:r>
          </w:p>
          <w:p w14:paraId="1797F78B" w14:textId="77777777" w:rsidR="00872D6F" w:rsidRPr="000D6F12" w:rsidRDefault="00872D6F" w:rsidP="000D6F12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D6F1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D6F12">
              <w:rPr>
                <w:rFonts w:ascii="Source Sans 3" w:hAnsi="Source Sans 3"/>
                <w:color w:val="000000"/>
              </w:rPr>
              <w:t xml:space="preserve"> </w:t>
            </w:r>
            <w:r w:rsidRPr="000D6F1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D6F12">
              <w:rPr>
                <w:rFonts w:ascii="Source Sans 3" w:hAnsi="Source Sans 3"/>
              </w:rPr>
              <w:instrText xml:space="preserve"> FORMTEXT </w:instrText>
            </w:r>
            <w:r w:rsidRPr="000D6F12">
              <w:rPr>
                <w:rFonts w:ascii="Source Sans 3" w:hAnsi="Source Sans 3"/>
              </w:rPr>
            </w:r>
            <w:r w:rsidRPr="000D6F12">
              <w:rPr>
                <w:rFonts w:ascii="Source Sans 3" w:hAnsi="Source Sans 3"/>
              </w:rPr>
              <w:fldChar w:fldCharType="separate"/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</w:rPr>
              <w:fldChar w:fldCharType="end"/>
            </w:r>
            <w:r w:rsidRPr="000D6F12">
              <w:rPr>
                <w:rFonts w:ascii="Source Sans 3" w:hAnsi="Source Sans 3"/>
                <w:color w:val="000000"/>
              </w:rPr>
              <w:tab/>
            </w:r>
            <w:r w:rsidRPr="000D6F12">
              <w:rPr>
                <w:rFonts w:ascii="Source Sans 3" w:hAnsi="Source Sans 3"/>
                <w:color w:val="000000"/>
              </w:rPr>
              <w:tab/>
            </w:r>
            <w:r w:rsidRPr="000D6F1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D6F12">
              <w:rPr>
                <w:rFonts w:ascii="Source Sans 3" w:hAnsi="Source Sans 3"/>
                <w:color w:val="000000"/>
              </w:rPr>
              <w:t xml:space="preserve"> </w:t>
            </w:r>
            <w:r w:rsidRPr="000D6F1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D6F12">
              <w:rPr>
                <w:rFonts w:ascii="Source Sans 3" w:hAnsi="Source Sans 3"/>
              </w:rPr>
              <w:instrText xml:space="preserve"> FORMTEXT </w:instrText>
            </w:r>
            <w:r w:rsidRPr="000D6F12">
              <w:rPr>
                <w:rFonts w:ascii="Source Sans 3" w:hAnsi="Source Sans 3"/>
              </w:rPr>
            </w:r>
            <w:r w:rsidRPr="000D6F12">
              <w:rPr>
                <w:rFonts w:ascii="Source Sans 3" w:hAnsi="Source Sans 3"/>
              </w:rPr>
              <w:fldChar w:fldCharType="separate"/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  <w:noProof/>
              </w:rPr>
              <w:t> </w:t>
            </w:r>
            <w:r w:rsidRPr="000D6F12">
              <w:rPr>
                <w:rFonts w:ascii="Source Sans 3" w:hAnsi="Source Sans 3"/>
              </w:rPr>
              <w:fldChar w:fldCharType="end"/>
            </w:r>
          </w:p>
        </w:tc>
      </w:tr>
    </w:tbl>
    <w:p w14:paraId="74187977" w14:textId="77777777" w:rsidR="00D45CA8" w:rsidRPr="000D6F1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D6F1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C88A017-601D-4FF2-9EF6-D6047F69C955}"/>
    <w:embedBold r:id="rId2" w:fontKey="{A751C5F8-9914-4002-B3A4-FBE6DC29FF9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9B609B"/>
    <w:multiLevelType w:val="hybridMultilevel"/>
    <w:tmpl w:val="BE347816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4B7909"/>
    <w:multiLevelType w:val="hybridMultilevel"/>
    <w:tmpl w:val="51D6D140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3180E1E"/>
    <w:multiLevelType w:val="hybridMultilevel"/>
    <w:tmpl w:val="85CC8AA4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1866"/>
    <w:multiLevelType w:val="hybridMultilevel"/>
    <w:tmpl w:val="5C70BA02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DE"/>
    <w:rsid w:val="000718AA"/>
    <w:rsid w:val="00072313"/>
    <w:rsid w:val="000915F3"/>
    <w:rsid w:val="000D6F12"/>
    <w:rsid w:val="0020256F"/>
    <w:rsid w:val="002874ED"/>
    <w:rsid w:val="002B0015"/>
    <w:rsid w:val="00352514"/>
    <w:rsid w:val="003F0E4D"/>
    <w:rsid w:val="00400BC7"/>
    <w:rsid w:val="004638AD"/>
    <w:rsid w:val="004B0CDE"/>
    <w:rsid w:val="00564C7D"/>
    <w:rsid w:val="00712E30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0298A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D0153"/>
  <w15:chartTrackingRefBased/>
  <w15:docId w15:val="{0CAFEA76-B5AC-4BBC-9901-CAE0864D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D6F12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262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2025-08-25T09:55:00Z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