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4C925" w14:textId="77777777" w:rsidR="00564C7D" w:rsidRPr="000D2696" w:rsidRDefault="00072313">
      <w:pPr>
        <w:spacing w:before="0"/>
        <w:rPr>
          <w:rFonts w:ascii="Source Sans 3" w:hAnsi="Source Sans 3"/>
          <w:sz w:val="8"/>
        </w:rPr>
      </w:pPr>
      <w:r w:rsidRPr="000D269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3ED0F1D" wp14:editId="28699F0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58794" w14:textId="77777777" w:rsidR="00564C7D" w:rsidRPr="000D2696" w:rsidRDefault="00564C7D">
      <w:pPr>
        <w:spacing w:before="0"/>
        <w:rPr>
          <w:rFonts w:ascii="Source Sans 3" w:hAnsi="Source Sans 3"/>
          <w:sz w:val="8"/>
        </w:rPr>
      </w:pPr>
    </w:p>
    <w:p w14:paraId="49DF0B43" w14:textId="77777777" w:rsidR="00564C7D" w:rsidRPr="000D2696" w:rsidRDefault="00564C7D">
      <w:pPr>
        <w:spacing w:before="0"/>
        <w:rPr>
          <w:rFonts w:ascii="Source Sans 3" w:hAnsi="Source Sans 3"/>
          <w:sz w:val="8"/>
        </w:rPr>
      </w:pPr>
    </w:p>
    <w:p w14:paraId="0CBFE2A8" w14:textId="77777777" w:rsidR="00564C7D" w:rsidRPr="000D2696" w:rsidRDefault="00564C7D">
      <w:pPr>
        <w:spacing w:before="0"/>
        <w:rPr>
          <w:rFonts w:ascii="Source Sans 3" w:hAnsi="Source Sans 3"/>
          <w:sz w:val="8"/>
        </w:rPr>
      </w:pPr>
    </w:p>
    <w:p w14:paraId="38670E4A" w14:textId="77777777" w:rsidR="00564C7D" w:rsidRPr="000D2696" w:rsidRDefault="00564C7D">
      <w:pPr>
        <w:spacing w:before="0"/>
        <w:rPr>
          <w:rFonts w:ascii="Source Sans 3" w:hAnsi="Source Sans 3"/>
          <w:sz w:val="8"/>
        </w:rPr>
        <w:sectPr w:rsidR="00564C7D" w:rsidRPr="000D2696" w:rsidSect="000D2696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49BFCC1" w14:textId="1A478C56" w:rsidR="00744851" w:rsidRPr="000D269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D2696" w14:paraId="3198ECA1" w14:textId="77777777" w:rsidTr="000D2696">
        <w:trPr>
          <w:trHeight w:val="229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F3C6A14" w14:textId="77777777" w:rsidR="00B836B7" w:rsidRPr="000D269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705D089" wp14:editId="351E1C8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E65AB" w14:textId="77777777" w:rsidR="00B836B7" w:rsidRPr="000D269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24F3A3F" w14:textId="77777777" w:rsidR="00B836B7" w:rsidRPr="000D269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F39D53D" wp14:editId="48B66FB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A6A6A6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D2696">
              <w:rPr>
                <w:rFonts w:ascii="Source Sans 3" w:hAnsi="Source Sans 3"/>
              </w:rPr>
              <w:t xml:space="preserve">Firma:  </w:t>
            </w:r>
            <w:r w:rsidR="00B836B7" w:rsidRPr="000D269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D2696">
              <w:rPr>
                <w:rFonts w:ascii="Source Sans 3" w:hAnsi="Source Sans 3"/>
              </w:rPr>
              <w:instrText xml:space="preserve"> FORMTEXT </w:instrText>
            </w:r>
            <w:r w:rsidR="00B836B7" w:rsidRPr="000D2696">
              <w:rPr>
                <w:rFonts w:ascii="Source Sans 3" w:hAnsi="Source Sans 3"/>
              </w:rPr>
            </w:r>
            <w:r w:rsidR="00B836B7" w:rsidRPr="000D2696">
              <w:rPr>
                <w:rFonts w:ascii="Source Sans 3" w:hAnsi="Source Sans 3"/>
              </w:rPr>
              <w:fldChar w:fldCharType="separate"/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</w:rPr>
              <w:fldChar w:fldCharType="end"/>
            </w:r>
            <w:bookmarkEnd w:id="0"/>
          </w:p>
          <w:p w14:paraId="247A56A9" w14:textId="77777777" w:rsidR="00B836B7" w:rsidRPr="000D269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9E857D6" wp14:editId="017E617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B11C4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D2696">
              <w:rPr>
                <w:rFonts w:ascii="Source Sans 3" w:hAnsi="Source Sans 3"/>
              </w:rPr>
              <w:t xml:space="preserve">Arbeitsbereich:  </w:t>
            </w:r>
            <w:r w:rsidR="00400BC7" w:rsidRPr="000D269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D2696">
              <w:rPr>
                <w:rFonts w:ascii="Source Sans 3" w:hAnsi="Source Sans 3"/>
              </w:rPr>
              <w:instrText xml:space="preserve"> FORMTEXT </w:instrText>
            </w:r>
            <w:r w:rsidR="00400BC7" w:rsidRPr="000D2696">
              <w:rPr>
                <w:rFonts w:ascii="Source Sans 3" w:hAnsi="Source Sans 3"/>
              </w:rPr>
            </w:r>
            <w:r w:rsidR="00400BC7" w:rsidRPr="000D2696">
              <w:rPr>
                <w:rFonts w:ascii="Source Sans 3" w:hAnsi="Source Sans 3"/>
              </w:rPr>
              <w:fldChar w:fldCharType="separate"/>
            </w:r>
            <w:r w:rsidR="00400BC7" w:rsidRPr="000D2696">
              <w:rPr>
                <w:rFonts w:ascii="Source Sans 3" w:hAnsi="Source Sans 3"/>
                <w:noProof/>
              </w:rPr>
              <w:t> </w:t>
            </w:r>
            <w:r w:rsidR="00400BC7" w:rsidRPr="000D2696">
              <w:rPr>
                <w:rFonts w:ascii="Source Sans 3" w:hAnsi="Source Sans 3"/>
                <w:noProof/>
              </w:rPr>
              <w:t> </w:t>
            </w:r>
            <w:r w:rsidR="00400BC7" w:rsidRPr="000D2696">
              <w:rPr>
                <w:rFonts w:ascii="Source Sans 3" w:hAnsi="Source Sans 3"/>
                <w:noProof/>
              </w:rPr>
              <w:t> </w:t>
            </w:r>
            <w:r w:rsidR="00400BC7" w:rsidRPr="000D2696">
              <w:rPr>
                <w:rFonts w:ascii="Source Sans 3" w:hAnsi="Source Sans 3"/>
                <w:noProof/>
              </w:rPr>
              <w:t> </w:t>
            </w:r>
            <w:r w:rsidR="00400BC7" w:rsidRPr="000D2696">
              <w:rPr>
                <w:rFonts w:ascii="Source Sans 3" w:hAnsi="Source Sans 3"/>
                <w:noProof/>
              </w:rPr>
              <w:t> </w:t>
            </w:r>
            <w:r w:rsidR="00400BC7" w:rsidRPr="000D2696">
              <w:rPr>
                <w:rFonts w:ascii="Source Sans 3" w:hAnsi="Source Sans 3"/>
              </w:rPr>
              <w:fldChar w:fldCharType="end"/>
            </w:r>
          </w:p>
          <w:p w14:paraId="045B47B9" w14:textId="77777777" w:rsidR="00B836B7" w:rsidRPr="000D269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86EF3D1" wp14:editId="038C78F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A3BDB5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D2696">
              <w:rPr>
                <w:rFonts w:ascii="Source Sans 3" w:hAnsi="Source Sans 3"/>
              </w:rPr>
              <w:t xml:space="preserve">Verantwortlich:  </w:t>
            </w:r>
            <w:r w:rsidR="00B836B7" w:rsidRPr="000D269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D2696">
              <w:rPr>
                <w:rFonts w:ascii="Source Sans 3" w:hAnsi="Source Sans 3"/>
              </w:rPr>
              <w:instrText xml:space="preserve"> FORMTEXT </w:instrText>
            </w:r>
            <w:r w:rsidR="00B836B7" w:rsidRPr="000D2696">
              <w:rPr>
                <w:rFonts w:ascii="Source Sans 3" w:hAnsi="Source Sans 3"/>
              </w:rPr>
            </w:r>
            <w:r w:rsidR="00B836B7" w:rsidRPr="000D2696">
              <w:rPr>
                <w:rFonts w:ascii="Source Sans 3" w:hAnsi="Source Sans 3"/>
              </w:rPr>
              <w:fldChar w:fldCharType="separate"/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  <w:noProof/>
              </w:rPr>
              <w:t> </w:t>
            </w:r>
            <w:r w:rsidR="00B836B7" w:rsidRPr="000D2696">
              <w:rPr>
                <w:rFonts w:ascii="Source Sans 3" w:hAnsi="Source Sans 3"/>
              </w:rPr>
              <w:fldChar w:fldCharType="end"/>
            </w:r>
          </w:p>
          <w:p w14:paraId="3CDB2BC5" w14:textId="77777777" w:rsidR="00744851" w:rsidRPr="000D269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D2696">
              <w:rPr>
                <w:rFonts w:ascii="Source Sans 3" w:hAnsi="Source Sans 3"/>
              </w:rPr>
              <w:tab/>
            </w:r>
            <w:r w:rsidRPr="000D2696">
              <w:rPr>
                <w:rFonts w:ascii="Source Sans 3" w:hAnsi="Source Sans 3"/>
              </w:rPr>
              <w:tab/>
            </w:r>
            <w:r w:rsidRPr="000D2696">
              <w:rPr>
                <w:rFonts w:ascii="Source Sans 3" w:hAnsi="Source Sans 3"/>
              </w:rPr>
              <w:tab/>
            </w:r>
            <w:r w:rsidRPr="000D2696">
              <w:rPr>
                <w:rFonts w:ascii="Source Sans 3" w:hAnsi="Source Sans 3"/>
              </w:rPr>
              <w:tab/>
            </w:r>
            <w:r w:rsidRPr="000D269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F2AFACF" w14:textId="77777777" w:rsidR="00744851" w:rsidRPr="000D269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D269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EE4B3A8" w14:textId="77777777" w:rsidR="00744851" w:rsidRPr="000D2696" w:rsidRDefault="00744851">
            <w:pPr>
              <w:spacing w:before="0" w:after="60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GEM. § 14 GEFSTOFFV</w:t>
            </w:r>
          </w:p>
          <w:p w14:paraId="56CD39C7" w14:textId="0C190AE3" w:rsidR="00564C7D" w:rsidRPr="000D269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D269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D269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0D269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D269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D269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D269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A2E69FA" w14:textId="026AA767" w:rsidR="00744851" w:rsidRPr="000D2696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Arbeitsplatz:</w:t>
            </w:r>
            <w:r w:rsidR="00E8423D" w:rsidRPr="000D2696">
              <w:rPr>
                <w:rFonts w:ascii="Source Sans 3" w:hAnsi="Source Sans 3"/>
              </w:rPr>
              <w:t xml:space="preserve"> </w:t>
            </w:r>
            <w:r w:rsidR="0092773B" w:rsidRPr="000D2696">
              <w:rPr>
                <w:rFonts w:ascii="Source Sans 3" w:hAnsi="Source Sans 3"/>
              </w:rPr>
              <w:t>Wäscherei</w:t>
            </w:r>
          </w:p>
          <w:p w14:paraId="01A457C4" w14:textId="1188A4B4" w:rsidR="00D45CA8" w:rsidRPr="000D2696" w:rsidRDefault="00D45CA8" w:rsidP="0092773B">
            <w:pPr>
              <w:spacing w:before="100" w:after="60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 xml:space="preserve">Tätigkeit: </w:t>
            </w:r>
            <w:r w:rsidR="0092773B" w:rsidRPr="000D2696">
              <w:rPr>
                <w:rFonts w:ascii="Source Sans 3" w:hAnsi="Source Sans 3"/>
              </w:rPr>
              <w:t>Verwendung von reizenden Waschmitteln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8C7B9AC" w14:textId="77777777" w:rsidR="00B836B7" w:rsidRPr="000D269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12AA931" w14:textId="77777777" w:rsidR="00D45CA8" w:rsidRPr="000D2696" w:rsidRDefault="00D45CA8">
            <w:pPr>
              <w:spacing w:before="0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 xml:space="preserve">Stand: </w:t>
            </w:r>
            <w:r w:rsidRPr="000D269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D269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D2696">
              <w:rPr>
                <w:rFonts w:ascii="Source Sans 3" w:hAnsi="Source Sans 3"/>
                <w:u w:val="single"/>
              </w:rPr>
              <w:instrText>FORMTEXT</w:instrText>
            </w:r>
            <w:r w:rsidRPr="000D2696">
              <w:rPr>
                <w:rFonts w:ascii="Source Sans 3" w:hAnsi="Source Sans 3"/>
                <w:u w:val="single"/>
              </w:rPr>
              <w:instrText xml:space="preserve"> </w:instrText>
            </w:r>
            <w:r w:rsidRPr="000D2696">
              <w:rPr>
                <w:rFonts w:ascii="Source Sans 3" w:hAnsi="Source Sans 3"/>
                <w:u w:val="single"/>
              </w:rPr>
            </w:r>
            <w:r w:rsidRPr="000D2696">
              <w:rPr>
                <w:rFonts w:ascii="Source Sans 3" w:hAnsi="Source Sans 3"/>
                <w:u w:val="single"/>
              </w:rPr>
              <w:fldChar w:fldCharType="separate"/>
            </w:r>
            <w:r w:rsidRPr="000D2696">
              <w:rPr>
                <w:rFonts w:ascii="Source Sans 3" w:hAnsi="Source Sans 3"/>
                <w:noProof/>
                <w:u w:val="single"/>
              </w:rPr>
              <w:t> </w:t>
            </w:r>
            <w:r w:rsidRPr="000D2696">
              <w:rPr>
                <w:rFonts w:ascii="Source Sans 3" w:hAnsi="Source Sans 3"/>
                <w:noProof/>
                <w:u w:val="single"/>
              </w:rPr>
              <w:t> </w:t>
            </w:r>
            <w:r w:rsidRPr="000D2696">
              <w:rPr>
                <w:rFonts w:ascii="Source Sans 3" w:hAnsi="Source Sans 3"/>
                <w:noProof/>
                <w:u w:val="single"/>
              </w:rPr>
              <w:t> </w:t>
            </w:r>
            <w:r w:rsidRPr="000D2696">
              <w:rPr>
                <w:rFonts w:ascii="Source Sans 3" w:hAnsi="Source Sans 3"/>
                <w:noProof/>
                <w:u w:val="single"/>
              </w:rPr>
              <w:t> </w:t>
            </w:r>
            <w:r w:rsidRPr="000D2696">
              <w:rPr>
                <w:rFonts w:ascii="Source Sans 3" w:hAnsi="Source Sans 3"/>
                <w:noProof/>
                <w:u w:val="single"/>
              </w:rPr>
              <w:t> </w:t>
            </w:r>
            <w:r w:rsidRPr="000D269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D2696">
              <w:rPr>
                <w:rFonts w:ascii="Source Sans 3" w:hAnsi="Source Sans 3"/>
              </w:rPr>
              <w:t xml:space="preserve"> </w:t>
            </w:r>
          </w:p>
          <w:p w14:paraId="1CA99A80" w14:textId="72572D4D" w:rsidR="00D45CA8" w:rsidRPr="000D2696" w:rsidRDefault="0092773B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D2696">
              <w:rPr>
                <w:rFonts w:ascii="Source Sans 3" w:hAnsi="Source Sans 3"/>
                <w:sz w:val="16"/>
              </w:rPr>
              <w:t>B093</w:t>
            </w:r>
          </w:p>
        </w:tc>
      </w:tr>
      <w:tr w:rsidR="00D45CA8" w:rsidRPr="000D2696" w14:paraId="5D56A43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2BAA4F1" w14:textId="77777777" w:rsidR="00D45CA8" w:rsidRPr="000D269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0D2696" w14:paraId="0C57BC3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FE5C231" w14:textId="3D5A41C9" w:rsidR="00D45CA8" w:rsidRPr="000D2696" w:rsidRDefault="0092773B" w:rsidP="0092773B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 xml:space="preserve">Reizendes Waschmittel </w:t>
            </w:r>
            <w:r w:rsidRPr="000D269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696">
              <w:rPr>
                <w:rFonts w:ascii="Source Sans 3" w:hAnsi="Source Sans 3"/>
              </w:rPr>
              <w:instrText xml:space="preserve"> FORMTEXT </w:instrText>
            </w:r>
            <w:r w:rsidRPr="000D2696">
              <w:rPr>
                <w:rFonts w:ascii="Source Sans 3" w:hAnsi="Source Sans 3"/>
              </w:rPr>
            </w:r>
            <w:r w:rsidRPr="000D2696">
              <w:rPr>
                <w:rFonts w:ascii="Source Sans 3" w:hAnsi="Source Sans 3"/>
              </w:rPr>
              <w:fldChar w:fldCharType="separate"/>
            </w:r>
            <w:r w:rsidRPr="000D2696">
              <w:rPr>
                <w:rFonts w:ascii="Source Sans 3" w:hAnsi="Source Sans 3"/>
              </w:rPr>
              <w:t> </w:t>
            </w:r>
            <w:r w:rsidRPr="000D2696">
              <w:rPr>
                <w:rFonts w:ascii="Source Sans 3" w:hAnsi="Source Sans 3"/>
              </w:rPr>
              <w:t> </w:t>
            </w:r>
            <w:r w:rsidRPr="000D2696">
              <w:rPr>
                <w:rFonts w:ascii="Source Sans 3" w:hAnsi="Source Sans 3"/>
              </w:rPr>
              <w:t> </w:t>
            </w:r>
            <w:r w:rsidRPr="000D2696">
              <w:rPr>
                <w:rFonts w:ascii="Source Sans 3" w:hAnsi="Source Sans 3"/>
              </w:rPr>
              <w:t> </w:t>
            </w:r>
            <w:r w:rsidRPr="000D2696">
              <w:rPr>
                <w:rFonts w:ascii="Source Sans 3" w:hAnsi="Source Sans 3"/>
              </w:rPr>
              <w:t> </w:t>
            </w:r>
            <w:r w:rsidRPr="000D2696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D2696" w14:paraId="3687CE7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DBC7AC" w14:textId="77777777" w:rsidR="00D45CA8" w:rsidRPr="000D2696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0D2696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0D2696" w14:paraId="4DA12604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308F29E" w14:textId="084A5C60" w:rsidR="00D45CA8" w:rsidRPr="000D2696" w:rsidRDefault="0092773B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D2696">
              <w:rPr>
                <w:rFonts w:ascii="Source Sans 3" w:hAnsi="Source Sans 3"/>
                <w:noProof/>
              </w:rPr>
              <w:drawing>
                <wp:inline distT="0" distB="0" distL="0" distR="0" wp14:anchorId="7B45DE01" wp14:editId="3A336F38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505823" w14:textId="05821F40" w:rsidR="00CF5E5C" w:rsidRPr="000D2696" w:rsidRDefault="0092773B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D2696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CFB14C8" w14:textId="26BF5EB6" w:rsidR="0092773B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>Verursacht schwere Augenreizung</w:t>
            </w:r>
          </w:p>
          <w:p w14:paraId="47593584" w14:textId="16A12D28" w:rsidR="0092773B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 xml:space="preserve">Waschmittel in konzentrierter Form wirkt reizend auf Haut und </w:t>
            </w:r>
            <w:r w:rsidR="0092773B" w:rsidRPr="000D2696">
              <w:br/>
              <w:t>Schleimhäute</w:t>
            </w:r>
          </w:p>
          <w:p w14:paraId="7A520E27" w14:textId="404E247C" w:rsidR="00E118EC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>Erhitzung beim Kontakt mit Säuren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8F5ED66" w14:textId="77777777" w:rsidR="00D45CA8" w:rsidRPr="000D269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D2696" w14:paraId="332EDC9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A3C37A1" w14:textId="77777777" w:rsidR="00D45CA8" w:rsidRPr="000D269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0D2696" w14:paraId="7789C481" w14:textId="77777777" w:rsidTr="000D26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85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E41289" w14:textId="77777777" w:rsidR="00D45CA8" w:rsidRPr="000D2696" w:rsidRDefault="009277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D269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DC85DDA" wp14:editId="731B0A96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1D3DE" w14:textId="49940DC9" w:rsidR="0092773B" w:rsidRPr="000D2696" w:rsidRDefault="0092773B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D269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78F019F" wp14:editId="6F4561B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1FECE09" w14:textId="10DA716E" w:rsidR="0092773B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 xml:space="preserve">Bei Tätigkeiten mit dem unverdünnten Waschmittel Schutzbrille </w:t>
            </w:r>
            <w:r w:rsidR="0092773B" w:rsidRPr="000D2696">
              <w:br/>
              <w:t xml:space="preserve">und Schutzhandschuhe </w:t>
            </w:r>
            <w:r w:rsidR="0092773B" w:rsidRPr="000D2696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2773B" w:rsidRPr="000D2696">
              <w:instrText xml:space="preserve"> FORMTEXT </w:instrText>
            </w:r>
            <w:r w:rsidR="0092773B" w:rsidRPr="000D2696">
              <w:fldChar w:fldCharType="separate"/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fldChar w:fldCharType="end"/>
            </w:r>
            <w:r w:rsidR="0092773B" w:rsidRPr="000D2696">
              <w:t xml:space="preserve"> tragen</w:t>
            </w:r>
          </w:p>
          <w:p w14:paraId="7732F699" w14:textId="273E4E45" w:rsidR="0092773B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>Getrennt von Säuren lagern</w:t>
            </w:r>
          </w:p>
          <w:p w14:paraId="792B48C9" w14:textId="1C4D8795" w:rsidR="0092773B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 xml:space="preserve">Hautschutz benutzen: Schutz (vor der Arbeit) </w:t>
            </w:r>
            <w:r w:rsidR="0092773B" w:rsidRPr="000D2696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2773B" w:rsidRPr="000D2696">
              <w:instrText xml:space="preserve"> FORMTEXT </w:instrText>
            </w:r>
            <w:r w:rsidR="0092773B" w:rsidRPr="000D2696">
              <w:fldChar w:fldCharType="separate"/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fldChar w:fldCharType="end"/>
            </w:r>
            <w:r w:rsidR="0092773B" w:rsidRPr="000D2696">
              <w:t xml:space="preserve"> Reinigung (vor </w:t>
            </w:r>
            <w:r w:rsidR="0092773B" w:rsidRPr="000D2696">
              <w:br/>
              <w:t xml:space="preserve">Pausen und Arbeitsschluss) </w:t>
            </w:r>
            <w:r w:rsidR="0092773B" w:rsidRPr="000D2696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2773B" w:rsidRPr="000D2696">
              <w:instrText xml:space="preserve"> FORMTEXT </w:instrText>
            </w:r>
            <w:r w:rsidR="0092773B" w:rsidRPr="000D2696">
              <w:fldChar w:fldCharType="separate"/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fldChar w:fldCharType="end"/>
            </w:r>
            <w:r w:rsidR="0092773B" w:rsidRPr="000D2696">
              <w:t xml:space="preserve"> Pflege (nach der Arbeit) </w:t>
            </w:r>
            <w:r w:rsidR="0092773B" w:rsidRPr="000D2696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92773B" w:rsidRPr="000D2696">
              <w:instrText xml:space="preserve"> FORMTEXT </w:instrText>
            </w:r>
            <w:r w:rsidR="0092773B" w:rsidRPr="000D2696">
              <w:fldChar w:fldCharType="separate"/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t> </w:t>
            </w:r>
            <w:r w:rsidR="0092773B" w:rsidRPr="000D2696">
              <w:fldChar w:fldCharType="end"/>
            </w:r>
          </w:p>
          <w:p w14:paraId="37B9AFE9" w14:textId="655722CA" w:rsidR="00D45CA8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 xml:space="preserve">Am Arbeitsplatz nicht rauchen, essen oder trinken und hier keine </w:t>
            </w:r>
            <w:r w:rsidR="0092773B" w:rsidRPr="000D2696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9E4353" w14:textId="77777777" w:rsidR="00D45CA8" w:rsidRPr="000D269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0D2696" w14:paraId="0EA18A7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4484A4" w14:textId="77777777" w:rsidR="00D45CA8" w:rsidRPr="000D269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0D2696" w14:paraId="0042D3B3" w14:textId="77777777" w:rsidTr="000D26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07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64A50BF" w14:textId="77777777" w:rsidR="00D45CA8" w:rsidRPr="000D269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62F6E24" w14:textId="5ADE7A0B" w:rsidR="0092773B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 xml:space="preserve">Unfall oder Brand: Bei Auftreten einatembarer Stäube Gefahrenbereich sofort </w:t>
            </w:r>
            <w:r w:rsidR="0092773B" w:rsidRPr="000D2696">
              <w:br/>
              <w:t>verlassen</w:t>
            </w:r>
          </w:p>
          <w:p w14:paraId="74A1330B" w14:textId="23FCEFF5" w:rsidR="0092773B" w:rsidRPr="000D2696" w:rsidRDefault="000D2696" w:rsidP="000D2696">
            <w:pPr>
              <w:pStyle w:val="Aufzhlung1"/>
              <w:rPr>
                <w:color w:val="000000"/>
              </w:rPr>
            </w:pPr>
            <w:r w:rsidRPr="00135E5C">
              <w:t>‒</w:t>
            </w:r>
            <w:r w:rsidRPr="00135E5C">
              <w:tab/>
            </w:r>
            <w:r w:rsidR="0092773B" w:rsidRPr="000D2696">
              <w:t>Bei Verschütten kleinerer Mengen: Mit viel Wasser wegspülen</w:t>
            </w:r>
          </w:p>
          <w:p w14:paraId="4C0894D7" w14:textId="67301046" w:rsidR="00D45CA8" w:rsidRPr="000D2696" w:rsidRDefault="0092773B" w:rsidP="000D2696">
            <w:pPr>
              <w:pStyle w:val="Notruf"/>
              <w:spacing w:before="0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Notruf:</w:t>
            </w:r>
            <w:r w:rsidRPr="000D2696">
              <w:rPr>
                <w:rFonts w:ascii="Source Sans 3" w:hAnsi="Source Sans 3"/>
                <w:sz w:val="20"/>
              </w:rPr>
              <w:t xml:space="preserve">  </w:t>
            </w:r>
            <w:r w:rsidRPr="000D2696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D2696">
              <w:rPr>
                <w:rFonts w:ascii="Source Sans 3" w:hAnsi="Source Sans 3"/>
              </w:rPr>
              <w:instrText xml:space="preserve"> FORMTEXT </w:instrText>
            </w:r>
            <w:r w:rsidRPr="000D2696">
              <w:rPr>
                <w:rFonts w:ascii="Source Sans 3" w:hAnsi="Source Sans 3"/>
              </w:rPr>
            </w:r>
            <w:r w:rsidRPr="000D2696">
              <w:rPr>
                <w:rFonts w:ascii="Source Sans 3" w:hAnsi="Source Sans 3"/>
              </w:rPr>
              <w:fldChar w:fldCharType="separate"/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0D2696" w14:paraId="4F8FC92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EC03A78" w14:textId="77777777" w:rsidR="00D45CA8" w:rsidRPr="000D269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Erste Hilfe</w:t>
            </w:r>
          </w:p>
        </w:tc>
      </w:tr>
      <w:tr w:rsidR="00D45CA8" w:rsidRPr="000D2696" w14:paraId="0BB62F2E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A2521A1" w14:textId="77777777" w:rsidR="00D45CA8" w:rsidRPr="000D269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D2696">
              <w:rPr>
                <w:rFonts w:ascii="Source Sans 3" w:hAnsi="Source Sans 3"/>
                <w:noProof/>
              </w:rPr>
              <w:drawing>
                <wp:inline distT="0" distB="0" distL="0" distR="0" wp14:anchorId="3F0A3B9B" wp14:editId="069D7DE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862D953" w14:textId="77777777" w:rsidR="0092773B" w:rsidRPr="000D2696" w:rsidRDefault="0092773B" w:rsidP="0092773B">
            <w:pPr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Bei Mundkontakt:</w:t>
            </w:r>
            <w:r w:rsidRPr="000D2696">
              <w:rPr>
                <w:rFonts w:ascii="Source Sans 3" w:hAnsi="Source Sans 3"/>
              </w:rPr>
              <w:tab/>
              <w:t>Spülung der Mundhöhle, Trinken von viel Wasser, Arzt aufsuchen</w:t>
            </w:r>
          </w:p>
          <w:p w14:paraId="13381D1F" w14:textId="77777777" w:rsidR="0092773B" w:rsidRPr="000D2696" w:rsidRDefault="0092773B" w:rsidP="0092773B">
            <w:pPr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Nach Hautkontakt:</w:t>
            </w:r>
            <w:r w:rsidRPr="000D2696">
              <w:rPr>
                <w:rFonts w:ascii="Source Sans 3" w:hAnsi="Source Sans 3"/>
              </w:rPr>
              <w:tab/>
              <w:t>Mit viel Wasser gründlich waschen</w:t>
            </w:r>
          </w:p>
          <w:p w14:paraId="6AC1EB2D" w14:textId="2F804162" w:rsidR="0092773B" w:rsidRPr="000D2696" w:rsidRDefault="0092773B" w:rsidP="0092773B">
            <w:pPr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Nach Augenkontakt:</w:t>
            </w:r>
            <w:r w:rsidRPr="000D2696">
              <w:rPr>
                <w:rFonts w:ascii="Source Sans 3" w:hAnsi="Source Sans 3"/>
              </w:rPr>
              <w:tab/>
              <w:t xml:space="preserve">Bei gut geöffnetem Lid mind. 15 Minuten mit viel Wasser spülen, </w:t>
            </w:r>
            <w:r w:rsidRPr="000D2696">
              <w:rPr>
                <w:rFonts w:ascii="Source Sans 3" w:hAnsi="Source Sans 3"/>
              </w:rPr>
              <w:br/>
            </w:r>
            <w:r w:rsidRPr="000D2696">
              <w:rPr>
                <w:rFonts w:ascii="Source Sans 3" w:hAnsi="Source Sans 3"/>
              </w:rPr>
              <w:tab/>
            </w:r>
            <w:r w:rsidRPr="000D2696">
              <w:rPr>
                <w:rFonts w:ascii="Source Sans 3" w:hAnsi="Source Sans 3"/>
              </w:rPr>
              <w:tab/>
            </w:r>
            <w:r w:rsidRPr="000D2696">
              <w:rPr>
                <w:rFonts w:ascii="Source Sans 3" w:hAnsi="Source Sans 3"/>
              </w:rPr>
              <w:tab/>
              <w:t>Augenarzt aufsuchen</w:t>
            </w:r>
          </w:p>
          <w:p w14:paraId="45A951DC" w14:textId="398E5C6D" w:rsidR="00D45CA8" w:rsidRPr="000D2696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0D269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D269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D269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D2696">
              <w:rPr>
                <w:rFonts w:ascii="Source Sans 3" w:hAnsi="Source Sans 3"/>
                <w:sz w:val="20"/>
                <w:szCs w:val="20"/>
              </w:rPr>
            </w:r>
            <w:r w:rsidRPr="000D269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D2696">
              <w:rPr>
                <w:rFonts w:ascii="Source Sans 3" w:hAnsi="Source Sans 3"/>
                <w:sz w:val="20"/>
                <w:szCs w:val="20"/>
              </w:rPr>
              <w:tab/>
            </w:r>
            <w:r w:rsidR="000D2696">
              <w:rPr>
                <w:rFonts w:ascii="Source Sans 3" w:hAnsi="Source Sans 3"/>
                <w:sz w:val="20"/>
                <w:szCs w:val="20"/>
              </w:rPr>
              <w:tab/>
            </w:r>
            <w:r w:rsidRPr="000D2696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D269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D269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D269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D269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D269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D2696" w14:paraId="1D88C1B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3CAB69" w14:textId="77777777" w:rsidR="00D45CA8" w:rsidRPr="000D2696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0D2696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0D2696" w14:paraId="62107929" w14:textId="77777777" w:rsidTr="000D269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27CA33C" w14:textId="77777777" w:rsidR="00D45CA8" w:rsidRPr="000D269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28F0426" w14:textId="257C93F2" w:rsidR="00D45CA8" w:rsidRPr="000D2696" w:rsidRDefault="000D2696" w:rsidP="000D2696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92773B" w:rsidRPr="000D2696">
              <w:t xml:space="preserve">Nach Verschütten pulverförmige Waschmittel aufkehren und ordnungsgemäß </w:t>
            </w:r>
            <w:r w:rsidR="0092773B" w:rsidRPr="000D2696">
              <w:br/>
              <w:t>entsorgen, kleine Mengen mit viel Wasser wegspülen</w:t>
            </w:r>
          </w:p>
          <w:p w14:paraId="639EE6FE" w14:textId="77777777" w:rsidR="00872D6F" w:rsidRPr="000D2696" w:rsidRDefault="00872D6F" w:rsidP="000D2696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D269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D2696">
              <w:rPr>
                <w:rFonts w:ascii="Source Sans 3" w:hAnsi="Source Sans 3"/>
                <w:color w:val="000000"/>
              </w:rPr>
              <w:t xml:space="preserve"> </w:t>
            </w:r>
            <w:r w:rsidRPr="000D269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D2696">
              <w:rPr>
                <w:rFonts w:ascii="Source Sans 3" w:hAnsi="Source Sans 3"/>
              </w:rPr>
              <w:instrText xml:space="preserve"> FORMTEXT </w:instrText>
            </w:r>
            <w:r w:rsidRPr="000D2696">
              <w:rPr>
                <w:rFonts w:ascii="Source Sans 3" w:hAnsi="Source Sans 3"/>
              </w:rPr>
            </w:r>
            <w:r w:rsidRPr="000D2696">
              <w:rPr>
                <w:rFonts w:ascii="Source Sans 3" w:hAnsi="Source Sans 3"/>
              </w:rPr>
              <w:fldChar w:fldCharType="separate"/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</w:rPr>
              <w:fldChar w:fldCharType="end"/>
            </w:r>
            <w:r w:rsidRPr="000D2696">
              <w:rPr>
                <w:rFonts w:ascii="Source Sans 3" w:hAnsi="Source Sans 3"/>
                <w:color w:val="000000"/>
              </w:rPr>
              <w:tab/>
            </w:r>
            <w:r w:rsidRPr="000D2696">
              <w:rPr>
                <w:rFonts w:ascii="Source Sans 3" w:hAnsi="Source Sans 3"/>
                <w:color w:val="000000"/>
              </w:rPr>
              <w:tab/>
            </w:r>
            <w:r w:rsidRPr="000D269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D2696">
              <w:rPr>
                <w:rFonts w:ascii="Source Sans 3" w:hAnsi="Source Sans 3"/>
                <w:color w:val="000000"/>
              </w:rPr>
              <w:t xml:space="preserve"> </w:t>
            </w:r>
            <w:r w:rsidRPr="000D269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D2696">
              <w:rPr>
                <w:rFonts w:ascii="Source Sans 3" w:hAnsi="Source Sans 3"/>
              </w:rPr>
              <w:instrText xml:space="preserve"> FORMTEXT </w:instrText>
            </w:r>
            <w:r w:rsidRPr="000D2696">
              <w:rPr>
                <w:rFonts w:ascii="Source Sans 3" w:hAnsi="Source Sans 3"/>
              </w:rPr>
            </w:r>
            <w:r w:rsidRPr="000D2696">
              <w:rPr>
                <w:rFonts w:ascii="Source Sans 3" w:hAnsi="Source Sans 3"/>
              </w:rPr>
              <w:fldChar w:fldCharType="separate"/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  <w:noProof/>
              </w:rPr>
              <w:t> </w:t>
            </w:r>
            <w:r w:rsidRPr="000D2696">
              <w:rPr>
                <w:rFonts w:ascii="Source Sans 3" w:hAnsi="Source Sans 3"/>
              </w:rPr>
              <w:fldChar w:fldCharType="end"/>
            </w:r>
          </w:p>
        </w:tc>
      </w:tr>
    </w:tbl>
    <w:p w14:paraId="2D050066" w14:textId="77777777" w:rsidR="00D45CA8" w:rsidRPr="000D269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D269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3A4006F-1AA8-41F6-B1E1-10FDF060C7E5}"/>
    <w:embedBold r:id="rId2" w:fontKey="{72A261AF-17ED-4D35-B082-1321113699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620883"/>
    <w:multiLevelType w:val="hybridMultilevel"/>
    <w:tmpl w:val="99D031F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62191C"/>
    <w:multiLevelType w:val="hybridMultilevel"/>
    <w:tmpl w:val="E388907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F526A"/>
    <w:multiLevelType w:val="hybridMultilevel"/>
    <w:tmpl w:val="D93A360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73B"/>
    <w:rsid w:val="000718AA"/>
    <w:rsid w:val="00072313"/>
    <w:rsid w:val="000915F3"/>
    <w:rsid w:val="000D2696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2773B"/>
    <w:rsid w:val="00991CDD"/>
    <w:rsid w:val="00A825D8"/>
    <w:rsid w:val="00AC2984"/>
    <w:rsid w:val="00B836B7"/>
    <w:rsid w:val="00BA0444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6C9F5D"/>
  <w15:chartTrackingRefBased/>
  <w15:docId w15:val="{672EC65B-0E7D-4FFA-9802-C38CAF97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D2696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252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2025-08-27T14:35:00Z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