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B4744" w14:textId="77777777" w:rsidR="00723925" w:rsidRPr="00EE416D" w:rsidRDefault="007C20F6">
      <w:pPr>
        <w:spacing w:before="0"/>
        <w:rPr>
          <w:rFonts w:ascii="Source Sans 3" w:hAnsi="Source Sans 3"/>
          <w:sz w:val="8"/>
        </w:rPr>
      </w:pPr>
      <w:r w:rsidRPr="00EE416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F39129A" wp14:editId="0B8B62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9D027" w14:textId="77777777" w:rsidR="00723925" w:rsidRPr="00EE416D" w:rsidRDefault="00723925">
      <w:pPr>
        <w:spacing w:before="0"/>
        <w:rPr>
          <w:rFonts w:ascii="Source Sans 3" w:hAnsi="Source Sans 3"/>
          <w:sz w:val="8"/>
        </w:rPr>
      </w:pPr>
    </w:p>
    <w:p w14:paraId="77D3107A" w14:textId="77777777" w:rsidR="00723925" w:rsidRPr="00EE416D" w:rsidRDefault="00723925">
      <w:pPr>
        <w:spacing w:before="0"/>
        <w:rPr>
          <w:rFonts w:ascii="Source Sans 3" w:hAnsi="Source Sans 3"/>
          <w:sz w:val="8"/>
        </w:rPr>
      </w:pPr>
    </w:p>
    <w:p w14:paraId="772C0DE1" w14:textId="77777777" w:rsidR="00723925" w:rsidRPr="00EE416D" w:rsidRDefault="00723925">
      <w:pPr>
        <w:spacing w:before="0"/>
        <w:rPr>
          <w:rFonts w:ascii="Source Sans 3" w:hAnsi="Source Sans 3"/>
          <w:sz w:val="8"/>
        </w:rPr>
      </w:pPr>
    </w:p>
    <w:p w14:paraId="701D70CA" w14:textId="77777777" w:rsidR="00723925" w:rsidRPr="00EE416D" w:rsidRDefault="00723925">
      <w:pPr>
        <w:spacing w:before="0"/>
        <w:rPr>
          <w:rFonts w:ascii="Source Sans 3" w:hAnsi="Source Sans 3"/>
          <w:sz w:val="8"/>
        </w:rPr>
        <w:sectPr w:rsidR="00723925" w:rsidRPr="00EE416D" w:rsidSect="00EE416D">
          <w:pgSz w:w="11906" w:h="16838" w:code="9"/>
          <w:pgMar w:top="680" w:right="851" w:bottom="14175" w:left="851" w:header="720" w:footer="0" w:gutter="0"/>
          <w:cols w:space="720"/>
        </w:sectPr>
      </w:pPr>
    </w:p>
    <w:p w14:paraId="347CDF8F" w14:textId="12F44BF1" w:rsidR="00455E1E" w:rsidRPr="00EE416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EE416D" w14:paraId="5C9CC6C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35993343" w14:textId="77777777" w:rsidR="00FD26E3" w:rsidRPr="00EE416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EE416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D4BF08C" wp14:editId="65581BD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061AA" w14:textId="77777777" w:rsidR="00C108A5" w:rsidRPr="00EE416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3BF85CF" w14:textId="77777777" w:rsidR="00455E1E" w:rsidRPr="00EE416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3150BE" wp14:editId="7EF334A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45EB8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416D">
              <w:rPr>
                <w:rFonts w:ascii="Source Sans 3" w:hAnsi="Source Sans 3"/>
              </w:rPr>
              <w:t>Firma:</w:t>
            </w:r>
            <w:r w:rsidR="005C07E8" w:rsidRPr="00EE416D">
              <w:rPr>
                <w:rFonts w:ascii="Source Sans 3" w:hAnsi="Source Sans 3"/>
              </w:rPr>
              <w:t xml:space="preserve"> </w:t>
            </w:r>
            <w:r w:rsidR="00455E1E" w:rsidRPr="00EE416D">
              <w:rPr>
                <w:rFonts w:ascii="Source Sans 3" w:hAnsi="Source Sans 3"/>
              </w:rPr>
              <w:t xml:space="preserve"> </w:t>
            </w:r>
            <w:r w:rsidR="00455E1E" w:rsidRPr="00EE416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EE416D">
              <w:rPr>
                <w:rFonts w:ascii="Source Sans 3" w:hAnsi="Source Sans 3"/>
              </w:rPr>
              <w:instrText xml:space="preserve"> FORMTEXT </w:instrText>
            </w:r>
            <w:r w:rsidR="00455E1E" w:rsidRPr="00EE416D">
              <w:rPr>
                <w:rFonts w:ascii="Source Sans 3" w:hAnsi="Source Sans 3"/>
              </w:rPr>
            </w:r>
            <w:r w:rsidR="00455E1E" w:rsidRPr="00EE416D">
              <w:rPr>
                <w:rFonts w:ascii="Source Sans 3" w:hAnsi="Source Sans 3"/>
              </w:rPr>
              <w:fldChar w:fldCharType="separate"/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</w:rPr>
              <w:fldChar w:fldCharType="end"/>
            </w:r>
            <w:bookmarkEnd w:id="0"/>
          </w:p>
          <w:p w14:paraId="357D21E1" w14:textId="77777777" w:rsidR="00455E1E" w:rsidRPr="00EE416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36F9C0" wp14:editId="7F182D5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A272C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416D">
              <w:rPr>
                <w:rFonts w:ascii="Source Sans 3" w:hAnsi="Source Sans 3"/>
              </w:rPr>
              <w:t>Arbeitsbereich:</w:t>
            </w:r>
            <w:r w:rsidR="005C07E8" w:rsidRPr="00EE416D">
              <w:rPr>
                <w:rFonts w:ascii="Source Sans 3" w:hAnsi="Source Sans 3"/>
              </w:rPr>
              <w:t xml:space="preserve"> </w:t>
            </w:r>
            <w:r w:rsidR="00455E1E" w:rsidRPr="00EE416D">
              <w:rPr>
                <w:rFonts w:ascii="Source Sans 3" w:hAnsi="Source Sans 3"/>
              </w:rPr>
              <w:t xml:space="preserve"> </w:t>
            </w:r>
            <w:r w:rsidR="00455E1E" w:rsidRPr="00EE416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EE416D">
              <w:rPr>
                <w:rFonts w:ascii="Source Sans 3" w:hAnsi="Source Sans 3"/>
              </w:rPr>
              <w:instrText xml:space="preserve"> FORMTEXT </w:instrText>
            </w:r>
            <w:r w:rsidR="00455E1E" w:rsidRPr="00EE416D">
              <w:rPr>
                <w:rFonts w:ascii="Source Sans 3" w:hAnsi="Source Sans 3"/>
              </w:rPr>
            </w:r>
            <w:r w:rsidR="00455E1E" w:rsidRPr="00EE416D">
              <w:rPr>
                <w:rFonts w:ascii="Source Sans 3" w:hAnsi="Source Sans 3"/>
              </w:rPr>
              <w:fldChar w:fldCharType="separate"/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</w:rPr>
              <w:fldChar w:fldCharType="end"/>
            </w:r>
            <w:bookmarkEnd w:id="1"/>
          </w:p>
          <w:p w14:paraId="1C8979C0" w14:textId="77777777" w:rsidR="00455E1E" w:rsidRPr="00EE416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8F4BD9" wp14:editId="5D5DB25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0C26884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416D">
              <w:rPr>
                <w:rFonts w:ascii="Source Sans 3" w:hAnsi="Source Sans 3"/>
              </w:rPr>
              <w:t xml:space="preserve">Verantwortlich: </w:t>
            </w:r>
            <w:r w:rsidRPr="00EE416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E416D">
              <w:rPr>
                <w:rFonts w:ascii="Source Sans 3" w:hAnsi="Source Sans 3"/>
              </w:rPr>
              <w:instrText xml:space="preserve"> FORMTEXT </w:instrText>
            </w:r>
            <w:r w:rsidRPr="00EE416D">
              <w:rPr>
                <w:rFonts w:ascii="Source Sans 3" w:hAnsi="Source Sans 3"/>
              </w:rPr>
            </w:r>
            <w:r w:rsidRPr="00EE416D">
              <w:rPr>
                <w:rFonts w:ascii="Source Sans 3" w:hAnsi="Source Sans 3"/>
              </w:rPr>
              <w:fldChar w:fldCharType="separate"/>
            </w:r>
            <w:r w:rsidRPr="00EE416D">
              <w:rPr>
                <w:rFonts w:ascii="Source Sans 3" w:hAnsi="Source Sans 3"/>
                <w:noProof/>
              </w:rPr>
              <w:t> </w:t>
            </w:r>
            <w:r w:rsidRPr="00EE416D">
              <w:rPr>
                <w:rFonts w:ascii="Source Sans 3" w:hAnsi="Source Sans 3"/>
                <w:noProof/>
              </w:rPr>
              <w:t> </w:t>
            </w:r>
            <w:r w:rsidRPr="00EE416D">
              <w:rPr>
                <w:rFonts w:ascii="Source Sans 3" w:hAnsi="Source Sans 3"/>
                <w:noProof/>
              </w:rPr>
              <w:t> </w:t>
            </w:r>
            <w:r w:rsidRPr="00EE416D">
              <w:rPr>
                <w:rFonts w:ascii="Source Sans 3" w:hAnsi="Source Sans 3"/>
                <w:noProof/>
              </w:rPr>
              <w:t> </w:t>
            </w:r>
            <w:r w:rsidRPr="00EE416D">
              <w:rPr>
                <w:rFonts w:ascii="Source Sans 3" w:hAnsi="Source Sans 3"/>
                <w:noProof/>
              </w:rPr>
              <w:t> </w:t>
            </w:r>
            <w:r w:rsidRPr="00EE416D">
              <w:rPr>
                <w:rFonts w:ascii="Source Sans 3" w:hAnsi="Source Sans 3"/>
              </w:rPr>
              <w:fldChar w:fldCharType="end"/>
            </w:r>
          </w:p>
          <w:p w14:paraId="61107963" w14:textId="77777777" w:rsidR="00455E1E" w:rsidRPr="00EE416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EE416D">
              <w:rPr>
                <w:rFonts w:ascii="Source Sans 3" w:hAnsi="Source Sans 3"/>
              </w:rPr>
              <w:tab/>
            </w:r>
            <w:r w:rsidRPr="00EE416D">
              <w:rPr>
                <w:rFonts w:ascii="Source Sans 3" w:hAnsi="Source Sans 3"/>
              </w:rPr>
              <w:tab/>
            </w:r>
            <w:r w:rsidRPr="00EE416D">
              <w:rPr>
                <w:rFonts w:ascii="Source Sans 3" w:hAnsi="Source Sans 3"/>
              </w:rPr>
              <w:tab/>
              <w:t xml:space="preserve">          </w:t>
            </w:r>
            <w:r w:rsidR="00455E1E" w:rsidRPr="00EE416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00DC579" w14:textId="77777777" w:rsidR="00455E1E" w:rsidRPr="00EE416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EE416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B5D8C1F" w14:textId="77777777" w:rsidR="00723925" w:rsidRPr="00EE416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E416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E416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EE416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E416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ED560F3" w14:textId="77777777" w:rsidR="00455E1E" w:rsidRPr="00EE416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8FFD76" wp14:editId="24FB7EB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914B3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416D">
              <w:rPr>
                <w:rFonts w:ascii="Source Sans 3" w:hAnsi="Source Sans 3"/>
              </w:rPr>
              <w:t>Arbeitsplatz:</w:t>
            </w:r>
            <w:r w:rsidRPr="00EE416D">
              <w:rPr>
                <w:rFonts w:ascii="Source Sans 3" w:hAnsi="Source Sans 3"/>
              </w:rPr>
              <w:t xml:space="preserve"> </w:t>
            </w:r>
            <w:r w:rsidR="00455E1E" w:rsidRPr="00EE416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EE416D">
              <w:rPr>
                <w:rFonts w:ascii="Source Sans 3" w:hAnsi="Source Sans 3"/>
              </w:rPr>
              <w:instrText xml:space="preserve"> FORMTEXT </w:instrText>
            </w:r>
            <w:r w:rsidR="00455E1E" w:rsidRPr="00EE416D">
              <w:rPr>
                <w:rFonts w:ascii="Source Sans 3" w:hAnsi="Source Sans 3"/>
              </w:rPr>
            </w:r>
            <w:r w:rsidR="00455E1E" w:rsidRPr="00EE416D">
              <w:rPr>
                <w:rFonts w:ascii="Source Sans 3" w:hAnsi="Source Sans 3"/>
              </w:rPr>
              <w:fldChar w:fldCharType="separate"/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  <w:noProof/>
              </w:rPr>
              <w:t> </w:t>
            </w:r>
            <w:r w:rsidR="00455E1E" w:rsidRPr="00EE416D">
              <w:rPr>
                <w:rFonts w:ascii="Source Sans 3" w:hAnsi="Source Sans 3"/>
              </w:rPr>
              <w:fldChar w:fldCharType="end"/>
            </w:r>
          </w:p>
          <w:p w14:paraId="2AF4FC08" w14:textId="55459B9D" w:rsidR="00455E1E" w:rsidRPr="00EE416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F3A27FF" wp14:editId="551D4DD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35C70E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E416D">
              <w:rPr>
                <w:rFonts w:ascii="Source Sans 3" w:hAnsi="Source Sans 3"/>
              </w:rPr>
              <w:t>Tätigkeit:</w:t>
            </w:r>
            <w:r w:rsidR="007A7809" w:rsidRPr="00EE416D">
              <w:rPr>
                <w:rFonts w:ascii="Source Sans 3" w:hAnsi="Source Sans 3"/>
              </w:rPr>
              <w:t xml:space="preserve"> </w:t>
            </w:r>
            <w:r w:rsidR="008F793F" w:rsidRPr="00EE416D">
              <w:rPr>
                <w:rFonts w:ascii="Source Sans 3" w:hAnsi="Source Sans 3"/>
              </w:rPr>
              <w:t>Wäschetransport</w:t>
            </w:r>
          </w:p>
        </w:tc>
        <w:tc>
          <w:tcPr>
            <w:tcW w:w="1914" w:type="dxa"/>
            <w:gridSpan w:val="2"/>
          </w:tcPr>
          <w:p w14:paraId="137589C3" w14:textId="77777777" w:rsidR="00C108A5" w:rsidRPr="00EE416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1F32C2ED" w14:textId="77777777" w:rsidR="00455E1E" w:rsidRPr="00EE416D" w:rsidRDefault="00455E1E">
            <w:pPr>
              <w:spacing w:before="0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 xml:space="preserve">Stand: </w:t>
            </w:r>
            <w:r w:rsidRPr="00EE416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EE416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E416D">
              <w:rPr>
                <w:rFonts w:ascii="Source Sans 3" w:hAnsi="Source Sans 3"/>
                <w:u w:val="single"/>
              </w:rPr>
            </w:r>
            <w:r w:rsidRPr="00EE416D">
              <w:rPr>
                <w:rFonts w:ascii="Source Sans 3" w:hAnsi="Source Sans 3"/>
                <w:u w:val="single"/>
              </w:rPr>
              <w:fldChar w:fldCharType="separate"/>
            </w:r>
            <w:r w:rsidRPr="00EE416D">
              <w:rPr>
                <w:rFonts w:ascii="Source Sans 3" w:hAnsi="Source Sans 3"/>
                <w:noProof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u w:val="single"/>
              </w:rPr>
              <w:t> </w:t>
            </w:r>
            <w:r w:rsidRPr="00EE416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EE416D">
              <w:rPr>
                <w:rFonts w:ascii="Source Sans 3" w:hAnsi="Source Sans 3"/>
              </w:rPr>
              <w:t xml:space="preserve"> </w:t>
            </w:r>
          </w:p>
          <w:p w14:paraId="796CC3B4" w14:textId="50375859" w:rsidR="00455E1E" w:rsidRPr="00EE416D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EE416D">
              <w:rPr>
                <w:rFonts w:ascii="Source Sans 3" w:hAnsi="Source Sans 3"/>
                <w:sz w:val="16"/>
              </w:rPr>
              <w:t>B</w:t>
            </w:r>
            <w:r w:rsidR="008F793F" w:rsidRPr="00EE416D">
              <w:rPr>
                <w:rFonts w:ascii="Source Sans 3" w:hAnsi="Source Sans 3"/>
                <w:sz w:val="16"/>
              </w:rPr>
              <w:t>120</w:t>
            </w:r>
          </w:p>
        </w:tc>
      </w:tr>
      <w:tr w:rsidR="005C07E8" w:rsidRPr="00EE416D" w14:paraId="7E545C8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58299D6" w14:textId="77777777" w:rsidR="005C07E8" w:rsidRPr="00EE416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Anwendungsbereich</w:t>
            </w:r>
          </w:p>
        </w:tc>
      </w:tr>
      <w:tr w:rsidR="00455E1E" w:rsidRPr="00EE416D" w14:paraId="0EF98D88" w14:textId="77777777" w:rsidTr="008F793F">
        <w:trPr>
          <w:trHeight w:val="667"/>
        </w:trPr>
        <w:tc>
          <w:tcPr>
            <w:tcW w:w="10206" w:type="dxa"/>
            <w:gridSpan w:val="6"/>
            <w:vAlign w:val="center"/>
          </w:tcPr>
          <w:p w14:paraId="056F0403" w14:textId="2D59466A" w:rsidR="00455E1E" w:rsidRPr="00EE416D" w:rsidRDefault="008F793F" w:rsidP="002D3D96">
            <w:pPr>
              <w:pStyle w:val="berschrift1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Tätigkeiten mit Wäscherollcontainern und Wäschewagen</w:t>
            </w:r>
          </w:p>
        </w:tc>
      </w:tr>
      <w:tr w:rsidR="00C108A5" w:rsidRPr="00EE416D" w14:paraId="123EFCC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6B754DA" w14:textId="77777777" w:rsidR="00C108A5" w:rsidRPr="00EE416D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Gefährdungen</w:t>
            </w:r>
          </w:p>
        </w:tc>
      </w:tr>
      <w:tr w:rsidR="005C07E8" w:rsidRPr="00EE416D" w14:paraId="21035588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15730527" w14:textId="77777777" w:rsidR="005C07E8" w:rsidRPr="00EE416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1D7499C5" w14:textId="0A059FE0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Anfahren von Personen oder baulichen Einrichtungen;</w:t>
            </w:r>
          </w:p>
          <w:p w14:paraId="1D3BDC95" w14:textId="14D31916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 xml:space="preserve">Ziehen auf die eigenen Fersen; Quetschen von Füßen, Zehen oder Händen; </w:t>
            </w:r>
          </w:p>
          <w:p w14:paraId="1C8A0B96" w14:textId="01762A20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 xml:space="preserve">Umstürzen bei fehlender Standsicherheit sowie Herabfallen. </w:t>
            </w:r>
          </w:p>
          <w:p w14:paraId="789973DE" w14:textId="2D3ACBE4" w:rsidR="00A358A6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Die Wagen können auch von allein ins Rollen kommen</w:t>
            </w:r>
            <w:r w:rsidR="008F793F" w:rsidRPr="00EE416D">
              <w:br/>
              <w:t>(Wind, Anstoßen, abschüssiges Gelände, vor allem Schrägrampen).</w:t>
            </w:r>
          </w:p>
        </w:tc>
        <w:tc>
          <w:tcPr>
            <w:tcW w:w="1275" w:type="dxa"/>
            <w:shd w:val="clear" w:color="auto" w:fill="auto"/>
          </w:tcPr>
          <w:p w14:paraId="31FF0F86" w14:textId="77777777" w:rsidR="005C07E8" w:rsidRPr="00EE416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EE416D" w14:paraId="2FB420C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17F511AF" w14:textId="77777777" w:rsidR="00455E1E" w:rsidRPr="00EE416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EE416D" w14:paraId="5D848585" w14:textId="77777777" w:rsidTr="008F793F">
        <w:trPr>
          <w:trHeight w:val="3566"/>
        </w:trPr>
        <w:tc>
          <w:tcPr>
            <w:tcW w:w="1191" w:type="dxa"/>
          </w:tcPr>
          <w:p w14:paraId="2C5AEAC2" w14:textId="77777777" w:rsidR="002C1E9B" w:rsidRPr="00EE416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2C577CE2" w14:textId="43ACC17F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Schutzschuhe oder Sicherheitsschuhe, zumindest festes Schuhwerk tragen!</w:t>
            </w:r>
          </w:p>
          <w:p w14:paraId="335EA1B3" w14:textId="5587F80B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Verkehrswege freihalten!</w:t>
            </w:r>
          </w:p>
          <w:p w14:paraId="506E2153" w14:textId="5C43AA7E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Fahrweg beobachten – auf Querverkehr achten!</w:t>
            </w:r>
          </w:p>
          <w:p w14:paraId="2C014A11" w14:textId="2AF07E37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Rollcontainer beim Abstellen auf geneigten Flächen gegen Wegrollen sichern!</w:t>
            </w:r>
          </w:p>
          <w:p w14:paraId="48832AA5" w14:textId="6726C0AC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 xml:space="preserve">Zum Herausziehen aus der Wagenreihe und beim Schieben immer: </w:t>
            </w:r>
            <w:r w:rsidR="008F793F" w:rsidRPr="00EE416D">
              <w:br/>
              <w:t>Nur im Bereich der Griffstangen und nicht an den Ecken greifen!</w:t>
            </w:r>
          </w:p>
          <w:p w14:paraId="6B07C5D2" w14:textId="54BA6545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Zum Herausziehen aus der Wagenreihe:</w:t>
            </w:r>
            <w:r w:rsidR="008F793F" w:rsidRPr="00EE416D">
              <w:br/>
              <w:t>Wagen hierfür nur um wenige Meter ziehen und dabei nur seitlich ziehen!</w:t>
            </w:r>
          </w:p>
          <w:p w14:paraId="36ECD43E" w14:textId="0DCBD94B" w:rsidR="002C1E9B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Wagen sonst nur schieben und nur 1 Wagen gleichzeitig!</w:t>
            </w:r>
          </w:p>
        </w:tc>
        <w:tc>
          <w:tcPr>
            <w:tcW w:w="1275" w:type="dxa"/>
          </w:tcPr>
          <w:p w14:paraId="3697181B" w14:textId="77777777" w:rsidR="002C1E9B" w:rsidRPr="00EE416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EE416D" w14:paraId="53A0B16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003249F" w14:textId="77777777" w:rsidR="00455E1E" w:rsidRPr="00EE416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EE416D" w14:paraId="111BA7D0" w14:textId="77777777" w:rsidTr="007A7809">
        <w:trPr>
          <w:trHeight w:val="1125"/>
        </w:trPr>
        <w:tc>
          <w:tcPr>
            <w:tcW w:w="1191" w:type="dxa"/>
          </w:tcPr>
          <w:p w14:paraId="56C31E8D" w14:textId="77777777" w:rsidR="00455E1E" w:rsidRPr="00EE416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677E868" w14:textId="605BC1D3" w:rsidR="00455E1E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 xml:space="preserve">Bei schwergängigen Rädern oder Schäden am Aufbau: </w:t>
            </w:r>
            <w:r w:rsidR="008F793F" w:rsidRPr="00EE416D">
              <w:br/>
              <w:t xml:space="preserve">Wäscherollcontainer sofort kennzeichnen, Wäsche umladen, </w:t>
            </w:r>
            <w:r w:rsidR="008F793F" w:rsidRPr="00EE416D">
              <w:br/>
              <w:t>schadhafte Wagen der Benutzung entziehen, Instandhaltung informieren.</w:t>
            </w:r>
          </w:p>
        </w:tc>
      </w:tr>
      <w:tr w:rsidR="00455E1E" w:rsidRPr="00EE416D" w14:paraId="71BFD4C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D019BB8" w14:textId="77777777" w:rsidR="00455E1E" w:rsidRPr="00EE416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EE416D" w14:paraId="4808866E" w14:textId="77777777" w:rsidTr="008F793F">
        <w:trPr>
          <w:trHeight w:val="1676"/>
        </w:trPr>
        <w:tc>
          <w:tcPr>
            <w:tcW w:w="1191" w:type="dxa"/>
          </w:tcPr>
          <w:p w14:paraId="6752EF12" w14:textId="77777777" w:rsidR="00455E1E" w:rsidRPr="00EE416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EE416D">
              <w:rPr>
                <w:rFonts w:ascii="Source Sans 3" w:hAnsi="Source Sans 3"/>
                <w:noProof/>
              </w:rPr>
              <w:drawing>
                <wp:inline distT="0" distB="0" distL="0" distR="0" wp14:anchorId="603FC94E" wp14:editId="0A1AA8E1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3AA6D76" w14:textId="77777777" w:rsidR="004F05ED" w:rsidRPr="00EE416D" w:rsidRDefault="004F05ED" w:rsidP="004F05ED">
            <w:pPr>
              <w:rPr>
                <w:rFonts w:ascii="Source Sans 3" w:hAnsi="Source Sans 3"/>
              </w:rPr>
            </w:pPr>
            <w:r w:rsidRPr="00EE416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EE416D">
              <w:rPr>
                <w:rFonts w:ascii="Source Sans 3" w:hAnsi="Source Sans 3" w:cs="Arial"/>
                <w:b/>
                <w:bCs/>
              </w:rPr>
              <w:t>(-</w:t>
            </w:r>
            <w:r w:rsidRPr="00EE416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EE416D">
              <w:rPr>
                <w:rFonts w:ascii="Source Sans 3" w:hAnsi="Source Sans 3" w:cs="Arial"/>
                <w:b/>
                <w:bCs/>
              </w:rPr>
              <w:t>)</w:t>
            </w:r>
            <w:r w:rsidRPr="00EE416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E998C1B" w14:textId="3B27A29B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Verletzte retten.</w:t>
            </w:r>
          </w:p>
          <w:p w14:paraId="63A0DD5F" w14:textId="7A95DDCF" w:rsidR="008F793F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Erste Hilfe leisten.</w:t>
            </w:r>
          </w:p>
          <w:p w14:paraId="6C364598" w14:textId="626B55AB" w:rsidR="002D4FA2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Rettung einleiten.</w:t>
            </w:r>
          </w:p>
          <w:p w14:paraId="7918D0A0" w14:textId="77777777" w:rsidR="00455E1E" w:rsidRPr="00EE416D" w:rsidRDefault="00455E1E" w:rsidP="00EE416D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EE416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EE416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E41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EE416D" w14:paraId="250A8A63" w14:textId="77777777" w:rsidTr="007A7809">
        <w:tc>
          <w:tcPr>
            <w:tcW w:w="10206" w:type="dxa"/>
            <w:gridSpan w:val="6"/>
            <w:shd w:val="clear" w:color="auto" w:fill="084267"/>
          </w:tcPr>
          <w:p w14:paraId="0A1A10FE" w14:textId="5FD9C141" w:rsidR="00455E1E" w:rsidRPr="00EE416D" w:rsidRDefault="008F793F" w:rsidP="00995423">
            <w:pPr>
              <w:pStyle w:val="berschrift2"/>
              <w:rPr>
                <w:rFonts w:ascii="Source Sans 3" w:hAnsi="Source Sans 3"/>
              </w:rPr>
            </w:pPr>
            <w:r w:rsidRPr="00EE416D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EE416D" w14:paraId="7DCCF500" w14:textId="77777777" w:rsidTr="00EE416D">
        <w:trPr>
          <w:trHeight w:val="710"/>
        </w:trPr>
        <w:tc>
          <w:tcPr>
            <w:tcW w:w="1191" w:type="dxa"/>
          </w:tcPr>
          <w:p w14:paraId="206BAE97" w14:textId="77777777" w:rsidR="00455E1E" w:rsidRPr="00EE416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5E159A4A" w14:textId="4AC26A8B" w:rsidR="00455E1E" w:rsidRPr="00EE416D" w:rsidRDefault="00EE416D" w:rsidP="00EE416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8F793F" w:rsidRPr="00EE416D">
              <w:t>nur durch Instandhaltungspersonal</w:t>
            </w:r>
          </w:p>
        </w:tc>
      </w:tr>
    </w:tbl>
    <w:p w14:paraId="3AE00553" w14:textId="77777777" w:rsidR="00455E1E" w:rsidRPr="00EE416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EE416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369A292-22CC-4F5B-91F2-0299B8AB166D}"/>
    <w:embedBold r:id="rId2" w:fontKey="{BF71C958-0197-484E-AC1C-129D66771C52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43A4D"/>
    <w:multiLevelType w:val="hybridMultilevel"/>
    <w:tmpl w:val="A1720F74"/>
    <w:lvl w:ilvl="0" w:tplc="A260A860">
      <w:start w:val="1"/>
      <w:numFmt w:val="bullet"/>
      <w:pStyle w:val="Aufzhlung"/>
      <w:lvlText w:val=""/>
      <w:lvlJc w:val="left"/>
      <w:pPr>
        <w:tabs>
          <w:tab w:val="num" w:pos="0"/>
        </w:tabs>
        <w:ind w:left="300" w:hanging="30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5"/>
  </w:num>
  <w:num w:numId="6">
    <w:abstractNumId w:val="28"/>
  </w:num>
  <w:num w:numId="7">
    <w:abstractNumId w:val="11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7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6"/>
  </w:num>
  <w:num w:numId="33">
    <w:abstractNumId w:val="34"/>
  </w:num>
  <w:num w:numId="34">
    <w:abstractNumId w:val="2"/>
  </w:num>
  <w:num w:numId="35">
    <w:abstractNumId w:val="30"/>
  </w:num>
  <w:num w:numId="36">
    <w:abstractNumId w:val="14"/>
  </w:num>
  <w:num w:numId="37">
    <w:abstractNumId w:val="5"/>
  </w:num>
  <w:num w:numId="38">
    <w:abstractNumId w:val="3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93F"/>
    <w:rsid w:val="00051ECC"/>
    <w:rsid w:val="000870E8"/>
    <w:rsid w:val="001A3BDF"/>
    <w:rsid w:val="001B4335"/>
    <w:rsid w:val="001E1023"/>
    <w:rsid w:val="001E2613"/>
    <w:rsid w:val="001E337F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8F793F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EE416D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4E10B4"/>
  <w15:chartTrackingRefBased/>
  <w15:docId w15:val="{351A20A7-E03B-4633-B744-C75B77D3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EE416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8F793F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  <w:style w:type="paragraph" w:customStyle="1" w:styleId="Aufzhlung">
    <w:name w:val="Aufzählung"/>
    <w:basedOn w:val="Standard"/>
    <w:rsid w:val="008F793F"/>
    <w:pPr>
      <w:numPr>
        <w:numId w:val="39"/>
      </w:numPr>
      <w:spacing w:line="240" w:lineRule="auto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254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2025-08-27T14:52:00Z</dcterms:created>
  <dcterms:modified xsi:type="dcterms:W3CDTF">2026-01-07T09:34:00Z</dcterms:modified>
</cp:coreProperties>
</file>