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72DC7" w14:textId="77777777" w:rsidR="00723925" w:rsidRPr="00553797" w:rsidRDefault="007C20F6">
      <w:pPr>
        <w:spacing w:before="0"/>
        <w:rPr>
          <w:rFonts w:ascii="Source Sans 3" w:hAnsi="Source Sans 3"/>
          <w:sz w:val="8"/>
        </w:rPr>
      </w:pPr>
      <w:r w:rsidRPr="00553797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64AC97BF" wp14:editId="4C466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419D0" w14:textId="77777777" w:rsidR="00723925" w:rsidRPr="00553797" w:rsidRDefault="00723925">
      <w:pPr>
        <w:spacing w:before="0"/>
        <w:rPr>
          <w:rFonts w:ascii="Source Sans 3" w:hAnsi="Source Sans 3"/>
          <w:sz w:val="8"/>
        </w:rPr>
      </w:pPr>
    </w:p>
    <w:p w14:paraId="561F1767" w14:textId="77777777" w:rsidR="00723925" w:rsidRPr="00553797" w:rsidRDefault="00723925">
      <w:pPr>
        <w:spacing w:before="0"/>
        <w:rPr>
          <w:rFonts w:ascii="Source Sans 3" w:hAnsi="Source Sans 3"/>
          <w:sz w:val="8"/>
        </w:rPr>
      </w:pPr>
    </w:p>
    <w:p w14:paraId="01D1B844" w14:textId="77777777" w:rsidR="00723925" w:rsidRPr="00553797" w:rsidRDefault="00723925">
      <w:pPr>
        <w:spacing w:before="0"/>
        <w:rPr>
          <w:rFonts w:ascii="Source Sans 3" w:hAnsi="Source Sans 3"/>
          <w:sz w:val="8"/>
        </w:rPr>
      </w:pPr>
    </w:p>
    <w:p w14:paraId="6596C71E" w14:textId="77777777" w:rsidR="00723925" w:rsidRPr="00553797" w:rsidRDefault="00723925">
      <w:pPr>
        <w:spacing w:before="0"/>
        <w:rPr>
          <w:rFonts w:ascii="Source Sans 3" w:hAnsi="Source Sans 3"/>
          <w:sz w:val="8"/>
        </w:rPr>
        <w:sectPr w:rsidR="00723925" w:rsidRPr="00553797" w:rsidSect="00553797">
          <w:pgSz w:w="11906" w:h="16838" w:code="9"/>
          <w:pgMar w:top="680" w:right="851" w:bottom="14175" w:left="851" w:header="720" w:footer="0" w:gutter="0"/>
          <w:cols w:space="720"/>
        </w:sectPr>
      </w:pPr>
    </w:p>
    <w:p w14:paraId="6461AF80" w14:textId="0A6A9E94" w:rsidR="00455E1E" w:rsidRPr="00553797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0713B"/>
          <w:left w:val="single" w:sz="48" w:space="0" w:color="00713B"/>
          <w:bottom w:val="single" w:sz="48" w:space="0" w:color="00713B"/>
          <w:right w:val="single" w:sz="48" w:space="0" w:color="00713B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4"/>
        <w:gridCol w:w="722"/>
        <w:gridCol w:w="1194"/>
      </w:tblGrid>
      <w:tr w:rsidR="00455E1E" w:rsidRPr="00553797" w14:paraId="120C03E2" w14:textId="77777777" w:rsidTr="00850B40">
        <w:trPr>
          <w:trHeight w:val="2437"/>
        </w:trPr>
        <w:tc>
          <w:tcPr>
            <w:tcW w:w="4526" w:type="dxa"/>
            <w:gridSpan w:val="3"/>
          </w:tcPr>
          <w:p w14:paraId="1296BE09" w14:textId="77777777" w:rsidR="00FD26E3" w:rsidRPr="00553797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553797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43F9E5A3" wp14:editId="64EB646C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050E66" w14:textId="77777777" w:rsidR="00C108A5" w:rsidRPr="00553797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29064290" w14:textId="77777777" w:rsidR="00455E1E" w:rsidRPr="00553797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55379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7864A4" wp14:editId="66B9C683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AE85F88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553797">
              <w:rPr>
                <w:rFonts w:ascii="Source Sans 3" w:hAnsi="Source Sans 3"/>
              </w:rPr>
              <w:t>Firma:</w:t>
            </w:r>
            <w:r w:rsidR="005C07E8" w:rsidRPr="00553797">
              <w:rPr>
                <w:rFonts w:ascii="Source Sans 3" w:hAnsi="Source Sans 3"/>
              </w:rPr>
              <w:t xml:space="preserve"> </w:t>
            </w:r>
            <w:r w:rsidR="00455E1E" w:rsidRPr="00553797">
              <w:rPr>
                <w:rFonts w:ascii="Source Sans 3" w:hAnsi="Source Sans 3"/>
              </w:rPr>
              <w:t xml:space="preserve"> </w:t>
            </w:r>
            <w:r w:rsidR="00455E1E" w:rsidRPr="0055379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553797">
              <w:rPr>
                <w:rFonts w:ascii="Source Sans 3" w:hAnsi="Source Sans 3"/>
              </w:rPr>
              <w:instrText xml:space="preserve"> FORMTEXT </w:instrText>
            </w:r>
            <w:r w:rsidR="00455E1E" w:rsidRPr="00553797">
              <w:rPr>
                <w:rFonts w:ascii="Source Sans 3" w:hAnsi="Source Sans 3"/>
              </w:rPr>
            </w:r>
            <w:r w:rsidR="00455E1E" w:rsidRPr="00553797">
              <w:rPr>
                <w:rFonts w:ascii="Source Sans 3" w:hAnsi="Source Sans 3"/>
              </w:rPr>
              <w:fldChar w:fldCharType="separate"/>
            </w:r>
            <w:r w:rsidR="00455E1E" w:rsidRPr="00553797">
              <w:rPr>
                <w:rFonts w:ascii="Source Sans 3" w:hAnsi="Source Sans 3"/>
                <w:noProof/>
              </w:rPr>
              <w:t> </w:t>
            </w:r>
            <w:r w:rsidR="00455E1E" w:rsidRPr="00553797">
              <w:rPr>
                <w:rFonts w:ascii="Source Sans 3" w:hAnsi="Source Sans 3"/>
                <w:noProof/>
              </w:rPr>
              <w:t> </w:t>
            </w:r>
            <w:r w:rsidR="00455E1E" w:rsidRPr="00553797">
              <w:rPr>
                <w:rFonts w:ascii="Source Sans 3" w:hAnsi="Source Sans 3"/>
                <w:noProof/>
              </w:rPr>
              <w:t> </w:t>
            </w:r>
            <w:r w:rsidR="00455E1E" w:rsidRPr="00553797">
              <w:rPr>
                <w:rFonts w:ascii="Source Sans 3" w:hAnsi="Source Sans 3"/>
                <w:noProof/>
              </w:rPr>
              <w:t> </w:t>
            </w:r>
            <w:r w:rsidR="00455E1E" w:rsidRPr="00553797">
              <w:rPr>
                <w:rFonts w:ascii="Source Sans 3" w:hAnsi="Source Sans 3"/>
                <w:noProof/>
              </w:rPr>
              <w:t> </w:t>
            </w:r>
            <w:r w:rsidR="00455E1E" w:rsidRPr="00553797">
              <w:rPr>
                <w:rFonts w:ascii="Source Sans 3" w:hAnsi="Source Sans 3"/>
              </w:rPr>
              <w:fldChar w:fldCharType="end"/>
            </w:r>
            <w:bookmarkEnd w:id="0"/>
          </w:p>
          <w:p w14:paraId="70344A2D" w14:textId="77D94074" w:rsidR="00455E1E" w:rsidRPr="00553797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55379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016EC1" wp14:editId="29B5E2E9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030B099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553797">
              <w:rPr>
                <w:rFonts w:ascii="Source Sans 3" w:hAnsi="Source Sans 3"/>
              </w:rPr>
              <w:t>Arbeitsbereich:</w:t>
            </w:r>
            <w:r w:rsidR="005C07E8" w:rsidRPr="00553797">
              <w:rPr>
                <w:rFonts w:ascii="Source Sans 3" w:hAnsi="Source Sans 3"/>
              </w:rPr>
              <w:t xml:space="preserve"> </w:t>
            </w:r>
            <w:r w:rsidR="00850B40" w:rsidRPr="00553797">
              <w:rPr>
                <w:rFonts w:ascii="Source Sans 3" w:hAnsi="Source Sans 3"/>
              </w:rPr>
              <w:t xml:space="preserve">Unreine Seite </w:t>
            </w:r>
            <w:r w:rsidR="00850B40" w:rsidRPr="00553797">
              <w:rPr>
                <w:rFonts w:ascii="Source Sans 3" w:hAnsi="Source Sans 3"/>
              </w:rPr>
              <w:br/>
              <w:t>Wäschebearbeitung</w:t>
            </w:r>
          </w:p>
          <w:p w14:paraId="210EA593" w14:textId="0E3ECB66" w:rsidR="00455E1E" w:rsidRPr="00553797" w:rsidRDefault="00850B40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55379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AA03852" wp14:editId="6EDE8BD0">
                      <wp:simplePos x="0" y="0"/>
                      <wp:positionH relativeFrom="column">
                        <wp:posOffset>35877</wp:posOffset>
                      </wp:positionH>
                      <wp:positionV relativeFrom="paragraph">
                        <wp:posOffset>2540</wp:posOffset>
                      </wp:positionV>
                      <wp:extent cx="2655455" cy="0"/>
                      <wp:effectExtent l="0" t="0" r="0" b="0"/>
                      <wp:wrapNone/>
                      <wp:docPr id="3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5545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FEE89B" id="Gerade Verbindung 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.2pt" to="211.9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FD26E3" w:rsidRPr="0055379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65FE87B" wp14:editId="5D9F741D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A22E0E6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553797">
              <w:rPr>
                <w:rFonts w:ascii="Source Sans 3" w:hAnsi="Source Sans 3"/>
              </w:rPr>
              <w:t xml:space="preserve">Verantwortlich: </w:t>
            </w:r>
            <w:r w:rsidR="00FD26E3" w:rsidRPr="0055379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FD26E3" w:rsidRPr="00553797">
              <w:rPr>
                <w:rFonts w:ascii="Source Sans 3" w:hAnsi="Source Sans 3"/>
              </w:rPr>
              <w:instrText xml:space="preserve"> FORMTEXT </w:instrText>
            </w:r>
            <w:r w:rsidR="00FD26E3" w:rsidRPr="00553797">
              <w:rPr>
                <w:rFonts w:ascii="Source Sans 3" w:hAnsi="Source Sans 3"/>
              </w:rPr>
            </w:r>
            <w:r w:rsidR="00FD26E3" w:rsidRPr="00553797">
              <w:rPr>
                <w:rFonts w:ascii="Source Sans 3" w:hAnsi="Source Sans 3"/>
              </w:rPr>
              <w:fldChar w:fldCharType="separate"/>
            </w:r>
            <w:r w:rsidR="00FD26E3" w:rsidRPr="00553797">
              <w:rPr>
                <w:rFonts w:ascii="Source Sans 3" w:hAnsi="Source Sans 3"/>
                <w:noProof/>
              </w:rPr>
              <w:t> </w:t>
            </w:r>
            <w:r w:rsidR="00FD26E3" w:rsidRPr="00553797">
              <w:rPr>
                <w:rFonts w:ascii="Source Sans 3" w:hAnsi="Source Sans 3"/>
                <w:noProof/>
              </w:rPr>
              <w:t> </w:t>
            </w:r>
            <w:r w:rsidR="00FD26E3" w:rsidRPr="00553797">
              <w:rPr>
                <w:rFonts w:ascii="Source Sans 3" w:hAnsi="Source Sans 3"/>
                <w:noProof/>
              </w:rPr>
              <w:t> </w:t>
            </w:r>
            <w:r w:rsidR="00FD26E3" w:rsidRPr="00553797">
              <w:rPr>
                <w:rFonts w:ascii="Source Sans 3" w:hAnsi="Source Sans 3"/>
                <w:noProof/>
              </w:rPr>
              <w:t> </w:t>
            </w:r>
            <w:r w:rsidR="00FD26E3" w:rsidRPr="00553797">
              <w:rPr>
                <w:rFonts w:ascii="Source Sans 3" w:hAnsi="Source Sans 3"/>
                <w:noProof/>
              </w:rPr>
              <w:t> </w:t>
            </w:r>
            <w:r w:rsidR="00FD26E3" w:rsidRPr="00553797">
              <w:rPr>
                <w:rFonts w:ascii="Source Sans 3" w:hAnsi="Source Sans 3"/>
              </w:rPr>
              <w:fldChar w:fldCharType="end"/>
            </w:r>
          </w:p>
          <w:p w14:paraId="49F2AA61" w14:textId="77777777" w:rsidR="00455E1E" w:rsidRPr="00553797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553797">
              <w:rPr>
                <w:rFonts w:ascii="Source Sans 3" w:hAnsi="Source Sans 3"/>
              </w:rPr>
              <w:tab/>
            </w:r>
            <w:r w:rsidRPr="00553797">
              <w:rPr>
                <w:rFonts w:ascii="Source Sans 3" w:hAnsi="Source Sans 3"/>
              </w:rPr>
              <w:tab/>
            </w:r>
            <w:r w:rsidRPr="00553797">
              <w:rPr>
                <w:rFonts w:ascii="Source Sans 3" w:hAnsi="Source Sans 3"/>
              </w:rPr>
              <w:tab/>
              <w:t xml:space="preserve">          </w:t>
            </w:r>
            <w:r w:rsidR="00455E1E" w:rsidRPr="00553797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4" w:type="dxa"/>
          </w:tcPr>
          <w:p w14:paraId="7D7F2AFE" w14:textId="77777777" w:rsidR="00455E1E" w:rsidRPr="00553797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553797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2A157B9" w14:textId="77777777" w:rsidR="00723925" w:rsidRPr="00553797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553797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553797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553797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55379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553797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52AF1B03" w14:textId="77777777" w:rsidR="00455E1E" w:rsidRPr="00553797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55379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05626C7" wp14:editId="441A6BF8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752EC6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553797">
              <w:rPr>
                <w:rFonts w:ascii="Source Sans 3" w:hAnsi="Source Sans 3"/>
              </w:rPr>
              <w:t>Arbeitsplatz:</w:t>
            </w:r>
            <w:r w:rsidRPr="00553797">
              <w:rPr>
                <w:rFonts w:ascii="Source Sans 3" w:hAnsi="Source Sans 3"/>
              </w:rPr>
              <w:t xml:space="preserve"> </w:t>
            </w:r>
            <w:r w:rsidR="00455E1E" w:rsidRPr="0055379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553797">
              <w:rPr>
                <w:rFonts w:ascii="Source Sans 3" w:hAnsi="Source Sans 3"/>
              </w:rPr>
              <w:instrText xml:space="preserve"> FORMTEXT </w:instrText>
            </w:r>
            <w:r w:rsidR="00455E1E" w:rsidRPr="00553797">
              <w:rPr>
                <w:rFonts w:ascii="Source Sans 3" w:hAnsi="Source Sans 3"/>
              </w:rPr>
            </w:r>
            <w:r w:rsidR="00455E1E" w:rsidRPr="00553797">
              <w:rPr>
                <w:rFonts w:ascii="Source Sans 3" w:hAnsi="Source Sans 3"/>
              </w:rPr>
              <w:fldChar w:fldCharType="separate"/>
            </w:r>
            <w:r w:rsidR="00455E1E" w:rsidRPr="00553797">
              <w:rPr>
                <w:rFonts w:ascii="Source Sans 3" w:hAnsi="Source Sans 3"/>
                <w:noProof/>
              </w:rPr>
              <w:t> </w:t>
            </w:r>
            <w:r w:rsidR="00455E1E" w:rsidRPr="00553797">
              <w:rPr>
                <w:rFonts w:ascii="Source Sans 3" w:hAnsi="Source Sans 3"/>
                <w:noProof/>
              </w:rPr>
              <w:t> </w:t>
            </w:r>
            <w:r w:rsidR="00455E1E" w:rsidRPr="00553797">
              <w:rPr>
                <w:rFonts w:ascii="Source Sans 3" w:hAnsi="Source Sans 3"/>
                <w:noProof/>
              </w:rPr>
              <w:t> </w:t>
            </w:r>
            <w:r w:rsidR="00455E1E" w:rsidRPr="00553797">
              <w:rPr>
                <w:rFonts w:ascii="Source Sans 3" w:hAnsi="Source Sans 3"/>
                <w:noProof/>
              </w:rPr>
              <w:t> </w:t>
            </w:r>
            <w:r w:rsidR="00455E1E" w:rsidRPr="00553797">
              <w:rPr>
                <w:rFonts w:ascii="Source Sans 3" w:hAnsi="Source Sans 3"/>
                <w:noProof/>
              </w:rPr>
              <w:t> </w:t>
            </w:r>
            <w:r w:rsidR="00455E1E" w:rsidRPr="00553797">
              <w:rPr>
                <w:rFonts w:ascii="Source Sans 3" w:hAnsi="Source Sans 3"/>
              </w:rPr>
              <w:fldChar w:fldCharType="end"/>
            </w:r>
          </w:p>
          <w:p w14:paraId="22AC34E2" w14:textId="77777777" w:rsidR="00455E1E" w:rsidRPr="00553797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55379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4ACF477" wp14:editId="3A2B5E3C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B0117B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553797">
              <w:rPr>
                <w:rFonts w:ascii="Source Sans 3" w:hAnsi="Source Sans 3"/>
              </w:rPr>
              <w:t>Tätigkeit:</w:t>
            </w:r>
            <w:r w:rsidR="007A7809" w:rsidRPr="00553797">
              <w:rPr>
                <w:rFonts w:ascii="Source Sans 3" w:hAnsi="Source Sans 3"/>
              </w:rPr>
              <w:t xml:space="preserve"> </w:t>
            </w:r>
            <w:r w:rsidR="00455E1E" w:rsidRPr="0055379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553797">
              <w:rPr>
                <w:rFonts w:ascii="Source Sans 3" w:hAnsi="Source Sans 3"/>
              </w:rPr>
              <w:instrText xml:space="preserve"> FORMTEXT </w:instrText>
            </w:r>
            <w:r w:rsidR="00455E1E" w:rsidRPr="00553797">
              <w:rPr>
                <w:rFonts w:ascii="Source Sans 3" w:hAnsi="Source Sans 3"/>
              </w:rPr>
            </w:r>
            <w:r w:rsidR="00455E1E" w:rsidRPr="00553797">
              <w:rPr>
                <w:rFonts w:ascii="Source Sans 3" w:hAnsi="Source Sans 3"/>
              </w:rPr>
              <w:fldChar w:fldCharType="separate"/>
            </w:r>
            <w:r w:rsidR="00455E1E" w:rsidRPr="00553797">
              <w:rPr>
                <w:rFonts w:ascii="Source Sans 3" w:hAnsi="Source Sans 3"/>
                <w:noProof/>
              </w:rPr>
              <w:t> </w:t>
            </w:r>
            <w:r w:rsidR="00455E1E" w:rsidRPr="00553797">
              <w:rPr>
                <w:rFonts w:ascii="Source Sans 3" w:hAnsi="Source Sans 3"/>
                <w:noProof/>
              </w:rPr>
              <w:t> </w:t>
            </w:r>
            <w:r w:rsidR="00455E1E" w:rsidRPr="00553797">
              <w:rPr>
                <w:rFonts w:ascii="Source Sans 3" w:hAnsi="Source Sans 3"/>
                <w:noProof/>
              </w:rPr>
              <w:t> </w:t>
            </w:r>
            <w:r w:rsidR="00455E1E" w:rsidRPr="00553797">
              <w:rPr>
                <w:rFonts w:ascii="Source Sans 3" w:hAnsi="Source Sans 3"/>
                <w:noProof/>
              </w:rPr>
              <w:t> </w:t>
            </w:r>
            <w:r w:rsidR="00455E1E" w:rsidRPr="00553797">
              <w:rPr>
                <w:rFonts w:ascii="Source Sans 3" w:hAnsi="Source Sans 3"/>
                <w:noProof/>
              </w:rPr>
              <w:t> </w:t>
            </w:r>
            <w:r w:rsidR="00455E1E" w:rsidRPr="00553797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1" w:type="dxa"/>
            <w:gridSpan w:val="2"/>
          </w:tcPr>
          <w:p w14:paraId="43758011" w14:textId="77777777" w:rsidR="00C108A5" w:rsidRPr="00553797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0DBEEE56" w14:textId="77777777" w:rsidR="00455E1E" w:rsidRPr="00553797" w:rsidRDefault="00455E1E">
            <w:pPr>
              <w:spacing w:before="0"/>
              <w:rPr>
                <w:rFonts w:ascii="Source Sans 3" w:hAnsi="Source Sans 3"/>
              </w:rPr>
            </w:pPr>
            <w:r w:rsidRPr="00553797">
              <w:rPr>
                <w:rFonts w:ascii="Source Sans 3" w:hAnsi="Source Sans 3"/>
              </w:rPr>
              <w:t xml:space="preserve">Stand: </w:t>
            </w:r>
            <w:r w:rsidRPr="00553797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553797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553797">
              <w:rPr>
                <w:rFonts w:ascii="Source Sans 3" w:hAnsi="Source Sans 3"/>
                <w:u w:val="single"/>
              </w:rPr>
            </w:r>
            <w:r w:rsidRPr="00553797">
              <w:rPr>
                <w:rFonts w:ascii="Source Sans 3" w:hAnsi="Source Sans 3"/>
                <w:u w:val="single"/>
              </w:rPr>
              <w:fldChar w:fldCharType="separate"/>
            </w:r>
            <w:r w:rsidRPr="00553797">
              <w:rPr>
                <w:rFonts w:ascii="Source Sans 3" w:hAnsi="Source Sans 3"/>
                <w:noProof/>
                <w:u w:val="single"/>
              </w:rPr>
              <w:t> </w:t>
            </w:r>
            <w:r w:rsidRPr="00553797">
              <w:rPr>
                <w:rFonts w:ascii="Source Sans 3" w:hAnsi="Source Sans 3"/>
                <w:noProof/>
                <w:u w:val="single"/>
              </w:rPr>
              <w:t> </w:t>
            </w:r>
            <w:r w:rsidRPr="00553797">
              <w:rPr>
                <w:rFonts w:ascii="Source Sans 3" w:hAnsi="Source Sans 3"/>
                <w:noProof/>
                <w:u w:val="single"/>
              </w:rPr>
              <w:t> </w:t>
            </w:r>
            <w:r w:rsidRPr="00553797">
              <w:rPr>
                <w:rFonts w:ascii="Source Sans 3" w:hAnsi="Source Sans 3"/>
                <w:noProof/>
                <w:u w:val="single"/>
              </w:rPr>
              <w:t> </w:t>
            </w:r>
            <w:r w:rsidRPr="00553797">
              <w:rPr>
                <w:rFonts w:ascii="Source Sans 3" w:hAnsi="Source Sans 3"/>
                <w:noProof/>
                <w:u w:val="single"/>
              </w:rPr>
              <w:t> </w:t>
            </w:r>
            <w:r w:rsidRPr="00553797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553797">
              <w:rPr>
                <w:rFonts w:ascii="Source Sans 3" w:hAnsi="Source Sans 3"/>
              </w:rPr>
              <w:t xml:space="preserve"> </w:t>
            </w:r>
          </w:p>
          <w:p w14:paraId="70CA0AC4" w14:textId="1398BBB9" w:rsidR="00455E1E" w:rsidRPr="00553797" w:rsidRDefault="006355DB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553797">
              <w:rPr>
                <w:rFonts w:ascii="Source Sans 3" w:hAnsi="Source Sans 3"/>
                <w:sz w:val="16"/>
              </w:rPr>
              <w:t>B1</w:t>
            </w:r>
            <w:r w:rsidR="00850B40" w:rsidRPr="00553797">
              <w:rPr>
                <w:rFonts w:ascii="Source Sans 3" w:hAnsi="Source Sans 3"/>
                <w:sz w:val="16"/>
              </w:rPr>
              <w:t>48</w:t>
            </w:r>
          </w:p>
        </w:tc>
      </w:tr>
      <w:tr w:rsidR="005C07E8" w:rsidRPr="00553797" w14:paraId="29F715EC" w14:textId="77777777" w:rsidTr="006355DB">
        <w:trPr>
          <w:trHeight w:val="108"/>
        </w:trPr>
        <w:tc>
          <w:tcPr>
            <w:tcW w:w="10206" w:type="dxa"/>
            <w:gridSpan w:val="6"/>
            <w:shd w:val="clear" w:color="auto" w:fill="00713B"/>
          </w:tcPr>
          <w:p w14:paraId="71FDA02F" w14:textId="5E361EB1" w:rsidR="005C07E8" w:rsidRPr="00553797" w:rsidRDefault="006355DB" w:rsidP="00995423">
            <w:pPr>
              <w:pStyle w:val="berschrift2"/>
              <w:rPr>
                <w:rFonts w:ascii="Source Sans 3" w:hAnsi="Source Sans 3"/>
              </w:rPr>
            </w:pPr>
            <w:r w:rsidRPr="00553797">
              <w:rPr>
                <w:rFonts w:ascii="Source Sans 3" w:hAnsi="Source Sans 3"/>
              </w:rPr>
              <w:t>Arbeitsbereich</w:t>
            </w:r>
          </w:p>
        </w:tc>
      </w:tr>
      <w:tr w:rsidR="00455E1E" w:rsidRPr="00553797" w14:paraId="2C73CF86" w14:textId="77777777" w:rsidTr="00850B40">
        <w:trPr>
          <w:trHeight w:val="544"/>
        </w:trPr>
        <w:tc>
          <w:tcPr>
            <w:tcW w:w="10206" w:type="dxa"/>
            <w:gridSpan w:val="6"/>
            <w:vAlign w:val="center"/>
          </w:tcPr>
          <w:p w14:paraId="0710D97A" w14:textId="057ED2F4" w:rsidR="00455E1E" w:rsidRPr="00553797" w:rsidRDefault="00850B40" w:rsidP="00850B40">
            <w:pPr>
              <w:pStyle w:val="berschrift1"/>
              <w:spacing w:before="120"/>
              <w:rPr>
                <w:rFonts w:ascii="Source Sans 3" w:hAnsi="Source Sans 3"/>
                <w:lang w:val="de-DE"/>
              </w:rPr>
            </w:pPr>
            <w:r w:rsidRPr="00553797">
              <w:rPr>
                <w:rFonts w:ascii="Source Sans 3" w:hAnsi="Source Sans 3"/>
                <w:lang w:val="de-DE"/>
              </w:rPr>
              <w:t>Unreine Seite der Wäschebearbeitung</w:t>
            </w:r>
          </w:p>
        </w:tc>
      </w:tr>
      <w:tr w:rsidR="00C108A5" w:rsidRPr="00553797" w14:paraId="2F7110E8" w14:textId="77777777" w:rsidTr="006355DB">
        <w:trPr>
          <w:trHeight w:val="108"/>
        </w:trPr>
        <w:tc>
          <w:tcPr>
            <w:tcW w:w="10206" w:type="dxa"/>
            <w:gridSpan w:val="6"/>
            <w:shd w:val="clear" w:color="auto" w:fill="00713B"/>
          </w:tcPr>
          <w:p w14:paraId="71ED15FA" w14:textId="5D7B4A8C" w:rsidR="00C108A5" w:rsidRPr="00553797" w:rsidRDefault="006355DB" w:rsidP="00995423">
            <w:pPr>
              <w:pStyle w:val="berschrift2"/>
              <w:rPr>
                <w:rFonts w:ascii="Source Sans 3" w:hAnsi="Source Sans 3"/>
              </w:rPr>
            </w:pPr>
            <w:r w:rsidRPr="00553797">
              <w:rPr>
                <w:rFonts w:ascii="Source Sans 3" w:hAnsi="Source Sans 3"/>
              </w:rPr>
              <w:t>Biologische Arbeitsstoffe – Krankheitserreger</w:t>
            </w:r>
          </w:p>
        </w:tc>
      </w:tr>
      <w:tr w:rsidR="006355DB" w:rsidRPr="00553797" w14:paraId="7A63698A" w14:textId="77777777" w:rsidTr="006355DB">
        <w:trPr>
          <w:trHeight w:val="1113"/>
        </w:trPr>
        <w:tc>
          <w:tcPr>
            <w:tcW w:w="1204" w:type="dxa"/>
            <w:gridSpan w:val="2"/>
            <w:shd w:val="clear" w:color="auto" w:fill="FFFFFF"/>
          </w:tcPr>
          <w:p w14:paraId="1FA25C24" w14:textId="77777777" w:rsidR="006355DB" w:rsidRPr="00553797" w:rsidRDefault="006355DB" w:rsidP="00553797">
            <w:pPr>
              <w:pStyle w:val="Aufzhlung1"/>
            </w:pPr>
          </w:p>
        </w:tc>
        <w:tc>
          <w:tcPr>
            <w:tcW w:w="9002" w:type="dxa"/>
            <w:gridSpan w:val="4"/>
            <w:shd w:val="clear" w:color="auto" w:fill="auto"/>
          </w:tcPr>
          <w:p w14:paraId="79C7A074" w14:textId="34CE723D" w:rsidR="006355DB" w:rsidRPr="00553797" w:rsidRDefault="00850B40" w:rsidP="006355DB">
            <w:pPr>
              <w:spacing w:after="60"/>
              <w:rPr>
                <w:rFonts w:ascii="Source Sans 3" w:hAnsi="Source Sans 3"/>
                <w:sz w:val="8"/>
                <w:szCs w:val="8"/>
              </w:rPr>
            </w:pPr>
            <w:r w:rsidRPr="00553797">
              <w:rPr>
                <w:rFonts w:ascii="Source Sans 3" w:hAnsi="Source Sans 3"/>
              </w:rPr>
              <w:t xml:space="preserve">Gesundheitsschädliche Mikroorganismen der Risikogruppe 2 und 3**, wie Bakterien, </w:t>
            </w:r>
            <w:r w:rsidRPr="00553797">
              <w:rPr>
                <w:rFonts w:ascii="Source Sans 3" w:hAnsi="Source Sans 3"/>
              </w:rPr>
              <w:br/>
              <w:t xml:space="preserve">Viren oder andere Krankheitserreger, die in der mit Blut, Körpersekreten oder Ausscheidungen </w:t>
            </w:r>
            <w:r w:rsidRPr="00553797">
              <w:rPr>
                <w:rFonts w:ascii="Source Sans 3" w:hAnsi="Source Sans 3"/>
              </w:rPr>
              <w:br/>
              <w:t>verschmutzten Wäsche oder an Fremdgegenständen haften können.</w:t>
            </w:r>
          </w:p>
        </w:tc>
      </w:tr>
      <w:tr w:rsidR="00455E1E" w:rsidRPr="00553797" w14:paraId="47CDF23C" w14:textId="77777777" w:rsidTr="006355DB">
        <w:trPr>
          <w:trHeight w:val="131"/>
        </w:trPr>
        <w:tc>
          <w:tcPr>
            <w:tcW w:w="10206" w:type="dxa"/>
            <w:gridSpan w:val="6"/>
            <w:shd w:val="clear" w:color="auto" w:fill="00713B"/>
          </w:tcPr>
          <w:p w14:paraId="52D4C672" w14:textId="754C0BD6" w:rsidR="00455E1E" w:rsidRPr="00553797" w:rsidRDefault="006355DB" w:rsidP="00995423">
            <w:pPr>
              <w:pStyle w:val="berschrift2"/>
              <w:rPr>
                <w:rFonts w:ascii="Source Sans 3" w:hAnsi="Source Sans 3"/>
              </w:rPr>
            </w:pPr>
            <w:r w:rsidRPr="00553797">
              <w:rPr>
                <w:rFonts w:ascii="Source Sans 3" w:hAnsi="Source Sans 3"/>
              </w:rPr>
              <w:t>Gefahren für den Menschen</w:t>
            </w:r>
          </w:p>
        </w:tc>
      </w:tr>
      <w:tr w:rsidR="006355DB" w:rsidRPr="00553797" w14:paraId="33F6A716" w14:textId="77777777" w:rsidTr="006355DB">
        <w:trPr>
          <w:trHeight w:val="1829"/>
        </w:trPr>
        <w:tc>
          <w:tcPr>
            <w:tcW w:w="1191" w:type="dxa"/>
          </w:tcPr>
          <w:p w14:paraId="42D2B413" w14:textId="5B023F1D" w:rsidR="006355DB" w:rsidRPr="00553797" w:rsidRDefault="006355DB" w:rsidP="006355DB">
            <w:pPr>
              <w:spacing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55379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57DA567" wp14:editId="1E9C783B">
                  <wp:extent cx="612000" cy="531642"/>
                  <wp:effectExtent l="0" t="0" r="0" b="190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2A19BC1F" w14:textId="6A3D2076" w:rsidR="00850B40" w:rsidRPr="00553797" w:rsidRDefault="00553797" w:rsidP="00553797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850B40" w:rsidRPr="00553797">
              <w:t xml:space="preserve">Verschlucken, Einatmen oder Eindringen der Erreger über intakte oder verletzte Haut </w:t>
            </w:r>
            <w:r>
              <w:br/>
            </w:r>
            <w:r w:rsidR="00850B40" w:rsidRPr="00553797">
              <w:t>oder Schleimhäute</w:t>
            </w:r>
          </w:p>
          <w:p w14:paraId="3852B0BA" w14:textId="2B0F363F" w:rsidR="00850B40" w:rsidRPr="00553797" w:rsidRDefault="00553797" w:rsidP="00553797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850B40" w:rsidRPr="00553797">
              <w:t xml:space="preserve">Übertragung der Erreger auf dem Blutwege nach Verletzungen durch scharfe oder </w:t>
            </w:r>
            <w:r w:rsidR="00B4357A" w:rsidRPr="00553797">
              <w:br/>
            </w:r>
            <w:r w:rsidR="00850B40" w:rsidRPr="00553797">
              <w:t>spitze Gegenstände in der Wäsche</w:t>
            </w:r>
          </w:p>
          <w:p w14:paraId="16180EA6" w14:textId="01A0D4B9" w:rsidR="006355DB" w:rsidRPr="00553797" w:rsidRDefault="00553797" w:rsidP="00553797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850B40" w:rsidRPr="00553797">
              <w:t xml:space="preserve">Infektionskrankheiten, insbesondere infektiöse Leberentzündung (Hepatitis), </w:t>
            </w:r>
            <w:r w:rsidR="00850B40" w:rsidRPr="00553797">
              <w:br/>
              <w:t>Haut- oder Durchfallerkrankungen</w:t>
            </w:r>
          </w:p>
        </w:tc>
      </w:tr>
      <w:tr w:rsidR="00455E1E" w:rsidRPr="00553797" w14:paraId="50299ED7" w14:textId="77777777" w:rsidTr="006355DB">
        <w:trPr>
          <w:trHeight w:val="70"/>
        </w:trPr>
        <w:tc>
          <w:tcPr>
            <w:tcW w:w="10206" w:type="dxa"/>
            <w:gridSpan w:val="6"/>
            <w:shd w:val="clear" w:color="auto" w:fill="00713B"/>
          </w:tcPr>
          <w:p w14:paraId="1874B3FD" w14:textId="7BA89FC2" w:rsidR="00455E1E" w:rsidRPr="00553797" w:rsidRDefault="006355DB" w:rsidP="00995423">
            <w:pPr>
              <w:pStyle w:val="berschrift2"/>
              <w:rPr>
                <w:rFonts w:ascii="Source Sans 3" w:hAnsi="Source Sans 3"/>
              </w:rPr>
            </w:pPr>
            <w:r w:rsidRPr="00553797">
              <w:rPr>
                <w:rFonts w:ascii="Source Sans 3" w:hAnsi="Source Sans 3"/>
              </w:rPr>
              <w:t>Schutzmaßnahmen und Verhaltensregeln</w:t>
            </w:r>
          </w:p>
        </w:tc>
      </w:tr>
      <w:tr w:rsidR="006355DB" w:rsidRPr="00553797" w14:paraId="1CF49A88" w14:textId="77777777" w:rsidTr="006355DB">
        <w:trPr>
          <w:trHeight w:val="3529"/>
        </w:trPr>
        <w:tc>
          <w:tcPr>
            <w:tcW w:w="1191" w:type="dxa"/>
          </w:tcPr>
          <w:p w14:paraId="03DFBC9E" w14:textId="77777777" w:rsidR="006355DB" w:rsidRPr="00553797" w:rsidRDefault="006355DB" w:rsidP="00850B40">
            <w:pPr>
              <w:spacing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55379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D35813E" wp14:editId="0332B9FB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F8534" w14:textId="32525ED4" w:rsidR="006355DB" w:rsidRPr="00553797" w:rsidRDefault="006355DB" w:rsidP="006355DB">
            <w:pPr>
              <w:spacing w:before="0"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55379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D0CAA2F" wp14:editId="6E3A32A6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4"/>
          </w:tcPr>
          <w:p w14:paraId="40431057" w14:textId="120D7BC6" w:rsidR="00850B40" w:rsidRPr="00553797" w:rsidRDefault="00553797" w:rsidP="00553797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850B40" w:rsidRPr="00553797">
              <w:t xml:space="preserve">Zugang zur unreinen Seite nur soweit notwendig und nur für </w:t>
            </w:r>
            <w:r w:rsidR="00850B40" w:rsidRPr="00553797">
              <w:br/>
              <w:t>unterwiesenes Personal</w:t>
            </w:r>
          </w:p>
          <w:p w14:paraId="67D6C161" w14:textId="2A52281C" w:rsidR="00850B40" w:rsidRPr="00553797" w:rsidRDefault="00553797" w:rsidP="00553797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850B40" w:rsidRPr="00553797">
              <w:t>Wäschesäcke nicht ausschütten oder werfen</w:t>
            </w:r>
          </w:p>
          <w:p w14:paraId="34C59608" w14:textId="2CD97C99" w:rsidR="00850B40" w:rsidRPr="00553797" w:rsidRDefault="00553797" w:rsidP="00553797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850B40" w:rsidRPr="00553797">
              <w:rPr>
                <w:color w:val="FF0000"/>
              </w:rPr>
              <w:t xml:space="preserve">Alternativtext 1: </w:t>
            </w:r>
            <w:r w:rsidR="00850B40" w:rsidRPr="00553797">
              <w:t xml:space="preserve">Schmutzwäsche nicht sortieren </w:t>
            </w:r>
            <w:r w:rsidR="00850B40" w:rsidRPr="00553797">
              <w:br/>
            </w:r>
            <w:r w:rsidR="00850B40" w:rsidRPr="00553797">
              <w:rPr>
                <w:color w:val="FF0000"/>
              </w:rPr>
              <w:t>Alternativtext 2:</w:t>
            </w:r>
            <w:r w:rsidR="00850B40" w:rsidRPr="00553797">
              <w:t xml:space="preserve"> Schmutzwäsche nur mit den hierfür vorgegebenen </w:t>
            </w:r>
            <w:r w:rsidR="00850B40" w:rsidRPr="00553797">
              <w:br/>
              <w:t>Schutzmaßnahmen sortieren</w:t>
            </w:r>
          </w:p>
          <w:p w14:paraId="1B198B0C" w14:textId="2E8DC12D" w:rsidR="00850B40" w:rsidRPr="00553797" w:rsidRDefault="00553797" w:rsidP="00553797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850B40" w:rsidRPr="00553797">
              <w:t>Schutzhandschuhe und Schutzkleidung tragen</w:t>
            </w:r>
          </w:p>
          <w:p w14:paraId="3DF8128B" w14:textId="0F38B766" w:rsidR="00850B40" w:rsidRPr="00553797" w:rsidRDefault="00553797" w:rsidP="00553797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850B40" w:rsidRPr="00553797">
              <w:t>Ess-, Trink- und Rauchverbot beachten</w:t>
            </w:r>
          </w:p>
          <w:p w14:paraId="70EC2766" w14:textId="0DE0904C" w:rsidR="00850B40" w:rsidRPr="00553797" w:rsidRDefault="00553797" w:rsidP="00553797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850B40" w:rsidRPr="00553797">
              <w:t>Hygieneplan einhalten und Waschgelegenheiten nutzen</w:t>
            </w:r>
          </w:p>
          <w:p w14:paraId="2EB06A25" w14:textId="7B0C7355" w:rsidR="00850B40" w:rsidRPr="00553797" w:rsidRDefault="00553797" w:rsidP="00553797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850B40" w:rsidRPr="00553797">
              <w:t>Schutzkleidung regelmäßig wechseln</w:t>
            </w:r>
          </w:p>
          <w:p w14:paraId="40E4CB1C" w14:textId="27B18385" w:rsidR="00850B40" w:rsidRPr="00553797" w:rsidRDefault="00553797" w:rsidP="00553797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850B40" w:rsidRPr="00553797">
              <w:t xml:space="preserve">Straßen- und Schutzkleidung getrennt aufbewahren oder Schutzkleidung </w:t>
            </w:r>
            <w:r w:rsidR="00850B40" w:rsidRPr="00553797">
              <w:br/>
              <w:t>nach jedem Tragen wechseln</w:t>
            </w:r>
          </w:p>
          <w:p w14:paraId="2246F779" w14:textId="600F5C4E" w:rsidR="006355DB" w:rsidRPr="00553797" w:rsidRDefault="00553797" w:rsidP="00553797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850B40" w:rsidRPr="00553797">
              <w:t>arbeitsmedizinische Vorsorge und angebotene Schutzimpfungen nutzen</w:t>
            </w:r>
          </w:p>
        </w:tc>
        <w:tc>
          <w:tcPr>
            <w:tcW w:w="1194" w:type="dxa"/>
          </w:tcPr>
          <w:p w14:paraId="57414D0A" w14:textId="59384FCB" w:rsidR="006355DB" w:rsidRPr="00553797" w:rsidRDefault="00850B40" w:rsidP="006355DB">
            <w:pPr>
              <w:spacing w:after="60" w:line="240" w:lineRule="auto"/>
              <w:rPr>
                <w:rFonts w:ascii="Source Sans 3" w:hAnsi="Source Sans 3"/>
              </w:rPr>
            </w:pPr>
            <w:r w:rsidRPr="00553797">
              <w:rPr>
                <w:rFonts w:ascii="Source Sans 3" w:hAnsi="Source Sans 3"/>
                <w:noProof/>
              </w:rPr>
              <w:drawing>
                <wp:inline distT="0" distB="0" distL="0" distR="0" wp14:anchorId="5370480F" wp14:editId="521F016A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6619B2" w14:textId="25312501" w:rsidR="006355DB" w:rsidRPr="00553797" w:rsidRDefault="006355DB" w:rsidP="006355DB">
            <w:pPr>
              <w:spacing w:before="0" w:after="60" w:line="240" w:lineRule="auto"/>
              <w:rPr>
                <w:rFonts w:ascii="Source Sans 3" w:hAnsi="Source Sans 3"/>
              </w:rPr>
            </w:pPr>
            <w:r w:rsidRPr="00553797">
              <w:rPr>
                <w:rFonts w:ascii="Source Sans 3" w:hAnsi="Source Sans 3"/>
                <w:noProof/>
              </w:rPr>
              <w:drawing>
                <wp:inline distT="0" distB="0" distL="0" distR="0" wp14:anchorId="69655939" wp14:editId="3931BCB7">
                  <wp:extent cx="612000" cy="612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553797" w14:paraId="195C8195" w14:textId="77777777" w:rsidTr="006355DB">
        <w:trPr>
          <w:trHeight w:val="70"/>
        </w:trPr>
        <w:tc>
          <w:tcPr>
            <w:tcW w:w="10206" w:type="dxa"/>
            <w:gridSpan w:val="6"/>
            <w:shd w:val="clear" w:color="auto" w:fill="00713B"/>
          </w:tcPr>
          <w:p w14:paraId="6ED91737" w14:textId="24F17ED1" w:rsidR="00455E1E" w:rsidRPr="00553797" w:rsidRDefault="006355DB" w:rsidP="00995423">
            <w:pPr>
              <w:pStyle w:val="berschrift2"/>
              <w:rPr>
                <w:rFonts w:ascii="Source Sans 3" w:hAnsi="Source Sans 3"/>
              </w:rPr>
            </w:pPr>
            <w:r w:rsidRPr="00553797">
              <w:rPr>
                <w:rFonts w:ascii="Source Sans 3" w:hAnsi="Source Sans 3"/>
              </w:rPr>
              <w:t xml:space="preserve">Erste Hilfe und </w:t>
            </w:r>
            <w:r w:rsidR="00850B40" w:rsidRPr="00553797">
              <w:rPr>
                <w:rFonts w:ascii="Source Sans 3" w:hAnsi="Source Sans 3"/>
              </w:rPr>
              <w:t>Verhalten bei Unfällen</w:t>
            </w:r>
          </w:p>
        </w:tc>
      </w:tr>
      <w:tr w:rsidR="00455E1E" w:rsidRPr="00553797" w14:paraId="4404787C" w14:textId="77777777" w:rsidTr="00850B40">
        <w:trPr>
          <w:trHeight w:val="3233"/>
        </w:trPr>
        <w:tc>
          <w:tcPr>
            <w:tcW w:w="1191" w:type="dxa"/>
          </w:tcPr>
          <w:p w14:paraId="0CE3FA7D" w14:textId="5BF1D0ED" w:rsidR="00455E1E" w:rsidRPr="00553797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553797">
              <w:rPr>
                <w:rFonts w:ascii="Source Sans 3" w:hAnsi="Source Sans 3"/>
                <w:noProof/>
              </w:rPr>
              <w:drawing>
                <wp:inline distT="0" distB="0" distL="0" distR="0" wp14:anchorId="2CCAF7F1" wp14:editId="0196B1B8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210D3A38" w14:textId="77777777" w:rsidR="004F05ED" w:rsidRPr="00553797" w:rsidRDefault="004F05ED" w:rsidP="004F05ED">
            <w:pPr>
              <w:rPr>
                <w:rFonts w:ascii="Source Sans 3" w:hAnsi="Source Sans 3"/>
              </w:rPr>
            </w:pPr>
            <w:r w:rsidRPr="00553797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553797">
              <w:rPr>
                <w:rFonts w:ascii="Source Sans 3" w:hAnsi="Source Sans 3" w:cs="Arial"/>
                <w:b/>
                <w:bCs/>
              </w:rPr>
              <w:t>(-</w:t>
            </w:r>
            <w:r w:rsidRPr="00553797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553797">
              <w:rPr>
                <w:rFonts w:ascii="Source Sans 3" w:hAnsi="Source Sans 3" w:cs="Arial"/>
                <w:b/>
                <w:bCs/>
              </w:rPr>
              <w:t>)</w:t>
            </w:r>
            <w:r w:rsidRPr="00553797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6C8DECDF" w14:textId="4855181E" w:rsidR="00850B40" w:rsidRPr="00553797" w:rsidRDefault="00553797" w:rsidP="00553797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850B40" w:rsidRPr="00553797">
              <w:t xml:space="preserve">Bei Kontakt mit Blut oder anderen evtl. infektiösen Materialien die betroffenen Stellen </w:t>
            </w:r>
            <w:r w:rsidR="00850B40" w:rsidRPr="00553797">
              <w:br/>
              <w:t>der Haut sofort unter fließendem Wasser mit Seife waschen und desinfizieren.</w:t>
            </w:r>
          </w:p>
          <w:p w14:paraId="1BC51861" w14:textId="038B1370" w:rsidR="00850B40" w:rsidRPr="00553797" w:rsidRDefault="00553797" w:rsidP="00553797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850B40" w:rsidRPr="00553797">
              <w:t xml:space="preserve">Schleimhäute oder Augen nach Spritzern sofort mit reichlich Wasser oder fertigen </w:t>
            </w:r>
            <w:r w:rsidR="00850B40" w:rsidRPr="00553797">
              <w:br/>
              <w:t>antiseptischen Lösungen intensiv spülen.</w:t>
            </w:r>
          </w:p>
          <w:p w14:paraId="73451455" w14:textId="09756FAE" w:rsidR="00850B40" w:rsidRPr="00553797" w:rsidRDefault="00553797" w:rsidP="00553797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850B40" w:rsidRPr="00553797">
              <w:t xml:space="preserve">Nach Stich- oder Schnittverletzungen sofort Blutfluss durch Druck (mindestens </w:t>
            </w:r>
            <w:r w:rsidR="00850B40" w:rsidRPr="00553797">
              <w:br/>
              <w:t xml:space="preserve">eine Minute) auf das umliegende Gewebe fördern und Ersthelfer aufsuchen. </w:t>
            </w:r>
          </w:p>
          <w:p w14:paraId="3C29EB94" w14:textId="794A1E54" w:rsidR="00850B40" w:rsidRPr="00553797" w:rsidRDefault="00553797" w:rsidP="00553797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850B40" w:rsidRPr="00553797">
              <w:t>Vorfall in Verbandbuch eintragen und Vorgesetzten informieren.</w:t>
            </w:r>
          </w:p>
          <w:p w14:paraId="7F60833F" w14:textId="2B7A7E98" w:rsidR="006355DB" w:rsidRPr="00553797" w:rsidRDefault="00553797" w:rsidP="00553797">
            <w:pPr>
              <w:pStyle w:val="Aufzhlung1"/>
            </w:pPr>
            <w:r w:rsidRPr="000C313A">
              <w:t>‒</w:t>
            </w:r>
            <w:r w:rsidRPr="000C313A">
              <w:tab/>
            </w:r>
            <w:r w:rsidR="00850B40" w:rsidRPr="00553797">
              <w:t>Durchgangsarzt unverzüglich aufsuchen und Impfbuch vorlegen sowie Betriebsarzt informieren.</w:t>
            </w:r>
          </w:p>
          <w:p w14:paraId="0537B588" w14:textId="4613378B" w:rsidR="00455E1E" w:rsidRPr="00553797" w:rsidRDefault="00455E1E" w:rsidP="00553797">
            <w:pPr>
              <w:spacing w:before="120" w:after="60"/>
              <w:rPr>
                <w:rFonts w:ascii="Source Sans 3" w:hAnsi="Source Sans 3"/>
                <w:color w:val="000000"/>
              </w:rPr>
            </w:pPr>
            <w:r w:rsidRPr="00553797">
              <w:rPr>
                <w:rFonts w:ascii="Source Sans 3" w:hAnsi="Source Sans 3"/>
                <w:b/>
                <w:color w:val="000000"/>
              </w:rPr>
              <w:t>Notruf:</w:t>
            </w:r>
            <w:r w:rsidRPr="00553797">
              <w:rPr>
                <w:rFonts w:ascii="Source Sans 3" w:hAnsi="Source Sans 3"/>
                <w:color w:val="000000"/>
              </w:rPr>
              <w:t xml:space="preserve">  </w:t>
            </w:r>
            <w:r w:rsidRPr="00553797">
              <w:rPr>
                <w:rFonts w:ascii="Source Sans 3" w:hAnsi="Source Sans 3"/>
                <w:color w:val="00000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53797">
              <w:rPr>
                <w:rFonts w:ascii="Source Sans 3" w:hAnsi="Source Sans 3"/>
                <w:color w:val="000000"/>
              </w:rPr>
              <w:instrText xml:space="preserve"> FORMTEXT </w:instrText>
            </w:r>
            <w:r w:rsidRPr="00553797">
              <w:rPr>
                <w:rFonts w:ascii="Source Sans 3" w:hAnsi="Source Sans 3"/>
                <w:color w:val="000000"/>
              </w:rPr>
            </w:r>
            <w:r w:rsidRPr="00553797">
              <w:rPr>
                <w:rFonts w:ascii="Source Sans 3" w:hAnsi="Source Sans 3"/>
                <w:color w:val="000000"/>
              </w:rPr>
              <w:fldChar w:fldCharType="separate"/>
            </w:r>
            <w:r w:rsidRPr="00553797">
              <w:rPr>
                <w:rFonts w:ascii="Source Sans 3" w:hAnsi="Source Sans 3"/>
                <w:noProof/>
                <w:color w:val="000000"/>
              </w:rPr>
              <w:t> </w:t>
            </w:r>
            <w:r w:rsidRPr="00553797">
              <w:rPr>
                <w:rFonts w:ascii="Source Sans 3" w:hAnsi="Source Sans 3"/>
                <w:noProof/>
                <w:color w:val="000000"/>
              </w:rPr>
              <w:t> </w:t>
            </w:r>
            <w:r w:rsidRPr="00553797">
              <w:rPr>
                <w:rFonts w:ascii="Source Sans 3" w:hAnsi="Source Sans 3"/>
                <w:noProof/>
                <w:color w:val="000000"/>
              </w:rPr>
              <w:t> </w:t>
            </w:r>
            <w:r w:rsidRPr="00553797">
              <w:rPr>
                <w:rFonts w:ascii="Source Sans 3" w:hAnsi="Source Sans 3"/>
                <w:noProof/>
                <w:color w:val="000000"/>
              </w:rPr>
              <w:t> </w:t>
            </w:r>
            <w:r w:rsidRPr="00553797">
              <w:rPr>
                <w:rFonts w:ascii="Source Sans 3" w:hAnsi="Source Sans 3"/>
                <w:noProof/>
                <w:color w:val="000000"/>
              </w:rPr>
              <w:t> </w:t>
            </w:r>
            <w:r w:rsidRPr="00553797">
              <w:rPr>
                <w:rFonts w:ascii="Source Sans 3" w:hAnsi="Source Sans 3"/>
                <w:color w:val="000000"/>
              </w:rPr>
              <w:fldChar w:fldCharType="end"/>
            </w:r>
            <w:r w:rsidRPr="00553797">
              <w:rPr>
                <w:rFonts w:ascii="Source Sans 3" w:hAnsi="Source Sans 3"/>
                <w:color w:val="000000"/>
              </w:rPr>
              <w:t xml:space="preserve">  </w:t>
            </w:r>
            <w:r w:rsidR="00850B40" w:rsidRPr="00553797">
              <w:rPr>
                <w:rFonts w:ascii="Source Sans 3" w:hAnsi="Source Sans 3"/>
                <w:color w:val="000000"/>
              </w:rPr>
              <w:tab/>
            </w:r>
            <w:r w:rsidR="00553797">
              <w:rPr>
                <w:rFonts w:ascii="Source Sans 3" w:hAnsi="Source Sans 3"/>
                <w:color w:val="000000"/>
              </w:rPr>
              <w:tab/>
            </w:r>
            <w:r w:rsidRPr="00553797">
              <w:rPr>
                <w:rFonts w:ascii="Source Sans 3" w:hAnsi="Source Sans 3"/>
                <w:b/>
                <w:bCs/>
                <w:color w:val="000000"/>
              </w:rPr>
              <w:t>Ersthelfer</w:t>
            </w:r>
            <w:r w:rsidR="00E24306" w:rsidRPr="00553797">
              <w:rPr>
                <w:rFonts w:ascii="Source Sans 3" w:hAnsi="Source Sans 3"/>
                <w:b/>
                <w:bCs/>
                <w:color w:val="000000"/>
              </w:rPr>
              <w:t>/-in</w:t>
            </w:r>
            <w:r w:rsidRPr="00553797">
              <w:rPr>
                <w:rFonts w:ascii="Source Sans 3" w:hAnsi="Source Sans 3"/>
                <w:b/>
                <w:bCs/>
                <w:color w:val="000000"/>
              </w:rPr>
              <w:t>:</w:t>
            </w:r>
            <w:r w:rsidRPr="00553797">
              <w:rPr>
                <w:rFonts w:ascii="Source Sans 3" w:hAnsi="Source Sans 3"/>
                <w:color w:val="000000"/>
              </w:rPr>
              <w:t xml:space="preserve"> </w:t>
            </w:r>
            <w:r w:rsidRPr="00553797">
              <w:rPr>
                <w:rFonts w:ascii="Source Sans 3" w:hAnsi="Source Sans 3"/>
                <w:color w:val="00000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53797">
              <w:rPr>
                <w:rFonts w:ascii="Source Sans 3" w:hAnsi="Source Sans 3"/>
                <w:color w:val="000000"/>
              </w:rPr>
              <w:instrText xml:space="preserve"> FORMTEXT </w:instrText>
            </w:r>
            <w:r w:rsidRPr="00553797">
              <w:rPr>
                <w:rFonts w:ascii="Source Sans 3" w:hAnsi="Source Sans 3"/>
                <w:color w:val="000000"/>
              </w:rPr>
            </w:r>
            <w:r w:rsidRPr="00553797">
              <w:rPr>
                <w:rFonts w:ascii="Source Sans 3" w:hAnsi="Source Sans 3"/>
                <w:color w:val="000000"/>
              </w:rPr>
              <w:fldChar w:fldCharType="separate"/>
            </w:r>
            <w:r w:rsidRPr="00553797">
              <w:rPr>
                <w:rFonts w:ascii="Source Sans 3" w:hAnsi="Source Sans 3"/>
                <w:noProof/>
                <w:color w:val="000000"/>
              </w:rPr>
              <w:t> </w:t>
            </w:r>
            <w:r w:rsidRPr="00553797">
              <w:rPr>
                <w:rFonts w:ascii="Source Sans 3" w:hAnsi="Source Sans 3"/>
                <w:noProof/>
                <w:color w:val="000000"/>
              </w:rPr>
              <w:t> </w:t>
            </w:r>
            <w:r w:rsidRPr="00553797">
              <w:rPr>
                <w:rFonts w:ascii="Source Sans 3" w:hAnsi="Source Sans 3"/>
                <w:noProof/>
                <w:color w:val="000000"/>
              </w:rPr>
              <w:t> </w:t>
            </w:r>
            <w:r w:rsidRPr="00553797">
              <w:rPr>
                <w:rFonts w:ascii="Source Sans 3" w:hAnsi="Source Sans 3"/>
                <w:noProof/>
                <w:color w:val="000000"/>
              </w:rPr>
              <w:t> </w:t>
            </w:r>
            <w:r w:rsidRPr="00553797">
              <w:rPr>
                <w:rFonts w:ascii="Source Sans 3" w:hAnsi="Source Sans 3"/>
                <w:noProof/>
                <w:color w:val="000000"/>
              </w:rPr>
              <w:t> </w:t>
            </w:r>
            <w:r w:rsidRPr="00553797">
              <w:rPr>
                <w:rFonts w:ascii="Source Sans 3" w:hAnsi="Source Sans 3"/>
                <w:color w:val="000000"/>
              </w:rPr>
              <w:fldChar w:fldCharType="end"/>
            </w:r>
          </w:p>
          <w:p w14:paraId="7936BD2E" w14:textId="2DB1E1C2" w:rsidR="00850B40" w:rsidRPr="00553797" w:rsidRDefault="00850B40" w:rsidP="00850B40">
            <w:pPr>
              <w:spacing w:before="120" w:after="60"/>
              <w:rPr>
                <w:rFonts w:ascii="Source Sans 3" w:hAnsi="Source Sans 3"/>
                <w:color w:val="000000"/>
                <w:szCs w:val="22"/>
              </w:rPr>
            </w:pPr>
            <w:r w:rsidRPr="00553797">
              <w:rPr>
                <w:rFonts w:ascii="Source Sans 3" w:hAnsi="Source Sans 3"/>
                <w:b/>
                <w:color w:val="000000"/>
              </w:rPr>
              <w:t>D-Arzt/-in:</w:t>
            </w:r>
            <w:r w:rsidRPr="00553797">
              <w:rPr>
                <w:rFonts w:ascii="Source Sans 3" w:hAnsi="Source Sans 3"/>
                <w:color w:val="000000"/>
              </w:rPr>
              <w:t xml:space="preserve">  </w:t>
            </w:r>
            <w:r w:rsidRPr="00553797">
              <w:rPr>
                <w:rFonts w:ascii="Source Sans 3" w:hAnsi="Source Sans 3"/>
                <w:color w:val="00000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53797">
              <w:rPr>
                <w:rFonts w:ascii="Source Sans 3" w:hAnsi="Source Sans 3"/>
                <w:color w:val="000000"/>
              </w:rPr>
              <w:instrText xml:space="preserve"> FORMTEXT </w:instrText>
            </w:r>
            <w:r w:rsidRPr="00553797">
              <w:rPr>
                <w:rFonts w:ascii="Source Sans 3" w:hAnsi="Source Sans 3"/>
                <w:color w:val="000000"/>
              </w:rPr>
            </w:r>
            <w:r w:rsidRPr="00553797">
              <w:rPr>
                <w:rFonts w:ascii="Source Sans 3" w:hAnsi="Source Sans 3"/>
                <w:color w:val="000000"/>
              </w:rPr>
              <w:fldChar w:fldCharType="separate"/>
            </w:r>
            <w:r w:rsidRPr="00553797">
              <w:rPr>
                <w:rFonts w:ascii="Source Sans 3" w:hAnsi="Source Sans 3"/>
                <w:color w:val="000000"/>
              </w:rPr>
              <w:t> </w:t>
            </w:r>
            <w:r w:rsidRPr="00553797">
              <w:rPr>
                <w:rFonts w:ascii="Source Sans 3" w:hAnsi="Source Sans 3"/>
                <w:color w:val="000000"/>
              </w:rPr>
              <w:t> </w:t>
            </w:r>
            <w:r w:rsidRPr="00553797">
              <w:rPr>
                <w:rFonts w:ascii="Source Sans 3" w:hAnsi="Source Sans 3"/>
                <w:color w:val="000000"/>
              </w:rPr>
              <w:t> </w:t>
            </w:r>
            <w:r w:rsidRPr="00553797">
              <w:rPr>
                <w:rFonts w:ascii="Source Sans 3" w:hAnsi="Source Sans 3"/>
                <w:color w:val="000000"/>
              </w:rPr>
              <w:t> </w:t>
            </w:r>
            <w:r w:rsidRPr="00553797">
              <w:rPr>
                <w:rFonts w:ascii="Source Sans 3" w:hAnsi="Source Sans 3"/>
                <w:color w:val="000000"/>
              </w:rPr>
              <w:t> </w:t>
            </w:r>
            <w:r w:rsidRPr="00553797">
              <w:rPr>
                <w:rFonts w:ascii="Source Sans 3" w:hAnsi="Source Sans 3"/>
                <w:color w:val="000000"/>
              </w:rPr>
              <w:fldChar w:fldCharType="end"/>
            </w:r>
            <w:r w:rsidRPr="00553797">
              <w:rPr>
                <w:rFonts w:ascii="Source Sans 3" w:hAnsi="Source Sans 3"/>
                <w:color w:val="000000"/>
              </w:rPr>
              <w:t xml:space="preserve"> </w:t>
            </w:r>
            <w:r w:rsidRPr="00553797">
              <w:rPr>
                <w:rFonts w:ascii="Source Sans 3" w:hAnsi="Source Sans 3"/>
                <w:color w:val="000000"/>
              </w:rPr>
              <w:tab/>
            </w:r>
            <w:r w:rsidRPr="00553797">
              <w:rPr>
                <w:rFonts w:ascii="Source Sans 3" w:hAnsi="Source Sans 3"/>
                <w:b/>
                <w:color w:val="000000"/>
              </w:rPr>
              <w:t>Betriebsarzt/-in</w:t>
            </w:r>
            <w:r w:rsidRPr="00553797">
              <w:rPr>
                <w:rFonts w:ascii="Source Sans 3" w:hAnsi="Source Sans 3"/>
                <w:color w:val="000000"/>
              </w:rPr>
              <w:t xml:space="preserve">: </w:t>
            </w:r>
            <w:r w:rsidRPr="00553797">
              <w:rPr>
                <w:rFonts w:ascii="Source Sans 3" w:hAnsi="Source Sans 3"/>
                <w:color w:val="00000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53797">
              <w:rPr>
                <w:rFonts w:ascii="Source Sans 3" w:hAnsi="Source Sans 3"/>
                <w:color w:val="000000"/>
              </w:rPr>
              <w:instrText xml:space="preserve"> FORMTEXT </w:instrText>
            </w:r>
            <w:r w:rsidRPr="00553797">
              <w:rPr>
                <w:rFonts w:ascii="Source Sans 3" w:hAnsi="Source Sans 3"/>
                <w:color w:val="000000"/>
              </w:rPr>
            </w:r>
            <w:r w:rsidRPr="00553797">
              <w:rPr>
                <w:rFonts w:ascii="Source Sans 3" w:hAnsi="Source Sans 3"/>
                <w:color w:val="000000"/>
              </w:rPr>
              <w:fldChar w:fldCharType="separate"/>
            </w:r>
            <w:r w:rsidRPr="00553797">
              <w:rPr>
                <w:rFonts w:ascii="Source Sans 3" w:hAnsi="Source Sans 3"/>
                <w:color w:val="000000"/>
              </w:rPr>
              <w:t> </w:t>
            </w:r>
            <w:r w:rsidRPr="00553797">
              <w:rPr>
                <w:rFonts w:ascii="Source Sans 3" w:hAnsi="Source Sans 3"/>
                <w:color w:val="000000"/>
              </w:rPr>
              <w:t> </w:t>
            </w:r>
            <w:r w:rsidRPr="00553797">
              <w:rPr>
                <w:rFonts w:ascii="Source Sans 3" w:hAnsi="Source Sans 3"/>
                <w:color w:val="000000"/>
              </w:rPr>
              <w:t> </w:t>
            </w:r>
            <w:r w:rsidRPr="00553797">
              <w:rPr>
                <w:rFonts w:ascii="Source Sans 3" w:hAnsi="Source Sans 3"/>
                <w:color w:val="000000"/>
              </w:rPr>
              <w:t> </w:t>
            </w:r>
            <w:r w:rsidRPr="00553797">
              <w:rPr>
                <w:rFonts w:ascii="Source Sans 3" w:hAnsi="Source Sans 3"/>
                <w:color w:val="000000"/>
              </w:rPr>
              <w:t> </w:t>
            </w:r>
            <w:r w:rsidRPr="00553797">
              <w:rPr>
                <w:rFonts w:ascii="Source Sans 3" w:hAnsi="Source Sans 3"/>
                <w:color w:val="000000"/>
              </w:rPr>
              <w:fldChar w:fldCharType="end"/>
            </w:r>
          </w:p>
        </w:tc>
      </w:tr>
    </w:tbl>
    <w:p w14:paraId="7D5C9AD3" w14:textId="1ECBDF36" w:rsidR="00455E1E" w:rsidRPr="00553797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553797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14299F7A-3A50-4ABB-8715-D00CCE1D2BD1}"/>
    <w:embedBold r:id="rId2" w:fontKey="{715D1C81-F490-42DC-A7D1-B38BB4A5AE1C}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5DB"/>
    <w:rsid w:val="00051ECC"/>
    <w:rsid w:val="001A3BDF"/>
    <w:rsid w:val="001B4335"/>
    <w:rsid w:val="001E1023"/>
    <w:rsid w:val="001E2613"/>
    <w:rsid w:val="002663A6"/>
    <w:rsid w:val="002B21EF"/>
    <w:rsid w:val="002C1E9B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7169"/>
    <w:rsid w:val="004F05ED"/>
    <w:rsid w:val="005352C8"/>
    <w:rsid w:val="00553797"/>
    <w:rsid w:val="0056752C"/>
    <w:rsid w:val="00586D98"/>
    <w:rsid w:val="005C07E8"/>
    <w:rsid w:val="005F3D30"/>
    <w:rsid w:val="0061164B"/>
    <w:rsid w:val="006355DB"/>
    <w:rsid w:val="00666E9A"/>
    <w:rsid w:val="007106A9"/>
    <w:rsid w:val="00723925"/>
    <w:rsid w:val="00771983"/>
    <w:rsid w:val="007A7809"/>
    <w:rsid w:val="007C20F6"/>
    <w:rsid w:val="007D6ECA"/>
    <w:rsid w:val="00831C74"/>
    <w:rsid w:val="00850B40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C460A"/>
    <w:rsid w:val="00AC4F3D"/>
    <w:rsid w:val="00AC71E5"/>
    <w:rsid w:val="00B06871"/>
    <w:rsid w:val="00B40E40"/>
    <w:rsid w:val="00B423EB"/>
    <w:rsid w:val="00B4357A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A1A54"/>
    <w:rsid w:val="00DA1AC8"/>
    <w:rsid w:val="00DA5213"/>
    <w:rsid w:val="00DB6D05"/>
    <w:rsid w:val="00E24306"/>
    <w:rsid w:val="00EE6D07"/>
    <w:rsid w:val="00F14213"/>
    <w:rsid w:val="00F2094E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FCB861"/>
  <w15:chartTrackingRefBased/>
  <w15:docId w15:val="{34513E1F-1B83-4938-8868-3181C861F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C71E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61164B"/>
    <w:pPr>
      <w:spacing w:after="60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AC71E5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553797"/>
    <w:pPr>
      <w:tabs>
        <w:tab w:val="left" w:pos="567"/>
      </w:tabs>
      <w:autoSpaceDE/>
      <w:autoSpaceDN/>
      <w:spacing w:before="0"/>
      <w:ind w:left="227" w:hanging="227"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850B40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359</Words>
  <Characters>2263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cp:lastModifiedBy>Office</cp:lastModifiedBy>
  <cp:revision>7</cp:revision>
  <cp:lastPrinted>2009-04-29T09:20:00Z</cp:lastPrinted>
  <dcterms:created xsi:type="dcterms:W3CDTF">2025-06-03T10:12:00Z</dcterms:created>
  <dcterms:modified xsi:type="dcterms:W3CDTF">2026-01-07T09:34:00Z</dcterms:modified>
</cp:coreProperties>
</file>