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8B9FF" w14:textId="77777777" w:rsidR="00564C7D" w:rsidRPr="00405D40" w:rsidRDefault="00072313">
      <w:pPr>
        <w:spacing w:before="0"/>
        <w:rPr>
          <w:rFonts w:ascii="Source Sans 3" w:hAnsi="Source Sans 3"/>
          <w:sz w:val="8"/>
        </w:rPr>
      </w:pPr>
      <w:r w:rsidRPr="00405D40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07EA310F" wp14:editId="3E68AEB1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E46279" w14:textId="77777777" w:rsidR="00564C7D" w:rsidRPr="00405D40" w:rsidRDefault="00564C7D">
      <w:pPr>
        <w:spacing w:before="0"/>
        <w:rPr>
          <w:rFonts w:ascii="Source Sans 3" w:hAnsi="Source Sans 3"/>
          <w:sz w:val="8"/>
        </w:rPr>
      </w:pPr>
    </w:p>
    <w:p w14:paraId="43A298F1" w14:textId="77777777" w:rsidR="00564C7D" w:rsidRPr="00405D40" w:rsidRDefault="00564C7D">
      <w:pPr>
        <w:spacing w:before="0"/>
        <w:rPr>
          <w:rFonts w:ascii="Source Sans 3" w:hAnsi="Source Sans 3"/>
          <w:sz w:val="8"/>
        </w:rPr>
      </w:pPr>
    </w:p>
    <w:p w14:paraId="4FD23F59" w14:textId="77777777" w:rsidR="00564C7D" w:rsidRPr="00405D40" w:rsidRDefault="00564C7D">
      <w:pPr>
        <w:spacing w:before="0"/>
        <w:rPr>
          <w:rFonts w:ascii="Source Sans 3" w:hAnsi="Source Sans 3"/>
          <w:sz w:val="8"/>
        </w:rPr>
      </w:pPr>
    </w:p>
    <w:p w14:paraId="4FD52574" w14:textId="77777777" w:rsidR="00564C7D" w:rsidRPr="00405D40" w:rsidRDefault="00564C7D">
      <w:pPr>
        <w:spacing w:before="0"/>
        <w:rPr>
          <w:rFonts w:ascii="Source Sans 3" w:hAnsi="Source Sans 3"/>
          <w:sz w:val="8"/>
        </w:rPr>
        <w:sectPr w:rsidR="00564C7D" w:rsidRPr="00405D40" w:rsidSect="00405D40">
          <w:pgSz w:w="11906" w:h="16838" w:code="9"/>
          <w:pgMar w:top="680" w:right="851" w:bottom="14175" w:left="851" w:header="720" w:footer="720" w:gutter="0"/>
          <w:cols w:space="720"/>
        </w:sectPr>
      </w:pPr>
    </w:p>
    <w:p w14:paraId="3F0AB11A" w14:textId="644A5689" w:rsidR="00744851" w:rsidRPr="00405D40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405D40" w14:paraId="75AFE607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183903BF" w14:textId="77777777" w:rsidR="00B836B7" w:rsidRPr="00405D40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405D40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51029684" wp14:editId="6B55141A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516CEF" w14:textId="77777777" w:rsidR="00B836B7" w:rsidRPr="00405D40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74CCEFA7" w14:textId="77777777" w:rsidR="00B836B7" w:rsidRPr="00405D40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405D40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39F11498" wp14:editId="70AFDB77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5A6B23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405D40">
              <w:rPr>
                <w:rFonts w:ascii="Source Sans 3" w:hAnsi="Source Sans 3"/>
              </w:rPr>
              <w:t xml:space="preserve">Firma:  </w:t>
            </w:r>
            <w:r w:rsidR="00B836B7" w:rsidRPr="00405D40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405D40">
              <w:rPr>
                <w:rFonts w:ascii="Source Sans 3" w:hAnsi="Source Sans 3"/>
              </w:rPr>
              <w:instrText xml:space="preserve"> FORMTEXT </w:instrText>
            </w:r>
            <w:r w:rsidR="00B836B7" w:rsidRPr="00405D40">
              <w:rPr>
                <w:rFonts w:ascii="Source Sans 3" w:hAnsi="Source Sans 3"/>
              </w:rPr>
            </w:r>
            <w:r w:rsidR="00B836B7" w:rsidRPr="00405D40">
              <w:rPr>
                <w:rFonts w:ascii="Source Sans 3" w:hAnsi="Source Sans 3"/>
              </w:rPr>
              <w:fldChar w:fldCharType="separate"/>
            </w:r>
            <w:r w:rsidR="00B836B7" w:rsidRPr="00405D40">
              <w:rPr>
                <w:rFonts w:ascii="Source Sans 3" w:hAnsi="Source Sans 3"/>
                <w:noProof/>
              </w:rPr>
              <w:t> </w:t>
            </w:r>
            <w:r w:rsidR="00B836B7" w:rsidRPr="00405D40">
              <w:rPr>
                <w:rFonts w:ascii="Source Sans 3" w:hAnsi="Source Sans 3"/>
                <w:noProof/>
              </w:rPr>
              <w:t> </w:t>
            </w:r>
            <w:r w:rsidR="00B836B7" w:rsidRPr="00405D40">
              <w:rPr>
                <w:rFonts w:ascii="Source Sans 3" w:hAnsi="Source Sans 3"/>
                <w:noProof/>
              </w:rPr>
              <w:t> </w:t>
            </w:r>
            <w:r w:rsidR="00B836B7" w:rsidRPr="00405D40">
              <w:rPr>
                <w:rFonts w:ascii="Source Sans 3" w:hAnsi="Source Sans 3"/>
                <w:noProof/>
              </w:rPr>
              <w:t> </w:t>
            </w:r>
            <w:r w:rsidR="00B836B7" w:rsidRPr="00405D40">
              <w:rPr>
                <w:rFonts w:ascii="Source Sans 3" w:hAnsi="Source Sans 3"/>
                <w:noProof/>
              </w:rPr>
              <w:t> </w:t>
            </w:r>
            <w:r w:rsidR="00B836B7" w:rsidRPr="00405D40">
              <w:rPr>
                <w:rFonts w:ascii="Source Sans 3" w:hAnsi="Source Sans 3"/>
              </w:rPr>
              <w:fldChar w:fldCharType="end"/>
            </w:r>
            <w:bookmarkEnd w:id="0"/>
          </w:p>
          <w:p w14:paraId="7512C9E8" w14:textId="77777777" w:rsidR="00B836B7" w:rsidRPr="00405D40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405D40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258352AD" wp14:editId="3A0786CC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C6A005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405D40">
              <w:rPr>
                <w:rFonts w:ascii="Source Sans 3" w:hAnsi="Source Sans 3"/>
              </w:rPr>
              <w:t xml:space="preserve">Arbeitsbereich:  </w:t>
            </w:r>
            <w:r w:rsidR="00400BC7" w:rsidRPr="00405D40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405D40">
              <w:rPr>
                <w:rFonts w:ascii="Source Sans 3" w:hAnsi="Source Sans 3"/>
              </w:rPr>
              <w:instrText xml:space="preserve"> FORMTEXT </w:instrText>
            </w:r>
            <w:r w:rsidR="00400BC7" w:rsidRPr="00405D40">
              <w:rPr>
                <w:rFonts w:ascii="Source Sans 3" w:hAnsi="Source Sans 3"/>
              </w:rPr>
            </w:r>
            <w:r w:rsidR="00400BC7" w:rsidRPr="00405D40">
              <w:rPr>
                <w:rFonts w:ascii="Source Sans 3" w:hAnsi="Source Sans 3"/>
              </w:rPr>
              <w:fldChar w:fldCharType="separate"/>
            </w:r>
            <w:r w:rsidR="00400BC7" w:rsidRPr="00405D40">
              <w:rPr>
                <w:rFonts w:ascii="Source Sans 3" w:hAnsi="Source Sans 3"/>
                <w:noProof/>
              </w:rPr>
              <w:t> </w:t>
            </w:r>
            <w:r w:rsidR="00400BC7" w:rsidRPr="00405D40">
              <w:rPr>
                <w:rFonts w:ascii="Source Sans 3" w:hAnsi="Source Sans 3"/>
                <w:noProof/>
              </w:rPr>
              <w:t> </w:t>
            </w:r>
            <w:r w:rsidR="00400BC7" w:rsidRPr="00405D40">
              <w:rPr>
                <w:rFonts w:ascii="Source Sans 3" w:hAnsi="Source Sans 3"/>
                <w:noProof/>
              </w:rPr>
              <w:t> </w:t>
            </w:r>
            <w:r w:rsidR="00400BC7" w:rsidRPr="00405D40">
              <w:rPr>
                <w:rFonts w:ascii="Source Sans 3" w:hAnsi="Source Sans 3"/>
                <w:noProof/>
              </w:rPr>
              <w:t> </w:t>
            </w:r>
            <w:r w:rsidR="00400BC7" w:rsidRPr="00405D40">
              <w:rPr>
                <w:rFonts w:ascii="Source Sans 3" w:hAnsi="Source Sans 3"/>
                <w:noProof/>
              </w:rPr>
              <w:t> </w:t>
            </w:r>
            <w:r w:rsidR="00400BC7" w:rsidRPr="00405D40">
              <w:rPr>
                <w:rFonts w:ascii="Source Sans 3" w:hAnsi="Source Sans 3"/>
              </w:rPr>
              <w:fldChar w:fldCharType="end"/>
            </w:r>
          </w:p>
          <w:p w14:paraId="6CD8CD61" w14:textId="77777777" w:rsidR="00B836B7" w:rsidRPr="00405D40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405D40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4DCB12AE" wp14:editId="02987D7F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CDFD52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405D40">
              <w:rPr>
                <w:rFonts w:ascii="Source Sans 3" w:hAnsi="Source Sans 3"/>
              </w:rPr>
              <w:t xml:space="preserve">Verantwortlich:  </w:t>
            </w:r>
            <w:r w:rsidR="00B836B7" w:rsidRPr="00405D40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405D40">
              <w:rPr>
                <w:rFonts w:ascii="Source Sans 3" w:hAnsi="Source Sans 3"/>
              </w:rPr>
              <w:instrText xml:space="preserve"> FORMTEXT </w:instrText>
            </w:r>
            <w:r w:rsidR="00B836B7" w:rsidRPr="00405D40">
              <w:rPr>
                <w:rFonts w:ascii="Source Sans 3" w:hAnsi="Source Sans 3"/>
              </w:rPr>
            </w:r>
            <w:r w:rsidR="00B836B7" w:rsidRPr="00405D40">
              <w:rPr>
                <w:rFonts w:ascii="Source Sans 3" w:hAnsi="Source Sans 3"/>
              </w:rPr>
              <w:fldChar w:fldCharType="separate"/>
            </w:r>
            <w:r w:rsidR="00B836B7" w:rsidRPr="00405D40">
              <w:rPr>
                <w:rFonts w:ascii="Source Sans 3" w:hAnsi="Source Sans 3"/>
                <w:noProof/>
              </w:rPr>
              <w:t> </w:t>
            </w:r>
            <w:r w:rsidR="00B836B7" w:rsidRPr="00405D40">
              <w:rPr>
                <w:rFonts w:ascii="Source Sans 3" w:hAnsi="Source Sans 3"/>
                <w:noProof/>
              </w:rPr>
              <w:t> </w:t>
            </w:r>
            <w:r w:rsidR="00B836B7" w:rsidRPr="00405D40">
              <w:rPr>
                <w:rFonts w:ascii="Source Sans 3" w:hAnsi="Source Sans 3"/>
                <w:noProof/>
              </w:rPr>
              <w:t> </w:t>
            </w:r>
            <w:r w:rsidR="00B836B7" w:rsidRPr="00405D40">
              <w:rPr>
                <w:rFonts w:ascii="Source Sans 3" w:hAnsi="Source Sans 3"/>
                <w:noProof/>
              </w:rPr>
              <w:t> </w:t>
            </w:r>
            <w:r w:rsidR="00B836B7" w:rsidRPr="00405D40">
              <w:rPr>
                <w:rFonts w:ascii="Source Sans 3" w:hAnsi="Source Sans 3"/>
                <w:noProof/>
              </w:rPr>
              <w:t> </w:t>
            </w:r>
            <w:r w:rsidR="00B836B7" w:rsidRPr="00405D40">
              <w:rPr>
                <w:rFonts w:ascii="Source Sans 3" w:hAnsi="Source Sans 3"/>
              </w:rPr>
              <w:fldChar w:fldCharType="end"/>
            </w:r>
          </w:p>
          <w:p w14:paraId="544BE511" w14:textId="77777777" w:rsidR="00744851" w:rsidRPr="00405D40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405D40">
              <w:rPr>
                <w:rFonts w:ascii="Source Sans 3" w:hAnsi="Source Sans 3"/>
              </w:rPr>
              <w:tab/>
            </w:r>
            <w:r w:rsidRPr="00405D40">
              <w:rPr>
                <w:rFonts w:ascii="Source Sans 3" w:hAnsi="Source Sans 3"/>
              </w:rPr>
              <w:tab/>
            </w:r>
            <w:r w:rsidRPr="00405D40">
              <w:rPr>
                <w:rFonts w:ascii="Source Sans 3" w:hAnsi="Source Sans 3"/>
              </w:rPr>
              <w:tab/>
            </w:r>
            <w:r w:rsidRPr="00405D40">
              <w:rPr>
                <w:rFonts w:ascii="Source Sans 3" w:hAnsi="Source Sans 3"/>
              </w:rPr>
              <w:tab/>
            </w:r>
            <w:r w:rsidRPr="00405D40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7E9FAD7D" w14:textId="77777777" w:rsidR="00744851" w:rsidRPr="00405D40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405D40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4ECF9F54" w14:textId="77777777" w:rsidR="00744851" w:rsidRPr="00405D40" w:rsidRDefault="00744851">
            <w:pPr>
              <w:spacing w:before="0" w:after="60"/>
              <w:rPr>
                <w:rFonts w:ascii="Source Sans 3" w:hAnsi="Source Sans 3"/>
              </w:rPr>
            </w:pPr>
            <w:r w:rsidRPr="00405D40">
              <w:rPr>
                <w:rFonts w:ascii="Source Sans 3" w:hAnsi="Source Sans 3"/>
              </w:rPr>
              <w:t>GEM. § 14 GEFSTOFFV</w:t>
            </w:r>
          </w:p>
          <w:p w14:paraId="0E202A5E" w14:textId="16628671" w:rsidR="00564C7D" w:rsidRPr="00405D40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405D40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405D40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405D40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405D40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405D40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405D40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405D40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03060B41" w14:textId="77777777" w:rsidR="00744851" w:rsidRPr="00405D40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405D40">
              <w:rPr>
                <w:rFonts w:ascii="Source Sans 3" w:hAnsi="Source Sans 3"/>
              </w:rPr>
              <w:t>Arbeitsplatz:</w:t>
            </w:r>
            <w:r w:rsidR="00E8423D" w:rsidRPr="00405D40">
              <w:rPr>
                <w:rFonts w:ascii="Source Sans 3" w:hAnsi="Source Sans 3"/>
              </w:rPr>
              <w:t xml:space="preserve"> </w:t>
            </w:r>
          </w:p>
          <w:p w14:paraId="19EA6B72" w14:textId="77777777" w:rsidR="00D45CA8" w:rsidRPr="00405D40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405D40">
              <w:rPr>
                <w:rFonts w:ascii="Source Sans 3" w:hAnsi="Source Sans 3"/>
              </w:rPr>
              <w:t xml:space="preserve">Tätigkeit: 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5128BC0C" w14:textId="77777777" w:rsidR="00B836B7" w:rsidRPr="00405D40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22C2FBB7" w14:textId="7E5D2D36" w:rsidR="00D45CA8" w:rsidRPr="00405D40" w:rsidRDefault="00D45CA8">
            <w:pPr>
              <w:spacing w:before="0"/>
              <w:rPr>
                <w:rFonts w:ascii="Source Sans 3" w:hAnsi="Source Sans 3"/>
              </w:rPr>
            </w:pPr>
            <w:r w:rsidRPr="00405D40">
              <w:rPr>
                <w:rFonts w:ascii="Source Sans 3" w:hAnsi="Source Sans 3"/>
              </w:rPr>
              <w:t xml:space="preserve">Stand: </w:t>
            </w:r>
            <w:r w:rsidRPr="00405D40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405D40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405D40">
              <w:rPr>
                <w:rFonts w:ascii="Source Sans 3" w:hAnsi="Source Sans 3"/>
                <w:u w:val="single"/>
              </w:rPr>
              <w:instrText>FORMTEXT</w:instrText>
            </w:r>
            <w:r w:rsidRPr="00405D40">
              <w:rPr>
                <w:rFonts w:ascii="Source Sans 3" w:hAnsi="Source Sans 3"/>
                <w:u w:val="single"/>
              </w:rPr>
              <w:instrText xml:space="preserve"> </w:instrText>
            </w:r>
            <w:r w:rsidRPr="00405D40">
              <w:rPr>
                <w:rFonts w:ascii="Source Sans 3" w:hAnsi="Source Sans 3"/>
                <w:u w:val="single"/>
              </w:rPr>
            </w:r>
            <w:r w:rsidRPr="00405D40">
              <w:rPr>
                <w:rFonts w:ascii="Source Sans 3" w:hAnsi="Source Sans 3"/>
                <w:u w:val="single"/>
              </w:rPr>
              <w:fldChar w:fldCharType="separate"/>
            </w:r>
            <w:r w:rsidRPr="00405D40">
              <w:rPr>
                <w:rFonts w:ascii="Source Sans 3" w:hAnsi="Source Sans 3"/>
                <w:noProof/>
                <w:u w:val="single"/>
              </w:rPr>
              <w:t> </w:t>
            </w:r>
            <w:r w:rsidRPr="00405D40">
              <w:rPr>
                <w:rFonts w:ascii="Source Sans 3" w:hAnsi="Source Sans 3"/>
                <w:noProof/>
                <w:u w:val="single"/>
              </w:rPr>
              <w:t> </w:t>
            </w:r>
            <w:r w:rsidRPr="00405D40">
              <w:rPr>
                <w:rFonts w:ascii="Source Sans 3" w:hAnsi="Source Sans 3"/>
                <w:noProof/>
                <w:u w:val="single"/>
              </w:rPr>
              <w:t> </w:t>
            </w:r>
            <w:r w:rsidRPr="00405D40">
              <w:rPr>
                <w:rFonts w:ascii="Source Sans 3" w:hAnsi="Source Sans 3"/>
                <w:noProof/>
                <w:u w:val="single"/>
              </w:rPr>
              <w:t> </w:t>
            </w:r>
            <w:r w:rsidRPr="00405D40">
              <w:rPr>
                <w:rFonts w:ascii="Source Sans 3" w:hAnsi="Source Sans 3"/>
                <w:noProof/>
                <w:u w:val="single"/>
              </w:rPr>
              <w:t> </w:t>
            </w:r>
            <w:r w:rsidRPr="00405D40">
              <w:rPr>
                <w:rFonts w:ascii="Source Sans 3" w:hAnsi="Source Sans 3"/>
                <w:u w:val="single"/>
              </w:rPr>
              <w:fldChar w:fldCharType="end"/>
            </w:r>
            <w:bookmarkEnd w:id="1"/>
          </w:p>
          <w:p w14:paraId="2D3F6FC7" w14:textId="54955DB8" w:rsidR="00D45CA8" w:rsidRPr="00405D40" w:rsidRDefault="00352514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405D40">
              <w:rPr>
                <w:rFonts w:ascii="Source Sans 3" w:hAnsi="Source Sans 3"/>
                <w:sz w:val="16"/>
              </w:rPr>
              <w:t>B</w:t>
            </w:r>
            <w:r w:rsidR="001146B1" w:rsidRPr="00405D40">
              <w:rPr>
                <w:rFonts w:ascii="Source Sans 3" w:hAnsi="Source Sans 3"/>
                <w:sz w:val="16"/>
              </w:rPr>
              <w:t>099</w:t>
            </w:r>
          </w:p>
        </w:tc>
      </w:tr>
      <w:tr w:rsidR="00D45CA8" w:rsidRPr="00405D40" w14:paraId="62996745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8189858" w14:textId="77777777" w:rsidR="00D45CA8" w:rsidRPr="00405D40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405D40">
              <w:rPr>
                <w:rFonts w:ascii="Source Sans 3" w:hAnsi="Source Sans 3"/>
              </w:rPr>
              <w:t>Gefahrstoffbezeichnung</w:t>
            </w:r>
          </w:p>
        </w:tc>
      </w:tr>
      <w:tr w:rsidR="00D45CA8" w:rsidRPr="00405D40" w14:paraId="6BB9BC9A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321BB349" w14:textId="013943D9" w:rsidR="00D45CA8" w:rsidRPr="00405D40" w:rsidRDefault="001146B1" w:rsidP="001146B1">
            <w:pPr>
              <w:pStyle w:val="berschrift3"/>
              <w:ind w:left="1191"/>
              <w:jc w:val="left"/>
              <w:rPr>
                <w:rFonts w:ascii="Source Sans 3" w:hAnsi="Source Sans 3"/>
              </w:rPr>
            </w:pPr>
            <w:r w:rsidRPr="00405D40">
              <w:rPr>
                <w:rFonts w:ascii="Source Sans 3" w:hAnsi="Source Sans 3"/>
              </w:rPr>
              <w:t xml:space="preserve">Enzymhaltiges Fleckentfernungsmittel (flüssig) </w:t>
            </w:r>
            <w:r w:rsidRPr="00405D40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05D40">
              <w:rPr>
                <w:rFonts w:ascii="Source Sans 3" w:hAnsi="Source Sans 3"/>
              </w:rPr>
              <w:instrText xml:space="preserve"> FORMTEXT </w:instrText>
            </w:r>
            <w:r w:rsidRPr="00405D40">
              <w:rPr>
                <w:rFonts w:ascii="Source Sans 3" w:hAnsi="Source Sans 3"/>
              </w:rPr>
            </w:r>
            <w:r w:rsidRPr="00405D40">
              <w:rPr>
                <w:rFonts w:ascii="Source Sans 3" w:hAnsi="Source Sans 3"/>
              </w:rPr>
              <w:fldChar w:fldCharType="separate"/>
            </w:r>
            <w:r w:rsidRPr="00405D40">
              <w:rPr>
                <w:rFonts w:ascii="Source Sans 3" w:hAnsi="Source Sans 3"/>
              </w:rPr>
              <w:t> </w:t>
            </w:r>
            <w:r w:rsidRPr="00405D40">
              <w:rPr>
                <w:rFonts w:ascii="Source Sans 3" w:hAnsi="Source Sans 3"/>
              </w:rPr>
              <w:t> </w:t>
            </w:r>
            <w:r w:rsidRPr="00405D40">
              <w:rPr>
                <w:rFonts w:ascii="Source Sans 3" w:hAnsi="Source Sans 3"/>
              </w:rPr>
              <w:t> </w:t>
            </w:r>
            <w:r w:rsidRPr="00405D40">
              <w:rPr>
                <w:rFonts w:ascii="Source Sans 3" w:hAnsi="Source Sans 3"/>
              </w:rPr>
              <w:t> </w:t>
            </w:r>
            <w:r w:rsidRPr="00405D40">
              <w:rPr>
                <w:rFonts w:ascii="Source Sans 3" w:hAnsi="Source Sans 3"/>
              </w:rPr>
              <w:t> </w:t>
            </w:r>
            <w:r w:rsidRPr="00405D40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405D40" w14:paraId="47BE4678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F854BEB" w14:textId="77777777" w:rsidR="00D45CA8" w:rsidRPr="00405D40" w:rsidRDefault="00D45CA8" w:rsidP="000718AA">
            <w:pPr>
              <w:pStyle w:val="berschrift3"/>
              <w:rPr>
                <w:rFonts w:ascii="Source Sans 3" w:hAnsi="Source Sans 3"/>
                <w:sz w:val="24"/>
              </w:rPr>
            </w:pPr>
            <w:r w:rsidRPr="00405D40">
              <w:rPr>
                <w:rFonts w:ascii="Source Sans 3" w:hAnsi="Source Sans 3"/>
              </w:rPr>
              <w:t>Gefahren für Mensch und Umwelt</w:t>
            </w:r>
          </w:p>
        </w:tc>
      </w:tr>
      <w:tr w:rsidR="00D45CA8" w:rsidRPr="00405D40" w14:paraId="0239E52A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2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69A24A19" w14:textId="7C765C95" w:rsidR="00D45CA8" w:rsidRPr="00405D40" w:rsidRDefault="001146B1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405D40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019FFA65" wp14:editId="622ED601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019F7D" w14:textId="77777777" w:rsidR="00CF5E5C" w:rsidRPr="00405D40" w:rsidRDefault="00CF5E5C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405D40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38011B30" w14:textId="5CCC620F" w:rsidR="001146B1" w:rsidRPr="00405D40" w:rsidRDefault="00405D40" w:rsidP="00405D40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1146B1" w:rsidRPr="00405D40">
              <w:t xml:space="preserve">Kann bei Einatmen Allergie, asthmaartige Symptome oder Atembeschwerden </w:t>
            </w:r>
            <w:r w:rsidR="001146B1" w:rsidRPr="00405D40">
              <w:br/>
              <w:t>verursachen</w:t>
            </w:r>
          </w:p>
          <w:p w14:paraId="1D7CC85F" w14:textId="27DABE74" w:rsidR="001146B1" w:rsidRPr="00405D40" w:rsidRDefault="00405D40" w:rsidP="00405D40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1146B1" w:rsidRPr="00405D40">
              <w:t>Verursacht schwere Augenreizung</w:t>
            </w:r>
          </w:p>
          <w:p w14:paraId="571FB1D6" w14:textId="0DC93C4A" w:rsidR="001146B1" w:rsidRPr="00405D40" w:rsidRDefault="00405D40" w:rsidP="00405D40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1146B1" w:rsidRPr="00405D40">
              <w:t>Verursacht Hautreizungen</w:t>
            </w:r>
          </w:p>
          <w:p w14:paraId="6350424B" w14:textId="7C1A95AE" w:rsidR="00E118EC" w:rsidRPr="00405D40" w:rsidRDefault="00405D40" w:rsidP="00405D40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1146B1" w:rsidRPr="00405D40">
              <w:t>Rutschgefahr durch auslaufendes Produkt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190C26D1" w14:textId="1191A048" w:rsidR="00D45CA8" w:rsidRPr="00405D40" w:rsidRDefault="001146B1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405D40">
              <w:rPr>
                <w:rFonts w:ascii="Source Sans 3" w:hAnsi="Source Sans 3"/>
                <w:noProof/>
              </w:rPr>
              <w:drawing>
                <wp:inline distT="0" distB="0" distL="0" distR="0" wp14:anchorId="4612DBA7" wp14:editId="08FD8CF6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405D40" w14:paraId="1A579BD6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2192972" w14:textId="77777777" w:rsidR="00D45CA8" w:rsidRPr="00405D40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405D40">
              <w:rPr>
                <w:rFonts w:ascii="Source Sans 3" w:hAnsi="Source Sans 3"/>
              </w:rPr>
              <w:t>Schutzmaßnahmen und Verhaltensregeln</w:t>
            </w:r>
          </w:p>
        </w:tc>
      </w:tr>
      <w:tr w:rsidR="00D45CA8" w:rsidRPr="00405D40" w14:paraId="4D2859CC" w14:textId="77777777" w:rsidTr="00405D40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378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2E022BAB" w14:textId="6C5372E3" w:rsidR="00D45CA8" w:rsidRPr="00405D40" w:rsidRDefault="001146B1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405D40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7D4956D0" wp14:editId="724A2333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3A2A12F1" w14:textId="22ED3A42" w:rsidR="001146B1" w:rsidRPr="00405D40" w:rsidRDefault="00405D40" w:rsidP="00405D40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1146B1" w:rsidRPr="00405D40">
              <w:t>Schutzhandschuhe z.B. Butylkautschuk – Butyl: 0,5 mm tragen</w:t>
            </w:r>
          </w:p>
          <w:p w14:paraId="7B256D75" w14:textId="01E0CE2C" w:rsidR="001146B1" w:rsidRPr="00405D40" w:rsidRDefault="00405D40" w:rsidP="00405D40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1146B1" w:rsidRPr="00405D40">
              <w:t>Produkt nicht versprühen (Aerosolbildung verhindern)</w:t>
            </w:r>
          </w:p>
          <w:p w14:paraId="65E50D66" w14:textId="28521972" w:rsidR="001146B1" w:rsidRPr="00405D40" w:rsidRDefault="00405D40" w:rsidP="00405D40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1146B1" w:rsidRPr="00405D40">
              <w:t>Arbeitsplatz und Geräte sauber halten</w:t>
            </w:r>
          </w:p>
          <w:p w14:paraId="1F3FF17A" w14:textId="70A6EB60" w:rsidR="001146B1" w:rsidRPr="00405D40" w:rsidRDefault="00405D40" w:rsidP="00405D40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1146B1" w:rsidRPr="00405D40">
              <w:t>Nur in Originalgebinden lagern</w:t>
            </w:r>
          </w:p>
          <w:p w14:paraId="731F8C9D" w14:textId="20A8C8AE" w:rsidR="001146B1" w:rsidRPr="00405D40" w:rsidRDefault="00405D40" w:rsidP="00405D40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1146B1" w:rsidRPr="00405D40">
              <w:t xml:space="preserve">Hautschutz benutzen: Schutz (vor der Arbeit) </w:t>
            </w:r>
            <w:r w:rsidR="001146B1" w:rsidRPr="00405D40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1146B1" w:rsidRPr="00405D40">
              <w:instrText xml:space="preserve"> FORMTEXT </w:instrText>
            </w:r>
            <w:r w:rsidR="001146B1" w:rsidRPr="00405D40">
              <w:fldChar w:fldCharType="separate"/>
            </w:r>
            <w:r w:rsidR="001146B1" w:rsidRPr="00405D40">
              <w:t> </w:t>
            </w:r>
            <w:r w:rsidR="001146B1" w:rsidRPr="00405D40">
              <w:t> </w:t>
            </w:r>
            <w:r w:rsidR="001146B1" w:rsidRPr="00405D40">
              <w:t> </w:t>
            </w:r>
            <w:r w:rsidR="001146B1" w:rsidRPr="00405D40">
              <w:t> </w:t>
            </w:r>
            <w:r w:rsidR="001146B1" w:rsidRPr="00405D40">
              <w:t> </w:t>
            </w:r>
            <w:r w:rsidR="001146B1" w:rsidRPr="00405D40">
              <w:fldChar w:fldCharType="end"/>
            </w:r>
            <w:r w:rsidR="001146B1" w:rsidRPr="00405D40">
              <w:t xml:space="preserve"> Reinigung </w:t>
            </w:r>
            <w:r>
              <w:br/>
            </w:r>
            <w:r w:rsidR="001146B1" w:rsidRPr="00405D40">
              <w:t xml:space="preserve">(vor Pausen und Arbeitsschluss) </w:t>
            </w:r>
            <w:r w:rsidR="001146B1" w:rsidRPr="00405D40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1146B1" w:rsidRPr="00405D40">
              <w:instrText xml:space="preserve"> FORMTEXT </w:instrText>
            </w:r>
            <w:r w:rsidR="001146B1" w:rsidRPr="00405D40">
              <w:fldChar w:fldCharType="separate"/>
            </w:r>
            <w:r w:rsidR="001146B1" w:rsidRPr="00405D40">
              <w:t> </w:t>
            </w:r>
            <w:r w:rsidR="001146B1" w:rsidRPr="00405D40">
              <w:t> </w:t>
            </w:r>
            <w:r w:rsidR="001146B1" w:rsidRPr="00405D40">
              <w:t> </w:t>
            </w:r>
            <w:r w:rsidR="001146B1" w:rsidRPr="00405D40">
              <w:t> </w:t>
            </w:r>
            <w:r w:rsidR="001146B1" w:rsidRPr="00405D40">
              <w:t> </w:t>
            </w:r>
            <w:r w:rsidR="001146B1" w:rsidRPr="00405D40">
              <w:fldChar w:fldCharType="end"/>
            </w:r>
            <w:r w:rsidR="001146B1" w:rsidRPr="00405D40">
              <w:t xml:space="preserve"> Pflege (nach der Arbeit) </w:t>
            </w:r>
            <w:r w:rsidR="001146B1" w:rsidRPr="00405D40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1146B1" w:rsidRPr="00405D40">
              <w:instrText xml:space="preserve"> FORMTEXT </w:instrText>
            </w:r>
            <w:r w:rsidR="001146B1" w:rsidRPr="00405D40">
              <w:fldChar w:fldCharType="separate"/>
            </w:r>
            <w:r w:rsidR="001146B1" w:rsidRPr="00405D40">
              <w:t> </w:t>
            </w:r>
            <w:r w:rsidR="001146B1" w:rsidRPr="00405D40">
              <w:t> </w:t>
            </w:r>
            <w:r w:rsidR="001146B1" w:rsidRPr="00405D40">
              <w:t> </w:t>
            </w:r>
            <w:r w:rsidR="001146B1" w:rsidRPr="00405D40">
              <w:t> </w:t>
            </w:r>
            <w:r w:rsidR="001146B1" w:rsidRPr="00405D40">
              <w:t> </w:t>
            </w:r>
            <w:r w:rsidR="001146B1" w:rsidRPr="00405D40">
              <w:fldChar w:fldCharType="end"/>
            </w:r>
          </w:p>
          <w:p w14:paraId="2452038D" w14:textId="08BB0596" w:rsidR="00D45CA8" w:rsidRPr="00405D40" w:rsidRDefault="00405D40" w:rsidP="00405D40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1146B1" w:rsidRPr="00405D40">
              <w:t xml:space="preserve">Am Arbeitsplatz nicht rauchen, essen oder trinken und hier keine </w:t>
            </w:r>
            <w:r w:rsidR="001146B1" w:rsidRPr="00405D40">
              <w:br/>
              <w:t>Lebensmittel aufbewahren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795F03F9" w14:textId="77777777" w:rsidR="00D45CA8" w:rsidRPr="00405D40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405D40" w14:paraId="324FEF89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009C825" w14:textId="77777777" w:rsidR="00D45CA8" w:rsidRPr="00405D40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405D40">
              <w:rPr>
                <w:rFonts w:ascii="Source Sans 3" w:hAnsi="Source Sans 3"/>
              </w:rPr>
              <w:t>Verhalten im Gefahrfall</w:t>
            </w:r>
          </w:p>
        </w:tc>
      </w:tr>
      <w:tr w:rsidR="00D45CA8" w:rsidRPr="00405D40" w14:paraId="111D5D83" w14:textId="77777777" w:rsidTr="001146B1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00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3FA5282C" w14:textId="77777777" w:rsidR="00D45CA8" w:rsidRPr="00405D40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0B7BBC92" w14:textId="09D1F1DC" w:rsidR="001146B1" w:rsidRPr="00405D40" w:rsidRDefault="00405D40" w:rsidP="00405D40">
            <w:pPr>
              <w:pStyle w:val="Aufzhlung1"/>
              <w:rPr>
                <w:color w:val="000000"/>
              </w:rPr>
            </w:pPr>
            <w:r w:rsidRPr="00135E5C">
              <w:t>‒</w:t>
            </w:r>
            <w:r w:rsidRPr="00135E5C">
              <w:tab/>
            </w:r>
            <w:r w:rsidR="001146B1" w:rsidRPr="00405D40">
              <w:t>Kleine Brände mit CO</w:t>
            </w:r>
            <w:r w:rsidR="001146B1" w:rsidRPr="00405D40">
              <w:rPr>
                <w:vertAlign w:val="subscript"/>
              </w:rPr>
              <w:t>2</w:t>
            </w:r>
            <w:r w:rsidR="001146B1" w:rsidRPr="00405D40">
              <w:t>- oder Pulverlöscher bzw. mit Wassersprühstrahl löschen</w:t>
            </w:r>
          </w:p>
          <w:p w14:paraId="3E02EBD0" w14:textId="24FDDD5F" w:rsidR="00D45CA8" w:rsidRPr="00405D40" w:rsidRDefault="001146B1" w:rsidP="00405D40">
            <w:pPr>
              <w:pStyle w:val="Notruf"/>
              <w:spacing w:before="0"/>
              <w:rPr>
                <w:rFonts w:ascii="Source Sans 3" w:hAnsi="Source Sans 3"/>
              </w:rPr>
            </w:pPr>
            <w:r w:rsidRPr="00405D40">
              <w:rPr>
                <w:rFonts w:ascii="Source Sans 3" w:hAnsi="Source Sans 3"/>
              </w:rPr>
              <w:t xml:space="preserve">Notruf:  </w:t>
            </w:r>
            <w:r w:rsidRPr="00405D40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05D40">
              <w:rPr>
                <w:rFonts w:ascii="Source Sans 3" w:hAnsi="Source Sans 3"/>
              </w:rPr>
              <w:instrText xml:space="preserve"> FORMTEXT </w:instrText>
            </w:r>
            <w:r w:rsidRPr="00405D40">
              <w:rPr>
                <w:rFonts w:ascii="Source Sans 3" w:hAnsi="Source Sans 3"/>
              </w:rPr>
            </w:r>
            <w:r w:rsidRPr="00405D40">
              <w:rPr>
                <w:rFonts w:ascii="Source Sans 3" w:hAnsi="Source Sans 3"/>
              </w:rPr>
              <w:fldChar w:fldCharType="separate"/>
            </w:r>
            <w:r w:rsidRPr="00405D40">
              <w:rPr>
                <w:rFonts w:ascii="Source Sans 3" w:hAnsi="Source Sans 3"/>
                <w:noProof/>
              </w:rPr>
              <w:t> </w:t>
            </w:r>
            <w:r w:rsidRPr="00405D40">
              <w:rPr>
                <w:rFonts w:ascii="Source Sans 3" w:hAnsi="Source Sans 3"/>
                <w:noProof/>
              </w:rPr>
              <w:t> </w:t>
            </w:r>
            <w:r w:rsidRPr="00405D40">
              <w:rPr>
                <w:rFonts w:ascii="Source Sans 3" w:hAnsi="Source Sans 3"/>
                <w:noProof/>
              </w:rPr>
              <w:t> </w:t>
            </w:r>
            <w:r w:rsidRPr="00405D40">
              <w:rPr>
                <w:rFonts w:ascii="Source Sans 3" w:hAnsi="Source Sans 3"/>
                <w:noProof/>
              </w:rPr>
              <w:t> </w:t>
            </w:r>
            <w:r w:rsidRPr="00405D40">
              <w:rPr>
                <w:rFonts w:ascii="Source Sans 3" w:hAnsi="Source Sans 3"/>
                <w:noProof/>
              </w:rPr>
              <w:t> </w:t>
            </w:r>
            <w:r w:rsidRPr="00405D40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405D40" w14:paraId="43935ECE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E9920FD" w14:textId="77777777" w:rsidR="00D45CA8" w:rsidRPr="00405D40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405D40">
              <w:rPr>
                <w:rFonts w:ascii="Source Sans 3" w:hAnsi="Source Sans 3"/>
              </w:rPr>
              <w:t>Erste Hilfe</w:t>
            </w:r>
          </w:p>
        </w:tc>
      </w:tr>
      <w:tr w:rsidR="00D45CA8" w:rsidRPr="00405D40" w14:paraId="3B53783F" w14:textId="77777777" w:rsidTr="00405D40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19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07A8D6F6" w14:textId="77777777" w:rsidR="00D45CA8" w:rsidRPr="00405D40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405D40">
              <w:rPr>
                <w:rFonts w:ascii="Source Sans 3" w:hAnsi="Source Sans 3"/>
                <w:noProof/>
              </w:rPr>
              <w:drawing>
                <wp:inline distT="0" distB="0" distL="0" distR="0" wp14:anchorId="2F133446" wp14:editId="0EC931AF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375E6C10" w14:textId="56383866" w:rsidR="001146B1" w:rsidRPr="00405D40" w:rsidRDefault="00405D40" w:rsidP="00405D40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1146B1" w:rsidRPr="00405D40">
              <w:t xml:space="preserve">Nach Verschlucken: Spülung der Mundhöhle, Trinken von viel Wasser, </w:t>
            </w:r>
            <w:r w:rsidR="001146B1" w:rsidRPr="00405D40">
              <w:br/>
              <w:t>Arzt konsultieren</w:t>
            </w:r>
          </w:p>
          <w:p w14:paraId="3C647F8C" w14:textId="45D872BA" w:rsidR="001146B1" w:rsidRPr="00405D40" w:rsidRDefault="00405D40" w:rsidP="00405D40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1146B1" w:rsidRPr="00405D40">
              <w:t xml:space="preserve">Bei Berührung mit den Augen: 10 Minuten mit fließendem Wasser spülen und </w:t>
            </w:r>
            <w:r w:rsidR="001146B1" w:rsidRPr="00405D40">
              <w:br/>
              <w:t>Arzt aufsuchen</w:t>
            </w:r>
          </w:p>
          <w:p w14:paraId="767E009D" w14:textId="1BB622F6" w:rsidR="001146B1" w:rsidRPr="00405D40" w:rsidRDefault="00405D40" w:rsidP="00405D40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1146B1" w:rsidRPr="00405D40">
              <w:t>Bei Hautkontakt mit Seife waschen und mit viel fließendem Wasser spülen</w:t>
            </w:r>
          </w:p>
          <w:p w14:paraId="5AEA704F" w14:textId="35680598" w:rsidR="001146B1" w:rsidRPr="00405D40" w:rsidRDefault="00405D40" w:rsidP="00405D40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1146B1" w:rsidRPr="00405D40">
              <w:t>Mit Produkt verunreinigte Kleidungsstücke entfernen</w:t>
            </w:r>
          </w:p>
          <w:p w14:paraId="2B8F80F8" w14:textId="72AB63F8" w:rsidR="00D45CA8" w:rsidRPr="00405D40" w:rsidRDefault="00872D6F" w:rsidP="00405D40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405D40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405D40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05D40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405D40">
              <w:rPr>
                <w:rFonts w:ascii="Source Sans 3" w:hAnsi="Source Sans 3"/>
                <w:sz w:val="20"/>
                <w:szCs w:val="20"/>
              </w:rPr>
            </w:r>
            <w:r w:rsidRPr="00405D40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405D4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05D4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05D4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05D4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05D4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05D40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405D40">
              <w:rPr>
                <w:rFonts w:ascii="Source Sans 3" w:hAnsi="Source Sans 3"/>
                <w:sz w:val="20"/>
                <w:szCs w:val="20"/>
              </w:rPr>
              <w:tab/>
            </w:r>
            <w:r w:rsidR="00405D40">
              <w:rPr>
                <w:rFonts w:ascii="Source Sans 3" w:hAnsi="Source Sans 3"/>
                <w:sz w:val="20"/>
                <w:szCs w:val="20"/>
              </w:rPr>
              <w:tab/>
            </w:r>
            <w:r w:rsidRPr="00405D40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405D40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05D40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405D40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405D40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405D4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05D4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05D4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05D4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05D4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05D40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405D40" w14:paraId="7A370F94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C38CDAD" w14:textId="77777777" w:rsidR="00D45CA8" w:rsidRPr="00405D40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405D40">
              <w:rPr>
                <w:rFonts w:ascii="Source Sans 3" w:hAnsi="Source Sans 3"/>
              </w:rPr>
              <w:t>Sachgerechte Entsorgung</w:t>
            </w:r>
          </w:p>
        </w:tc>
      </w:tr>
      <w:tr w:rsidR="00D45CA8" w:rsidRPr="00405D40" w14:paraId="50B302A4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2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2D5DA7A3" w14:textId="77777777" w:rsidR="00D45CA8" w:rsidRPr="00405D40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7CF4F041" w14:textId="3427136F" w:rsidR="00D45CA8" w:rsidRPr="00405D40" w:rsidRDefault="00405D40" w:rsidP="00405D40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1146B1" w:rsidRPr="00405D40">
              <w:t xml:space="preserve">Kleine Portionen mit viel Wasser wegspülen. Nicht antrocknen lassen, um </w:t>
            </w:r>
            <w:r w:rsidR="001146B1" w:rsidRPr="00405D40">
              <w:br/>
              <w:t>Staubentwicklung zu vermeiden</w:t>
            </w:r>
          </w:p>
          <w:p w14:paraId="5BB1D7DC" w14:textId="77777777" w:rsidR="00872D6F" w:rsidRPr="00405D40" w:rsidRDefault="00872D6F" w:rsidP="00405D40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405D40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405D40">
              <w:rPr>
                <w:rFonts w:ascii="Source Sans 3" w:hAnsi="Source Sans 3"/>
                <w:color w:val="000000"/>
              </w:rPr>
              <w:t xml:space="preserve"> </w:t>
            </w:r>
            <w:r w:rsidRPr="00405D40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05D40">
              <w:rPr>
                <w:rFonts w:ascii="Source Sans 3" w:hAnsi="Source Sans 3"/>
              </w:rPr>
              <w:instrText xml:space="preserve"> FORMTEXT </w:instrText>
            </w:r>
            <w:r w:rsidRPr="00405D40">
              <w:rPr>
                <w:rFonts w:ascii="Source Sans 3" w:hAnsi="Source Sans 3"/>
              </w:rPr>
            </w:r>
            <w:r w:rsidRPr="00405D40">
              <w:rPr>
                <w:rFonts w:ascii="Source Sans 3" w:hAnsi="Source Sans 3"/>
              </w:rPr>
              <w:fldChar w:fldCharType="separate"/>
            </w:r>
            <w:r w:rsidRPr="00405D40">
              <w:rPr>
                <w:rFonts w:ascii="Source Sans 3" w:hAnsi="Source Sans 3"/>
                <w:noProof/>
              </w:rPr>
              <w:t> </w:t>
            </w:r>
            <w:r w:rsidRPr="00405D40">
              <w:rPr>
                <w:rFonts w:ascii="Source Sans 3" w:hAnsi="Source Sans 3"/>
                <w:noProof/>
              </w:rPr>
              <w:t> </w:t>
            </w:r>
            <w:r w:rsidRPr="00405D40">
              <w:rPr>
                <w:rFonts w:ascii="Source Sans 3" w:hAnsi="Source Sans 3"/>
                <w:noProof/>
              </w:rPr>
              <w:t> </w:t>
            </w:r>
            <w:r w:rsidRPr="00405D40">
              <w:rPr>
                <w:rFonts w:ascii="Source Sans 3" w:hAnsi="Source Sans 3"/>
                <w:noProof/>
              </w:rPr>
              <w:t> </w:t>
            </w:r>
            <w:r w:rsidRPr="00405D40">
              <w:rPr>
                <w:rFonts w:ascii="Source Sans 3" w:hAnsi="Source Sans 3"/>
                <w:noProof/>
              </w:rPr>
              <w:t> </w:t>
            </w:r>
            <w:r w:rsidRPr="00405D40">
              <w:rPr>
                <w:rFonts w:ascii="Source Sans 3" w:hAnsi="Source Sans 3"/>
              </w:rPr>
              <w:fldChar w:fldCharType="end"/>
            </w:r>
            <w:r w:rsidRPr="00405D40">
              <w:rPr>
                <w:rFonts w:ascii="Source Sans 3" w:hAnsi="Source Sans 3"/>
                <w:color w:val="000000"/>
              </w:rPr>
              <w:tab/>
            </w:r>
            <w:r w:rsidRPr="00405D40">
              <w:rPr>
                <w:rFonts w:ascii="Source Sans 3" w:hAnsi="Source Sans 3"/>
                <w:color w:val="000000"/>
              </w:rPr>
              <w:tab/>
            </w:r>
            <w:r w:rsidRPr="00405D40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405D40">
              <w:rPr>
                <w:rFonts w:ascii="Source Sans 3" w:hAnsi="Source Sans 3"/>
                <w:color w:val="000000"/>
              </w:rPr>
              <w:t xml:space="preserve"> </w:t>
            </w:r>
            <w:r w:rsidRPr="00405D40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05D40">
              <w:rPr>
                <w:rFonts w:ascii="Source Sans 3" w:hAnsi="Source Sans 3"/>
              </w:rPr>
              <w:instrText xml:space="preserve"> FORMTEXT </w:instrText>
            </w:r>
            <w:r w:rsidRPr="00405D40">
              <w:rPr>
                <w:rFonts w:ascii="Source Sans 3" w:hAnsi="Source Sans 3"/>
              </w:rPr>
            </w:r>
            <w:r w:rsidRPr="00405D40">
              <w:rPr>
                <w:rFonts w:ascii="Source Sans 3" w:hAnsi="Source Sans 3"/>
              </w:rPr>
              <w:fldChar w:fldCharType="separate"/>
            </w:r>
            <w:r w:rsidRPr="00405D40">
              <w:rPr>
                <w:rFonts w:ascii="Source Sans 3" w:hAnsi="Source Sans 3"/>
                <w:noProof/>
              </w:rPr>
              <w:t> </w:t>
            </w:r>
            <w:r w:rsidRPr="00405D40">
              <w:rPr>
                <w:rFonts w:ascii="Source Sans 3" w:hAnsi="Source Sans 3"/>
                <w:noProof/>
              </w:rPr>
              <w:t> </w:t>
            </w:r>
            <w:r w:rsidRPr="00405D40">
              <w:rPr>
                <w:rFonts w:ascii="Source Sans 3" w:hAnsi="Source Sans 3"/>
                <w:noProof/>
              </w:rPr>
              <w:t> </w:t>
            </w:r>
            <w:r w:rsidRPr="00405D40">
              <w:rPr>
                <w:rFonts w:ascii="Source Sans 3" w:hAnsi="Source Sans 3"/>
                <w:noProof/>
              </w:rPr>
              <w:t> </w:t>
            </w:r>
            <w:r w:rsidRPr="00405D40">
              <w:rPr>
                <w:rFonts w:ascii="Source Sans 3" w:hAnsi="Source Sans 3"/>
                <w:noProof/>
              </w:rPr>
              <w:t> </w:t>
            </w:r>
            <w:r w:rsidRPr="00405D40">
              <w:rPr>
                <w:rFonts w:ascii="Source Sans 3" w:hAnsi="Source Sans 3"/>
              </w:rPr>
              <w:fldChar w:fldCharType="end"/>
            </w:r>
          </w:p>
        </w:tc>
      </w:tr>
    </w:tbl>
    <w:p w14:paraId="7E7920BF" w14:textId="77777777" w:rsidR="00D45CA8" w:rsidRPr="00405D40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405D40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B75DE753-C2BA-49A2-8723-5404578ABA57}"/>
    <w:embedBold r:id="rId2" w:fontKey="{8F351A1C-7A63-483F-8478-FAAB2C458D1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22B75"/>
    <w:multiLevelType w:val="hybridMultilevel"/>
    <w:tmpl w:val="EBB64666"/>
    <w:lvl w:ilvl="0" w:tplc="B012F52E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964AC"/>
    <w:multiLevelType w:val="hybridMultilevel"/>
    <w:tmpl w:val="AF1C4510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727B2483"/>
    <w:multiLevelType w:val="hybridMultilevel"/>
    <w:tmpl w:val="F6BE8E8C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6B1"/>
    <w:rsid w:val="000718AA"/>
    <w:rsid w:val="00072313"/>
    <w:rsid w:val="000915F3"/>
    <w:rsid w:val="001146B1"/>
    <w:rsid w:val="0017787D"/>
    <w:rsid w:val="0020256F"/>
    <w:rsid w:val="002874ED"/>
    <w:rsid w:val="002B0015"/>
    <w:rsid w:val="00352514"/>
    <w:rsid w:val="003F0E4D"/>
    <w:rsid w:val="00400BC7"/>
    <w:rsid w:val="00405D40"/>
    <w:rsid w:val="004638AD"/>
    <w:rsid w:val="00564C7D"/>
    <w:rsid w:val="00744851"/>
    <w:rsid w:val="00800ABE"/>
    <w:rsid w:val="00850334"/>
    <w:rsid w:val="008525E3"/>
    <w:rsid w:val="00872D6F"/>
    <w:rsid w:val="00991CDD"/>
    <w:rsid w:val="00A825D8"/>
    <w:rsid w:val="00AC2984"/>
    <w:rsid w:val="00B836B7"/>
    <w:rsid w:val="00C5277C"/>
    <w:rsid w:val="00C9224C"/>
    <w:rsid w:val="00CF1947"/>
    <w:rsid w:val="00CF4FC1"/>
    <w:rsid w:val="00CF5E5C"/>
    <w:rsid w:val="00D45CA8"/>
    <w:rsid w:val="00D776DC"/>
    <w:rsid w:val="00DE0EFD"/>
    <w:rsid w:val="00E118EC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4E8D57"/>
  <w15:chartTrackingRefBased/>
  <w15:docId w15:val="{D3C8DD9E-9647-4653-A3E9-7FAED897A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0718AA"/>
    <w:pPr>
      <w:spacing w:before="40" w:after="40" w:line="240" w:lineRule="auto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405D40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257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3</cp:revision>
  <cp:lastPrinted>2003-07-02T13:54:00Z</cp:lastPrinted>
  <dcterms:created xsi:type="dcterms:W3CDTF">2025-08-27T14:42:00Z</dcterms:created>
  <dcterms:modified xsi:type="dcterms:W3CDTF">2026-01-07T09:34:00Z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