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8B9FF" w14:textId="77777777" w:rsidR="00564C7D" w:rsidRPr="00405D40" w:rsidRDefault="00072313">
      <w:pPr>
        <w:spacing w:before="0"/>
        <w:rPr>
          <w:rFonts w:ascii="Source Sans 3" w:hAnsi="Source Sans 3"/>
          <w:sz w:val="8"/>
        </w:rPr>
      </w:pPr>
      <w:r w:rsidRPr="00405D4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7EA310F" wp14:editId="3E68AEB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46279" w14:textId="77777777" w:rsidR="00564C7D" w:rsidRPr="00405D40" w:rsidRDefault="00564C7D">
      <w:pPr>
        <w:spacing w:before="0"/>
        <w:rPr>
          <w:rFonts w:ascii="Source Sans 3" w:hAnsi="Source Sans 3"/>
          <w:sz w:val="8"/>
        </w:rPr>
      </w:pPr>
    </w:p>
    <w:p w14:paraId="43A298F1" w14:textId="77777777" w:rsidR="00564C7D" w:rsidRPr="00405D40" w:rsidRDefault="00564C7D">
      <w:pPr>
        <w:spacing w:before="0"/>
        <w:rPr>
          <w:rFonts w:ascii="Source Sans 3" w:hAnsi="Source Sans 3"/>
          <w:sz w:val="8"/>
        </w:rPr>
      </w:pPr>
    </w:p>
    <w:p w14:paraId="4FD23F59" w14:textId="77777777" w:rsidR="00564C7D" w:rsidRPr="00405D40" w:rsidRDefault="00564C7D">
      <w:pPr>
        <w:spacing w:before="0"/>
        <w:rPr>
          <w:rFonts w:ascii="Source Sans 3" w:hAnsi="Source Sans 3"/>
          <w:sz w:val="8"/>
        </w:rPr>
      </w:pPr>
    </w:p>
    <w:p w14:paraId="4FD52574" w14:textId="77777777" w:rsidR="00564C7D" w:rsidRPr="00405D40" w:rsidRDefault="00564C7D">
      <w:pPr>
        <w:spacing w:before="0"/>
        <w:rPr>
          <w:rFonts w:ascii="Source Sans 3" w:hAnsi="Source Sans 3"/>
          <w:sz w:val="8"/>
        </w:rPr>
        <w:sectPr w:rsidR="00564C7D" w:rsidRPr="00405D40" w:rsidSect="00405D4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F0AB11A" w14:textId="644A5689" w:rsidR="00744851" w:rsidRPr="00405D4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05D40" w14:paraId="75AFE607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83903BF" w14:textId="77777777" w:rsidR="00B836B7" w:rsidRPr="00405D4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1029684" wp14:editId="6B55141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16CEF" w14:textId="77777777" w:rsidR="00B836B7" w:rsidRPr="00405D4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4CCEFA7" w14:textId="77777777" w:rsidR="00B836B7" w:rsidRPr="00405D4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9F11498" wp14:editId="70AFDB7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5A6B2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05D40">
              <w:rPr>
                <w:rFonts w:ascii="Source Sans 3" w:hAnsi="Source Sans 3"/>
              </w:rPr>
              <w:t xml:space="preserve">Firma:  </w:t>
            </w:r>
            <w:r w:rsidR="00B836B7" w:rsidRPr="00405D4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05D40">
              <w:rPr>
                <w:rFonts w:ascii="Source Sans 3" w:hAnsi="Source Sans 3"/>
              </w:rPr>
              <w:instrText xml:space="preserve"> FORMTEXT </w:instrText>
            </w:r>
            <w:r w:rsidR="00B836B7" w:rsidRPr="00405D40">
              <w:rPr>
                <w:rFonts w:ascii="Source Sans 3" w:hAnsi="Source Sans 3"/>
              </w:rPr>
            </w:r>
            <w:r w:rsidR="00B836B7" w:rsidRPr="00405D40">
              <w:rPr>
                <w:rFonts w:ascii="Source Sans 3" w:hAnsi="Source Sans 3"/>
              </w:rPr>
              <w:fldChar w:fldCharType="separate"/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</w:rPr>
              <w:fldChar w:fldCharType="end"/>
            </w:r>
            <w:bookmarkEnd w:id="0"/>
          </w:p>
          <w:p w14:paraId="7512C9E8" w14:textId="77777777" w:rsidR="00B836B7" w:rsidRPr="00405D4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58352AD" wp14:editId="3A0786C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6A00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05D40">
              <w:rPr>
                <w:rFonts w:ascii="Source Sans 3" w:hAnsi="Source Sans 3"/>
              </w:rPr>
              <w:t xml:space="preserve">Arbeitsbereich:  </w:t>
            </w:r>
            <w:r w:rsidR="00400BC7" w:rsidRPr="00405D4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05D40">
              <w:rPr>
                <w:rFonts w:ascii="Source Sans 3" w:hAnsi="Source Sans 3"/>
              </w:rPr>
              <w:instrText xml:space="preserve"> FORMTEXT </w:instrText>
            </w:r>
            <w:r w:rsidR="00400BC7" w:rsidRPr="00405D40">
              <w:rPr>
                <w:rFonts w:ascii="Source Sans 3" w:hAnsi="Source Sans 3"/>
              </w:rPr>
            </w:r>
            <w:r w:rsidR="00400BC7" w:rsidRPr="00405D40">
              <w:rPr>
                <w:rFonts w:ascii="Source Sans 3" w:hAnsi="Source Sans 3"/>
              </w:rPr>
              <w:fldChar w:fldCharType="separate"/>
            </w:r>
            <w:r w:rsidR="00400BC7" w:rsidRPr="00405D40">
              <w:rPr>
                <w:rFonts w:ascii="Source Sans 3" w:hAnsi="Source Sans 3"/>
                <w:noProof/>
              </w:rPr>
              <w:t> </w:t>
            </w:r>
            <w:r w:rsidR="00400BC7" w:rsidRPr="00405D40">
              <w:rPr>
                <w:rFonts w:ascii="Source Sans 3" w:hAnsi="Source Sans 3"/>
                <w:noProof/>
              </w:rPr>
              <w:t> </w:t>
            </w:r>
            <w:r w:rsidR="00400BC7" w:rsidRPr="00405D40">
              <w:rPr>
                <w:rFonts w:ascii="Source Sans 3" w:hAnsi="Source Sans 3"/>
                <w:noProof/>
              </w:rPr>
              <w:t> </w:t>
            </w:r>
            <w:r w:rsidR="00400BC7" w:rsidRPr="00405D40">
              <w:rPr>
                <w:rFonts w:ascii="Source Sans 3" w:hAnsi="Source Sans 3"/>
                <w:noProof/>
              </w:rPr>
              <w:t> </w:t>
            </w:r>
            <w:r w:rsidR="00400BC7" w:rsidRPr="00405D40">
              <w:rPr>
                <w:rFonts w:ascii="Source Sans 3" w:hAnsi="Source Sans 3"/>
                <w:noProof/>
              </w:rPr>
              <w:t> </w:t>
            </w:r>
            <w:r w:rsidR="00400BC7" w:rsidRPr="00405D40">
              <w:rPr>
                <w:rFonts w:ascii="Source Sans 3" w:hAnsi="Source Sans 3"/>
              </w:rPr>
              <w:fldChar w:fldCharType="end"/>
            </w:r>
          </w:p>
          <w:p w14:paraId="6CD8CD61" w14:textId="77777777" w:rsidR="00B836B7" w:rsidRPr="00405D4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DCB12AE" wp14:editId="02987D7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DFD5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05D40">
              <w:rPr>
                <w:rFonts w:ascii="Source Sans 3" w:hAnsi="Source Sans 3"/>
              </w:rPr>
              <w:t xml:space="preserve">Verantwortlich:  </w:t>
            </w:r>
            <w:r w:rsidR="00B836B7" w:rsidRPr="00405D4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05D40">
              <w:rPr>
                <w:rFonts w:ascii="Source Sans 3" w:hAnsi="Source Sans 3"/>
              </w:rPr>
              <w:instrText xml:space="preserve"> FORMTEXT </w:instrText>
            </w:r>
            <w:r w:rsidR="00B836B7" w:rsidRPr="00405D40">
              <w:rPr>
                <w:rFonts w:ascii="Source Sans 3" w:hAnsi="Source Sans 3"/>
              </w:rPr>
            </w:r>
            <w:r w:rsidR="00B836B7" w:rsidRPr="00405D40">
              <w:rPr>
                <w:rFonts w:ascii="Source Sans 3" w:hAnsi="Source Sans 3"/>
              </w:rPr>
              <w:fldChar w:fldCharType="separate"/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  <w:noProof/>
              </w:rPr>
              <w:t> </w:t>
            </w:r>
            <w:r w:rsidR="00B836B7" w:rsidRPr="00405D40">
              <w:rPr>
                <w:rFonts w:ascii="Source Sans 3" w:hAnsi="Source Sans 3"/>
              </w:rPr>
              <w:fldChar w:fldCharType="end"/>
            </w:r>
          </w:p>
          <w:p w14:paraId="544BE511" w14:textId="77777777" w:rsidR="00744851" w:rsidRPr="00405D4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05D40">
              <w:rPr>
                <w:rFonts w:ascii="Source Sans 3" w:hAnsi="Source Sans 3"/>
              </w:rPr>
              <w:tab/>
            </w:r>
            <w:r w:rsidRPr="00405D40">
              <w:rPr>
                <w:rFonts w:ascii="Source Sans 3" w:hAnsi="Source Sans 3"/>
              </w:rPr>
              <w:tab/>
            </w:r>
            <w:r w:rsidRPr="00405D40">
              <w:rPr>
                <w:rFonts w:ascii="Source Sans 3" w:hAnsi="Source Sans 3"/>
              </w:rPr>
              <w:tab/>
            </w:r>
            <w:r w:rsidRPr="00405D40">
              <w:rPr>
                <w:rFonts w:ascii="Source Sans 3" w:hAnsi="Source Sans 3"/>
              </w:rPr>
              <w:tab/>
            </w:r>
            <w:r w:rsidRPr="00405D4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E9FAD7D" w14:textId="77777777" w:rsidR="00744851" w:rsidRPr="00405D4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05D4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ECF9F54" w14:textId="77777777" w:rsidR="00744851" w:rsidRPr="00405D40" w:rsidRDefault="00744851">
            <w:pPr>
              <w:spacing w:before="0" w:after="60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>GEM. § 14 GEFSTOFFV</w:t>
            </w:r>
          </w:p>
          <w:p w14:paraId="0E202A5E" w14:textId="16628671" w:rsidR="00564C7D" w:rsidRPr="00405D4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05D4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05D4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405D4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05D4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405D4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05D4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3060B41" w14:textId="77777777" w:rsidR="00744851" w:rsidRPr="00405D4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>Arbeitsplatz:</w:t>
            </w:r>
            <w:r w:rsidR="00E8423D" w:rsidRPr="00405D40">
              <w:rPr>
                <w:rFonts w:ascii="Source Sans 3" w:hAnsi="Source Sans 3"/>
              </w:rPr>
              <w:t xml:space="preserve"> </w:t>
            </w:r>
          </w:p>
          <w:p w14:paraId="19EA6B72" w14:textId="77777777" w:rsidR="00D45CA8" w:rsidRPr="00405D40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 xml:space="preserve">Tätigkeit: 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128BC0C" w14:textId="77777777" w:rsidR="00B836B7" w:rsidRPr="00405D4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2C2FBB7" w14:textId="7E5D2D36" w:rsidR="00D45CA8" w:rsidRPr="00405D40" w:rsidRDefault="00D45CA8">
            <w:pPr>
              <w:spacing w:before="0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 xml:space="preserve">Stand: </w:t>
            </w:r>
            <w:r w:rsidRPr="00405D4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05D4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05D40">
              <w:rPr>
                <w:rFonts w:ascii="Source Sans 3" w:hAnsi="Source Sans 3"/>
                <w:u w:val="single"/>
              </w:rPr>
              <w:instrText>FORMTEXT</w:instrText>
            </w:r>
            <w:r w:rsidRPr="00405D40">
              <w:rPr>
                <w:rFonts w:ascii="Source Sans 3" w:hAnsi="Source Sans 3"/>
                <w:u w:val="single"/>
              </w:rPr>
              <w:instrText xml:space="preserve"> </w:instrText>
            </w:r>
            <w:r w:rsidRPr="00405D40">
              <w:rPr>
                <w:rFonts w:ascii="Source Sans 3" w:hAnsi="Source Sans 3"/>
                <w:u w:val="single"/>
              </w:rPr>
            </w:r>
            <w:r w:rsidRPr="00405D40">
              <w:rPr>
                <w:rFonts w:ascii="Source Sans 3" w:hAnsi="Source Sans 3"/>
                <w:u w:val="single"/>
              </w:rPr>
              <w:fldChar w:fldCharType="separate"/>
            </w:r>
            <w:r w:rsidRPr="00405D40">
              <w:rPr>
                <w:rFonts w:ascii="Source Sans 3" w:hAnsi="Source Sans 3"/>
                <w:noProof/>
                <w:u w:val="single"/>
              </w:rPr>
              <w:t> </w:t>
            </w:r>
            <w:r w:rsidRPr="00405D40">
              <w:rPr>
                <w:rFonts w:ascii="Source Sans 3" w:hAnsi="Source Sans 3"/>
                <w:noProof/>
                <w:u w:val="single"/>
              </w:rPr>
              <w:t> </w:t>
            </w:r>
            <w:r w:rsidRPr="00405D40">
              <w:rPr>
                <w:rFonts w:ascii="Source Sans 3" w:hAnsi="Source Sans 3"/>
                <w:noProof/>
                <w:u w:val="single"/>
              </w:rPr>
              <w:t> </w:t>
            </w:r>
            <w:r w:rsidRPr="00405D40">
              <w:rPr>
                <w:rFonts w:ascii="Source Sans 3" w:hAnsi="Source Sans 3"/>
                <w:noProof/>
                <w:u w:val="single"/>
              </w:rPr>
              <w:t> </w:t>
            </w:r>
            <w:r w:rsidRPr="00405D40">
              <w:rPr>
                <w:rFonts w:ascii="Source Sans 3" w:hAnsi="Source Sans 3"/>
                <w:noProof/>
                <w:u w:val="single"/>
              </w:rPr>
              <w:t> </w:t>
            </w:r>
            <w:r w:rsidRPr="00405D40">
              <w:rPr>
                <w:rFonts w:ascii="Source Sans 3" w:hAnsi="Source Sans 3"/>
                <w:u w:val="single"/>
              </w:rPr>
              <w:fldChar w:fldCharType="end"/>
            </w:r>
            <w:bookmarkEnd w:id="1"/>
          </w:p>
          <w:p w14:paraId="2D3F6FC7" w14:textId="54955DB8" w:rsidR="00D45CA8" w:rsidRPr="00405D40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05D40">
              <w:rPr>
                <w:rFonts w:ascii="Source Sans 3" w:hAnsi="Source Sans 3"/>
                <w:sz w:val="16"/>
              </w:rPr>
              <w:t>B</w:t>
            </w:r>
            <w:r w:rsidR="001146B1" w:rsidRPr="00405D40">
              <w:rPr>
                <w:rFonts w:ascii="Source Sans 3" w:hAnsi="Source Sans 3"/>
                <w:sz w:val="16"/>
              </w:rPr>
              <w:t>099</w:t>
            </w:r>
          </w:p>
        </w:tc>
      </w:tr>
      <w:tr w:rsidR="00D45CA8" w:rsidRPr="00405D40" w14:paraId="6299674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8189858" w14:textId="77777777" w:rsidR="00D45CA8" w:rsidRPr="00405D4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405D40" w14:paraId="6BB9BC9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21BB349" w14:textId="013943D9" w:rsidR="00D45CA8" w:rsidRPr="00405D40" w:rsidRDefault="001146B1" w:rsidP="001146B1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 xml:space="preserve">Enzymhaltiges Fleckentfernungsmittel (flüssig) </w:t>
            </w:r>
            <w:r w:rsidRPr="00405D4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05D40">
              <w:rPr>
                <w:rFonts w:ascii="Source Sans 3" w:hAnsi="Source Sans 3"/>
              </w:rPr>
              <w:instrText xml:space="preserve"> FORMTEXT </w:instrText>
            </w:r>
            <w:r w:rsidRPr="00405D40">
              <w:rPr>
                <w:rFonts w:ascii="Source Sans 3" w:hAnsi="Source Sans 3"/>
              </w:rPr>
            </w:r>
            <w:r w:rsidRPr="00405D40">
              <w:rPr>
                <w:rFonts w:ascii="Source Sans 3" w:hAnsi="Source Sans 3"/>
              </w:rPr>
              <w:fldChar w:fldCharType="separate"/>
            </w:r>
            <w:r w:rsidRPr="00405D40">
              <w:rPr>
                <w:rFonts w:ascii="Source Sans 3" w:hAnsi="Source Sans 3"/>
              </w:rPr>
              <w:t> </w:t>
            </w:r>
            <w:r w:rsidRPr="00405D40">
              <w:rPr>
                <w:rFonts w:ascii="Source Sans 3" w:hAnsi="Source Sans 3"/>
              </w:rPr>
              <w:t> </w:t>
            </w:r>
            <w:r w:rsidRPr="00405D40">
              <w:rPr>
                <w:rFonts w:ascii="Source Sans 3" w:hAnsi="Source Sans 3"/>
              </w:rPr>
              <w:t> </w:t>
            </w:r>
            <w:r w:rsidRPr="00405D40">
              <w:rPr>
                <w:rFonts w:ascii="Source Sans 3" w:hAnsi="Source Sans 3"/>
              </w:rPr>
              <w:t> </w:t>
            </w:r>
            <w:r w:rsidRPr="00405D40">
              <w:rPr>
                <w:rFonts w:ascii="Source Sans 3" w:hAnsi="Source Sans 3"/>
              </w:rPr>
              <w:t> </w:t>
            </w:r>
            <w:r w:rsidRPr="00405D4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405D40" w14:paraId="47BE467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854BEB" w14:textId="77777777" w:rsidR="00D45CA8" w:rsidRPr="00405D40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405D40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405D40" w14:paraId="0239E52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9A24A19" w14:textId="7C765C95" w:rsidR="00D45CA8" w:rsidRPr="00405D40" w:rsidRDefault="001146B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05D4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19FFA65" wp14:editId="622ED60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19F7D" w14:textId="77777777" w:rsidR="00CF5E5C" w:rsidRPr="00405D40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405D40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8011B30" w14:textId="5CCC620F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 xml:space="preserve">Kann bei Einatmen Allergie, asthmaartige Symptome oder Atembeschwerden </w:t>
            </w:r>
            <w:r w:rsidR="001146B1" w:rsidRPr="00405D40">
              <w:br/>
              <w:t>verursachen</w:t>
            </w:r>
          </w:p>
          <w:p w14:paraId="1D7CC85F" w14:textId="27DABE74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Verursacht schwere Augenreizung</w:t>
            </w:r>
          </w:p>
          <w:p w14:paraId="571FB1D6" w14:textId="0DC93C4A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Verursacht Hautreizungen</w:t>
            </w:r>
          </w:p>
          <w:p w14:paraId="6350424B" w14:textId="7C1A95AE" w:rsidR="00E118EC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Rutschgefahr durch auslaufendes Produkt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90C26D1" w14:textId="1191A048" w:rsidR="00D45CA8" w:rsidRPr="00405D40" w:rsidRDefault="001146B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05D40">
              <w:rPr>
                <w:rFonts w:ascii="Source Sans 3" w:hAnsi="Source Sans 3"/>
                <w:noProof/>
              </w:rPr>
              <w:drawing>
                <wp:inline distT="0" distB="0" distL="0" distR="0" wp14:anchorId="4612DBA7" wp14:editId="08FD8CF6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05D40" w14:paraId="1A579BD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192972" w14:textId="77777777" w:rsidR="00D45CA8" w:rsidRPr="00405D4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405D40" w14:paraId="4D2859CC" w14:textId="77777777" w:rsidTr="00405D4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7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E022BAB" w14:textId="6C5372E3" w:rsidR="00D45CA8" w:rsidRPr="00405D40" w:rsidRDefault="001146B1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05D4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D4956D0" wp14:editId="724A233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A2A12F1" w14:textId="22ED3A42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Schutzhandschuhe z.B. Butylkautschuk – Butyl: 0,5 mm tragen</w:t>
            </w:r>
          </w:p>
          <w:p w14:paraId="7B256D75" w14:textId="01E0CE2C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Produkt nicht versprühen (Aerosolbildung verhindern)</w:t>
            </w:r>
          </w:p>
          <w:p w14:paraId="65E50D66" w14:textId="28521972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Arbeitsplatz und Geräte sauber halten</w:t>
            </w:r>
          </w:p>
          <w:p w14:paraId="1F3FF17A" w14:textId="70A6EB60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Nur in Originalgebinden lagern</w:t>
            </w:r>
          </w:p>
          <w:p w14:paraId="731F8C9D" w14:textId="20A8C8AE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 xml:space="preserve">Hautschutz benutzen: Schutz (vor der Arbeit) </w:t>
            </w:r>
            <w:r w:rsidR="001146B1" w:rsidRPr="00405D40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146B1" w:rsidRPr="00405D40">
              <w:instrText xml:space="preserve"> FORMTEXT </w:instrText>
            </w:r>
            <w:r w:rsidR="001146B1" w:rsidRPr="00405D40">
              <w:fldChar w:fldCharType="separate"/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fldChar w:fldCharType="end"/>
            </w:r>
            <w:r w:rsidR="001146B1" w:rsidRPr="00405D40">
              <w:t xml:space="preserve"> Reinigung </w:t>
            </w:r>
            <w:r>
              <w:br/>
            </w:r>
            <w:r w:rsidR="001146B1" w:rsidRPr="00405D40">
              <w:t xml:space="preserve">(vor Pausen und Arbeitsschluss) </w:t>
            </w:r>
            <w:r w:rsidR="001146B1" w:rsidRPr="00405D40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146B1" w:rsidRPr="00405D40">
              <w:instrText xml:space="preserve"> FORMTEXT </w:instrText>
            </w:r>
            <w:r w:rsidR="001146B1" w:rsidRPr="00405D40">
              <w:fldChar w:fldCharType="separate"/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fldChar w:fldCharType="end"/>
            </w:r>
            <w:r w:rsidR="001146B1" w:rsidRPr="00405D40">
              <w:t xml:space="preserve"> Pflege (nach der Arbeit) </w:t>
            </w:r>
            <w:r w:rsidR="001146B1" w:rsidRPr="00405D40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146B1" w:rsidRPr="00405D40">
              <w:instrText xml:space="preserve"> FORMTEXT </w:instrText>
            </w:r>
            <w:r w:rsidR="001146B1" w:rsidRPr="00405D40">
              <w:fldChar w:fldCharType="separate"/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t> </w:t>
            </w:r>
            <w:r w:rsidR="001146B1" w:rsidRPr="00405D40">
              <w:fldChar w:fldCharType="end"/>
            </w:r>
          </w:p>
          <w:p w14:paraId="2452038D" w14:textId="08BB0596" w:rsidR="00D45CA8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 xml:space="preserve">Am Arbeitsplatz nicht rauchen, essen oder trinken und hier keine </w:t>
            </w:r>
            <w:r w:rsidR="001146B1" w:rsidRPr="00405D40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95F03F9" w14:textId="77777777" w:rsidR="00D45CA8" w:rsidRPr="00405D4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405D40" w14:paraId="324FEF8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09C825" w14:textId="77777777" w:rsidR="00D45CA8" w:rsidRPr="00405D4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405D40" w14:paraId="111D5D83" w14:textId="77777777" w:rsidTr="001146B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FA5282C" w14:textId="77777777" w:rsidR="00D45CA8" w:rsidRPr="00405D4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B7BBC92" w14:textId="09D1F1DC" w:rsidR="001146B1" w:rsidRPr="00405D40" w:rsidRDefault="00405D40" w:rsidP="00405D40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1146B1" w:rsidRPr="00405D40">
              <w:t>Kleine Brände mit CO</w:t>
            </w:r>
            <w:r w:rsidR="001146B1" w:rsidRPr="00405D40">
              <w:rPr>
                <w:vertAlign w:val="subscript"/>
              </w:rPr>
              <w:t>2</w:t>
            </w:r>
            <w:r w:rsidR="001146B1" w:rsidRPr="00405D40">
              <w:t>- oder Pulverlöscher bzw. mit Wassersprühstrahl löschen</w:t>
            </w:r>
          </w:p>
          <w:p w14:paraId="3E02EBD0" w14:textId="24FDDD5F" w:rsidR="00D45CA8" w:rsidRPr="00405D40" w:rsidRDefault="001146B1" w:rsidP="00405D40">
            <w:pPr>
              <w:pStyle w:val="Notruf"/>
              <w:spacing w:before="0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 xml:space="preserve">Notruf:  </w:t>
            </w:r>
            <w:r w:rsidRPr="00405D4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05D40">
              <w:rPr>
                <w:rFonts w:ascii="Source Sans 3" w:hAnsi="Source Sans 3"/>
              </w:rPr>
              <w:instrText xml:space="preserve"> FORMTEXT </w:instrText>
            </w:r>
            <w:r w:rsidRPr="00405D40">
              <w:rPr>
                <w:rFonts w:ascii="Source Sans 3" w:hAnsi="Source Sans 3"/>
              </w:rPr>
            </w:r>
            <w:r w:rsidRPr="00405D40">
              <w:rPr>
                <w:rFonts w:ascii="Source Sans 3" w:hAnsi="Source Sans 3"/>
              </w:rPr>
              <w:fldChar w:fldCharType="separate"/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405D40" w14:paraId="43935EC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E9920FD" w14:textId="77777777" w:rsidR="00D45CA8" w:rsidRPr="00405D4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>Erste Hilfe</w:t>
            </w:r>
          </w:p>
        </w:tc>
      </w:tr>
      <w:tr w:rsidR="00D45CA8" w:rsidRPr="00405D40" w14:paraId="3B53783F" w14:textId="77777777" w:rsidTr="00405D4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9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7A8D6F6" w14:textId="77777777" w:rsidR="00D45CA8" w:rsidRPr="00405D4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05D40">
              <w:rPr>
                <w:rFonts w:ascii="Source Sans 3" w:hAnsi="Source Sans 3"/>
                <w:noProof/>
              </w:rPr>
              <w:drawing>
                <wp:inline distT="0" distB="0" distL="0" distR="0" wp14:anchorId="2F133446" wp14:editId="0EC931AF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5E6C10" w14:textId="56383866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 xml:space="preserve">Nach Verschlucken: Spülung der Mundhöhle, Trinken von viel Wasser, </w:t>
            </w:r>
            <w:r w:rsidR="001146B1" w:rsidRPr="00405D40">
              <w:br/>
              <w:t>Arzt konsultieren</w:t>
            </w:r>
          </w:p>
          <w:p w14:paraId="3C647F8C" w14:textId="45D872BA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 xml:space="preserve">Bei Berührung mit den Augen: 10 Minuten mit fließendem Wasser spülen und </w:t>
            </w:r>
            <w:r w:rsidR="001146B1" w:rsidRPr="00405D40">
              <w:br/>
              <w:t>Arzt aufsuchen</w:t>
            </w:r>
          </w:p>
          <w:p w14:paraId="767E009D" w14:textId="1BB622F6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Bei Hautkontakt mit Seife waschen und mit viel fließendem Wasser spülen</w:t>
            </w:r>
          </w:p>
          <w:p w14:paraId="5AEA704F" w14:textId="35680598" w:rsidR="001146B1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>Mit Produkt verunreinigte Kleidungsstücke entfernen</w:t>
            </w:r>
          </w:p>
          <w:p w14:paraId="2B8F80F8" w14:textId="72AB63F8" w:rsidR="00D45CA8" w:rsidRPr="00405D40" w:rsidRDefault="00872D6F" w:rsidP="00405D40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405D4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405D4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05D4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05D40">
              <w:rPr>
                <w:rFonts w:ascii="Source Sans 3" w:hAnsi="Source Sans 3"/>
                <w:sz w:val="20"/>
                <w:szCs w:val="20"/>
              </w:rPr>
            </w:r>
            <w:r w:rsidRPr="00405D4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405D40">
              <w:rPr>
                <w:rFonts w:ascii="Source Sans 3" w:hAnsi="Source Sans 3"/>
                <w:sz w:val="20"/>
                <w:szCs w:val="20"/>
              </w:rPr>
              <w:tab/>
            </w:r>
            <w:r w:rsidR="00405D40">
              <w:rPr>
                <w:rFonts w:ascii="Source Sans 3" w:hAnsi="Source Sans 3"/>
                <w:sz w:val="20"/>
                <w:szCs w:val="20"/>
              </w:rPr>
              <w:tab/>
            </w:r>
            <w:r w:rsidRPr="00405D4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405D4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05D4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405D4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405D4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405D4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405D40" w14:paraId="7A370F9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C38CDAD" w14:textId="77777777" w:rsidR="00D45CA8" w:rsidRPr="00405D4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405D40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405D40" w14:paraId="50B302A4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D5DA7A3" w14:textId="77777777" w:rsidR="00D45CA8" w:rsidRPr="00405D4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CF4F041" w14:textId="3427136F" w:rsidR="00D45CA8" w:rsidRPr="00405D40" w:rsidRDefault="00405D40" w:rsidP="00405D4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1146B1" w:rsidRPr="00405D40">
              <w:t xml:space="preserve">Kleine Portionen mit viel Wasser wegspülen. Nicht antrocknen lassen, um </w:t>
            </w:r>
            <w:r w:rsidR="001146B1" w:rsidRPr="00405D40">
              <w:br/>
              <w:t>Staubentwicklung zu vermeiden</w:t>
            </w:r>
          </w:p>
          <w:p w14:paraId="5BB1D7DC" w14:textId="77777777" w:rsidR="00872D6F" w:rsidRPr="00405D40" w:rsidRDefault="00872D6F" w:rsidP="00405D40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405D4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405D40">
              <w:rPr>
                <w:rFonts w:ascii="Source Sans 3" w:hAnsi="Source Sans 3"/>
                <w:color w:val="000000"/>
              </w:rPr>
              <w:t xml:space="preserve"> </w:t>
            </w:r>
            <w:r w:rsidRPr="00405D4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05D40">
              <w:rPr>
                <w:rFonts w:ascii="Source Sans 3" w:hAnsi="Source Sans 3"/>
              </w:rPr>
              <w:instrText xml:space="preserve"> FORMTEXT </w:instrText>
            </w:r>
            <w:r w:rsidRPr="00405D40">
              <w:rPr>
                <w:rFonts w:ascii="Source Sans 3" w:hAnsi="Source Sans 3"/>
              </w:rPr>
            </w:r>
            <w:r w:rsidRPr="00405D40">
              <w:rPr>
                <w:rFonts w:ascii="Source Sans 3" w:hAnsi="Source Sans 3"/>
              </w:rPr>
              <w:fldChar w:fldCharType="separate"/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</w:rPr>
              <w:fldChar w:fldCharType="end"/>
            </w:r>
            <w:r w:rsidRPr="00405D40">
              <w:rPr>
                <w:rFonts w:ascii="Source Sans 3" w:hAnsi="Source Sans 3"/>
                <w:color w:val="000000"/>
              </w:rPr>
              <w:tab/>
            </w:r>
            <w:r w:rsidRPr="00405D40">
              <w:rPr>
                <w:rFonts w:ascii="Source Sans 3" w:hAnsi="Source Sans 3"/>
                <w:color w:val="000000"/>
              </w:rPr>
              <w:tab/>
            </w:r>
            <w:r w:rsidRPr="00405D4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405D40">
              <w:rPr>
                <w:rFonts w:ascii="Source Sans 3" w:hAnsi="Source Sans 3"/>
                <w:color w:val="000000"/>
              </w:rPr>
              <w:t xml:space="preserve"> </w:t>
            </w:r>
            <w:r w:rsidRPr="00405D4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05D40">
              <w:rPr>
                <w:rFonts w:ascii="Source Sans 3" w:hAnsi="Source Sans 3"/>
              </w:rPr>
              <w:instrText xml:space="preserve"> FORMTEXT </w:instrText>
            </w:r>
            <w:r w:rsidRPr="00405D40">
              <w:rPr>
                <w:rFonts w:ascii="Source Sans 3" w:hAnsi="Source Sans 3"/>
              </w:rPr>
            </w:r>
            <w:r w:rsidRPr="00405D40">
              <w:rPr>
                <w:rFonts w:ascii="Source Sans 3" w:hAnsi="Source Sans 3"/>
              </w:rPr>
              <w:fldChar w:fldCharType="separate"/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  <w:noProof/>
              </w:rPr>
              <w:t> </w:t>
            </w:r>
            <w:r w:rsidRPr="00405D40">
              <w:rPr>
                <w:rFonts w:ascii="Source Sans 3" w:hAnsi="Source Sans 3"/>
              </w:rPr>
              <w:fldChar w:fldCharType="end"/>
            </w:r>
          </w:p>
        </w:tc>
      </w:tr>
    </w:tbl>
    <w:p w14:paraId="7E7920BF" w14:textId="77777777" w:rsidR="00D45CA8" w:rsidRPr="00405D4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05D4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75DE753-C2BA-49A2-8723-5404578ABA57}"/>
    <w:embedBold r:id="rId2" w:fontKey="{8F351A1C-7A63-483F-8478-FAAB2C458D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27B2483"/>
    <w:multiLevelType w:val="hybridMultilevel"/>
    <w:tmpl w:val="F6BE8E8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B1"/>
    <w:rsid w:val="000718AA"/>
    <w:rsid w:val="00072313"/>
    <w:rsid w:val="000915F3"/>
    <w:rsid w:val="001146B1"/>
    <w:rsid w:val="0017787D"/>
    <w:rsid w:val="0020256F"/>
    <w:rsid w:val="002874ED"/>
    <w:rsid w:val="002B0015"/>
    <w:rsid w:val="00352514"/>
    <w:rsid w:val="003F0E4D"/>
    <w:rsid w:val="00400BC7"/>
    <w:rsid w:val="00405D40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4E8D57"/>
  <w15:chartTrackingRefBased/>
  <w15:docId w15:val="{D3C8DD9E-9647-4653-A3E9-7FAED897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05D4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257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2025-08-27T14:42:00Z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