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1A6E" w14:textId="77777777" w:rsidR="00564C7D" w:rsidRPr="008376AA" w:rsidRDefault="00072313">
      <w:pPr>
        <w:spacing w:before="0"/>
        <w:rPr>
          <w:rFonts w:ascii="Source Sans 3" w:hAnsi="Source Sans 3"/>
          <w:sz w:val="8"/>
        </w:rPr>
      </w:pPr>
      <w:r w:rsidRPr="008376A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5857E45" wp14:editId="4D4A1A7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7DFED" w14:textId="77777777" w:rsidR="00564C7D" w:rsidRPr="008376AA" w:rsidRDefault="00564C7D">
      <w:pPr>
        <w:spacing w:before="0"/>
        <w:rPr>
          <w:rFonts w:ascii="Source Sans 3" w:hAnsi="Source Sans 3"/>
          <w:sz w:val="8"/>
        </w:rPr>
      </w:pPr>
    </w:p>
    <w:p w14:paraId="04366B81" w14:textId="77777777" w:rsidR="00564C7D" w:rsidRPr="008376AA" w:rsidRDefault="00564C7D">
      <w:pPr>
        <w:spacing w:before="0"/>
        <w:rPr>
          <w:rFonts w:ascii="Source Sans 3" w:hAnsi="Source Sans 3"/>
          <w:sz w:val="8"/>
        </w:rPr>
      </w:pPr>
    </w:p>
    <w:p w14:paraId="36C6F6A0" w14:textId="77777777" w:rsidR="00564C7D" w:rsidRPr="008376AA" w:rsidRDefault="00564C7D">
      <w:pPr>
        <w:spacing w:before="0"/>
        <w:rPr>
          <w:rFonts w:ascii="Source Sans 3" w:hAnsi="Source Sans 3"/>
          <w:sz w:val="8"/>
        </w:rPr>
      </w:pPr>
    </w:p>
    <w:p w14:paraId="09F02BE6" w14:textId="77777777" w:rsidR="00564C7D" w:rsidRPr="008376AA" w:rsidRDefault="00564C7D">
      <w:pPr>
        <w:spacing w:before="0"/>
        <w:rPr>
          <w:rFonts w:ascii="Source Sans 3" w:hAnsi="Source Sans 3"/>
          <w:sz w:val="8"/>
        </w:rPr>
        <w:sectPr w:rsidR="00564C7D" w:rsidRPr="008376AA" w:rsidSect="008376A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DD0CCE0" w14:textId="7BD8AD6A" w:rsidR="00744851" w:rsidRPr="008376A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376AA" w14:paraId="1AEDA4E2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E50A1AA" w14:textId="77777777" w:rsidR="00B836B7" w:rsidRPr="008376A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EE75686" wp14:editId="7BEF2B1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6CD00" w14:textId="77777777" w:rsidR="00B836B7" w:rsidRPr="008376A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B035577" w14:textId="77777777" w:rsidR="00B836B7" w:rsidRPr="008376A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1551E73" wp14:editId="597DD67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AA7E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376AA">
              <w:rPr>
                <w:rFonts w:ascii="Source Sans 3" w:hAnsi="Source Sans 3"/>
              </w:rPr>
              <w:t xml:space="preserve">Firma:  </w:t>
            </w:r>
            <w:r w:rsidR="00B836B7" w:rsidRPr="008376A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376AA">
              <w:rPr>
                <w:rFonts w:ascii="Source Sans 3" w:hAnsi="Source Sans 3"/>
              </w:rPr>
              <w:instrText xml:space="preserve"> FORMTEXT </w:instrText>
            </w:r>
            <w:r w:rsidR="00B836B7" w:rsidRPr="008376AA">
              <w:rPr>
                <w:rFonts w:ascii="Source Sans 3" w:hAnsi="Source Sans 3"/>
              </w:rPr>
            </w:r>
            <w:r w:rsidR="00B836B7" w:rsidRPr="008376AA">
              <w:rPr>
                <w:rFonts w:ascii="Source Sans 3" w:hAnsi="Source Sans 3"/>
              </w:rPr>
              <w:fldChar w:fldCharType="separate"/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</w:rPr>
              <w:fldChar w:fldCharType="end"/>
            </w:r>
            <w:bookmarkEnd w:id="0"/>
          </w:p>
          <w:p w14:paraId="39F26F40" w14:textId="4D7BC93C" w:rsidR="00B836B7" w:rsidRPr="008376A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B98EE37" wp14:editId="44F7982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B1B47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376AA">
              <w:rPr>
                <w:rFonts w:ascii="Source Sans 3" w:hAnsi="Source Sans 3"/>
              </w:rPr>
              <w:t xml:space="preserve">Arbeitsbereich: </w:t>
            </w:r>
            <w:r w:rsidR="002831C1" w:rsidRPr="008376AA">
              <w:rPr>
                <w:rFonts w:ascii="Source Sans 3" w:hAnsi="Source Sans 3"/>
              </w:rPr>
              <w:t>Elektronikfertigung</w:t>
            </w:r>
          </w:p>
          <w:p w14:paraId="24A2CCDC" w14:textId="77777777" w:rsidR="00B836B7" w:rsidRPr="008376A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995311D" wp14:editId="1B8A05A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F2101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376AA">
              <w:rPr>
                <w:rFonts w:ascii="Source Sans 3" w:hAnsi="Source Sans 3"/>
              </w:rPr>
              <w:t xml:space="preserve">Verantwortlich:  </w:t>
            </w:r>
            <w:r w:rsidR="00B836B7" w:rsidRPr="008376A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376AA">
              <w:rPr>
                <w:rFonts w:ascii="Source Sans 3" w:hAnsi="Source Sans 3"/>
              </w:rPr>
              <w:instrText xml:space="preserve"> FORMTEXT </w:instrText>
            </w:r>
            <w:r w:rsidR="00B836B7" w:rsidRPr="008376AA">
              <w:rPr>
                <w:rFonts w:ascii="Source Sans 3" w:hAnsi="Source Sans 3"/>
              </w:rPr>
            </w:r>
            <w:r w:rsidR="00B836B7" w:rsidRPr="008376AA">
              <w:rPr>
                <w:rFonts w:ascii="Source Sans 3" w:hAnsi="Source Sans 3"/>
              </w:rPr>
              <w:fldChar w:fldCharType="separate"/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  <w:noProof/>
              </w:rPr>
              <w:t> </w:t>
            </w:r>
            <w:r w:rsidR="00B836B7" w:rsidRPr="008376AA">
              <w:rPr>
                <w:rFonts w:ascii="Source Sans 3" w:hAnsi="Source Sans 3"/>
              </w:rPr>
              <w:fldChar w:fldCharType="end"/>
            </w:r>
          </w:p>
          <w:p w14:paraId="1499C8E6" w14:textId="77777777" w:rsidR="00744851" w:rsidRPr="008376A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376AA">
              <w:rPr>
                <w:rFonts w:ascii="Source Sans 3" w:hAnsi="Source Sans 3"/>
              </w:rPr>
              <w:tab/>
            </w:r>
            <w:r w:rsidRPr="008376AA">
              <w:rPr>
                <w:rFonts w:ascii="Source Sans 3" w:hAnsi="Source Sans 3"/>
              </w:rPr>
              <w:tab/>
            </w:r>
            <w:r w:rsidRPr="008376AA">
              <w:rPr>
                <w:rFonts w:ascii="Source Sans 3" w:hAnsi="Source Sans 3"/>
              </w:rPr>
              <w:tab/>
            </w:r>
            <w:r w:rsidRPr="008376AA">
              <w:rPr>
                <w:rFonts w:ascii="Source Sans 3" w:hAnsi="Source Sans 3"/>
              </w:rPr>
              <w:tab/>
            </w:r>
            <w:r w:rsidRPr="008376A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ABCE323" w14:textId="77777777" w:rsidR="00744851" w:rsidRPr="008376A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376A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B62AFC5" w14:textId="77777777" w:rsidR="00744851" w:rsidRPr="008376AA" w:rsidRDefault="00744851">
            <w:pPr>
              <w:spacing w:before="0" w:after="60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GEM. § 14 GEFSTOFFV</w:t>
            </w:r>
          </w:p>
          <w:p w14:paraId="43FE14A6" w14:textId="193CC131" w:rsidR="00564C7D" w:rsidRPr="008376A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376A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376A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376A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376A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8376A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376A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56AF65B" w14:textId="66B28A5D" w:rsidR="00744851" w:rsidRPr="008376A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Arbeitsplatz:</w:t>
            </w:r>
            <w:r w:rsidR="00E8423D" w:rsidRPr="008376AA">
              <w:rPr>
                <w:rFonts w:ascii="Source Sans 3" w:hAnsi="Source Sans 3"/>
              </w:rPr>
              <w:t xml:space="preserve"> </w:t>
            </w:r>
            <w:r w:rsidR="002831C1" w:rsidRPr="008376AA">
              <w:rPr>
                <w:rFonts w:ascii="Source Sans 3" w:hAnsi="Source Sans 3"/>
              </w:rPr>
              <w:t>Gießharzplatz mit Abzug</w:t>
            </w:r>
          </w:p>
          <w:p w14:paraId="7379B08F" w14:textId="432DCB3C" w:rsidR="00D45CA8" w:rsidRPr="008376AA" w:rsidRDefault="00D45CA8" w:rsidP="002831C1">
            <w:pPr>
              <w:spacing w:before="100" w:after="60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 xml:space="preserve">Tätigkeit: </w:t>
            </w:r>
            <w:r w:rsidR="002831C1" w:rsidRPr="008376AA">
              <w:rPr>
                <w:rFonts w:ascii="Source Sans 3" w:hAnsi="Source Sans 3"/>
              </w:rPr>
              <w:t>Vergießen elektronischer Bauteile mittels Dosierhilfe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E77644C" w14:textId="77777777" w:rsidR="00B836B7" w:rsidRPr="008376A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54F854F" w14:textId="77777777" w:rsidR="00D45CA8" w:rsidRPr="008376AA" w:rsidRDefault="00D45CA8">
            <w:pPr>
              <w:spacing w:before="0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 xml:space="preserve">Stand: </w:t>
            </w:r>
            <w:r w:rsidRPr="008376A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376A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376AA">
              <w:rPr>
                <w:rFonts w:ascii="Source Sans 3" w:hAnsi="Source Sans 3"/>
                <w:u w:val="single"/>
              </w:rPr>
              <w:instrText>FORMTEXT</w:instrText>
            </w:r>
            <w:r w:rsidRPr="008376AA">
              <w:rPr>
                <w:rFonts w:ascii="Source Sans 3" w:hAnsi="Source Sans 3"/>
                <w:u w:val="single"/>
              </w:rPr>
              <w:instrText xml:space="preserve"> </w:instrText>
            </w:r>
            <w:r w:rsidRPr="008376AA">
              <w:rPr>
                <w:rFonts w:ascii="Source Sans 3" w:hAnsi="Source Sans 3"/>
                <w:u w:val="single"/>
              </w:rPr>
            </w:r>
            <w:r w:rsidRPr="008376AA">
              <w:rPr>
                <w:rFonts w:ascii="Source Sans 3" w:hAnsi="Source Sans 3"/>
                <w:u w:val="single"/>
              </w:rPr>
              <w:fldChar w:fldCharType="separate"/>
            </w:r>
            <w:r w:rsidRPr="008376AA">
              <w:rPr>
                <w:rFonts w:ascii="Source Sans 3" w:hAnsi="Source Sans 3"/>
                <w:noProof/>
                <w:u w:val="single"/>
              </w:rPr>
              <w:t> </w:t>
            </w:r>
            <w:r w:rsidRPr="008376AA">
              <w:rPr>
                <w:rFonts w:ascii="Source Sans 3" w:hAnsi="Source Sans 3"/>
                <w:noProof/>
                <w:u w:val="single"/>
              </w:rPr>
              <w:t> </w:t>
            </w:r>
            <w:r w:rsidRPr="008376AA">
              <w:rPr>
                <w:rFonts w:ascii="Source Sans 3" w:hAnsi="Source Sans 3"/>
                <w:noProof/>
                <w:u w:val="single"/>
              </w:rPr>
              <w:t> </w:t>
            </w:r>
            <w:r w:rsidRPr="008376AA">
              <w:rPr>
                <w:rFonts w:ascii="Source Sans 3" w:hAnsi="Source Sans 3"/>
                <w:noProof/>
                <w:u w:val="single"/>
              </w:rPr>
              <w:t> </w:t>
            </w:r>
            <w:r w:rsidRPr="008376AA">
              <w:rPr>
                <w:rFonts w:ascii="Source Sans 3" w:hAnsi="Source Sans 3"/>
                <w:noProof/>
                <w:u w:val="single"/>
              </w:rPr>
              <w:t> </w:t>
            </w:r>
            <w:r w:rsidRPr="008376A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376AA">
              <w:rPr>
                <w:rFonts w:ascii="Source Sans 3" w:hAnsi="Source Sans 3"/>
              </w:rPr>
              <w:t xml:space="preserve"> </w:t>
            </w:r>
          </w:p>
          <w:p w14:paraId="36BA0F67" w14:textId="54141631" w:rsidR="00D45CA8" w:rsidRPr="008376AA" w:rsidRDefault="002831C1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376AA">
              <w:rPr>
                <w:rFonts w:ascii="Source Sans 3" w:hAnsi="Source Sans 3"/>
                <w:sz w:val="16"/>
              </w:rPr>
              <w:t>B008</w:t>
            </w:r>
          </w:p>
        </w:tc>
      </w:tr>
      <w:tr w:rsidR="00D45CA8" w:rsidRPr="008376AA" w14:paraId="57E708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DB2A00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8376AA" w14:paraId="0863137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549B9A0" w14:textId="3F8B4DFC" w:rsidR="00D45CA8" w:rsidRPr="008376AA" w:rsidRDefault="002831C1" w:rsidP="002831C1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 xml:space="preserve">stryrolhaltiges Gießharz  </w:t>
            </w:r>
            <w:r w:rsidRPr="008376AA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376AA">
              <w:rPr>
                <w:rFonts w:ascii="Source Sans 3" w:hAnsi="Source Sans 3"/>
              </w:rPr>
              <w:instrText xml:space="preserve"> FORMTEXT </w:instrText>
            </w:r>
            <w:r w:rsidRPr="008376AA">
              <w:rPr>
                <w:rFonts w:ascii="Source Sans 3" w:hAnsi="Source Sans 3"/>
              </w:rPr>
            </w:r>
            <w:r w:rsidRPr="008376AA">
              <w:rPr>
                <w:rFonts w:ascii="Source Sans 3" w:hAnsi="Source Sans 3"/>
              </w:rPr>
              <w:fldChar w:fldCharType="separate"/>
            </w:r>
            <w:r w:rsidRPr="008376AA">
              <w:rPr>
                <w:rFonts w:ascii="Source Sans 3" w:hAnsi="Source Sans 3"/>
              </w:rPr>
              <w:t> </w:t>
            </w:r>
            <w:r w:rsidRPr="008376AA">
              <w:rPr>
                <w:rFonts w:ascii="Source Sans 3" w:hAnsi="Source Sans 3"/>
              </w:rPr>
              <w:t> </w:t>
            </w:r>
            <w:r w:rsidRPr="008376AA">
              <w:rPr>
                <w:rFonts w:ascii="Source Sans 3" w:hAnsi="Source Sans 3"/>
              </w:rPr>
              <w:t> </w:t>
            </w:r>
            <w:r w:rsidRPr="008376AA">
              <w:rPr>
                <w:rFonts w:ascii="Source Sans 3" w:hAnsi="Source Sans 3"/>
              </w:rPr>
              <w:t> </w:t>
            </w:r>
            <w:r w:rsidRPr="008376AA">
              <w:rPr>
                <w:rFonts w:ascii="Source Sans 3" w:hAnsi="Source Sans 3"/>
              </w:rPr>
              <w:t> </w:t>
            </w:r>
            <w:r w:rsidRPr="008376AA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8376AA" w14:paraId="5AFFDA8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BEE2B4C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8376AA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8376AA" w14:paraId="30E6B3E7" w14:textId="77777777" w:rsidTr="008376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3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6E3CD0" w14:textId="7C1A093E" w:rsidR="00D45CA8" w:rsidRPr="008376AA" w:rsidRDefault="002831C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376A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A14227C" wp14:editId="59BF06D3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FC903" w14:textId="231F03FA" w:rsidR="00CF5E5C" w:rsidRPr="008376AA" w:rsidRDefault="002831C1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8376AA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8397A6C" w14:textId="30DDC579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Dämpfe sind gesundheitsschädlich und entzündbar; sie sind schwerer als Luft</w:t>
            </w:r>
            <w:r w:rsidR="002831C1" w:rsidRPr="008376AA">
              <w:br/>
              <w:t>(sinken zu Boden) und können mit Luft explosionsfähige Gemische bilden</w:t>
            </w:r>
          </w:p>
          <w:p w14:paraId="401A3948" w14:textId="19805935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Dämpfe reizen die Augen, Atmungsorgane und die Haut</w:t>
            </w:r>
          </w:p>
          <w:p w14:paraId="426F3C93" w14:textId="6BEB04D1" w:rsidR="00E118EC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Wassergefährdend,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073ADFE" w14:textId="17F941BC" w:rsidR="00D45CA8" w:rsidRPr="008376AA" w:rsidRDefault="002831C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376AA">
              <w:rPr>
                <w:rFonts w:ascii="Source Sans 3" w:hAnsi="Source Sans 3"/>
                <w:noProof/>
              </w:rPr>
              <w:drawing>
                <wp:inline distT="0" distB="0" distL="0" distR="0" wp14:anchorId="6BABCCF2" wp14:editId="66539E5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376AA" w14:paraId="4ADD2FD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D907B76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8376AA" w14:paraId="518046B9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1D1511F" w14:textId="77777777" w:rsidR="00D45CA8" w:rsidRPr="008376AA" w:rsidRDefault="002831C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376A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9B37D1D" wp14:editId="0226D0D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11A02" w14:textId="2F900C31" w:rsidR="002831C1" w:rsidRPr="008376AA" w:rsidRDefault="002831C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376A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A40E7E7" wp14:editId="1BE5B557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B94C30D" w14:textId="3224B977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Harz nur mit Dosierhilfe in die Bauteile einfüllen</w:t>
            </w:r>
          </w:p>
          <w:p w14:paraId="250BAA62" w14:textId="45EBE7AA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Nur bei eingeschalteter Absaugung arbeiten; Mängel an der Absaugung sofort dem </w:t>
            </w:r>
            <w:r w:rsidR="002831C1" w:rsidRPr="008376AA">
              <w:br/>
              <w:t>Vorgesetzten melden</w:t>
            </w:r>
          </w:p>
          <w:p w14:paraId="4B943137" w14:textId="06235202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Einweghandschuhe  </w:t>
            </w:r>
            <w:r w:rsidR="002831C1" w:rsidRPr="008376A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3"/>
            <w:r w:rsidR="002831C1" w:rsidRPr="008376AA">
              <w:t xml:space="preserve">  und Laborkittel  </w:t>
            </w:r>
            <w:r w:rsidR="002831C1" w:rsidRPr="008376A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4"/>
            <w:r w:rsidR="002831C1" w:rsidRPr="008376AA">
              <w:t xml:space="preserve">  tragen</w:t>
            </w:r>
            <w:r w:rsidR="002831C1" w:rsidRPr="008376AA">
              <w:br/>
              <w:t>(Ärmel nicht hochkrempeln)</w:t>
            </w:r>
          </w:p>
          <w:p w14:paraId="0F30ECFD" w14:textId="140DC3C3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Arbeitsflächen sauber halten; bei starker Verschmutzung neu mit Papier auslegen</w:t>
            </w:r>
          </w:p>
          <w:p w14:paraId="2D79E9CE" w14:textId="6F1BC9AF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Hautschutzmittel benutzen:</w:t>
            </w:r>
            <w:r w:rsidR="002831C1" w:rsidRPr="008376AA">
              <w:br/>
              <w:t xml:space="preserve">Schutz (vor der Arbeit)  </w:t>
            </w:r>
            <w:r w:rsidR="002831C1" w:rsidRPr="008376A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5"/>
            <w:r w:rsidR="002831C1" w:rsidRPr="008376AA">
              <w:t xml:space="preserve">  Reinigung (vor Pausen und Arbeits-</w:t>
            </w:r>
            <w:r w:rsidR="002831C1" w:rsidRPr="008376AA">
              <w:br/>
              <w:t xml:space="preserve">schluss)  </w:t>
            </w:r>
            <w:r w:rsidR="002831C1" w:rsidRPr="008376A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6"/>
            <w:r w:rsidR="002831C1" w:rsidRPr="008376AA">
              <w:t xml:space="preserve">  Pflege (nach der Arbeit)  </w:t>
            </w:r>
            <w:r w:rsidR="002831C1" w:rsidRPr="008376A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7"/>
          </w:p>
          <w:p w14:paraId="390B4F5D" w14:textId="1815211C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Am Arbeitsplatz nicht rauchen, essen oder trinken und hier keine Lebensmittel </w:t>
            </w:r>
            <w:r w:rsidR="002831C1" w:rsidRPr="008376AA">
              <w:br/>
              <w:t>aufbewahren</w:t>
            </w:r>
          </w:p>
          <w:p w14:paraId="4DCF7C78" w14:textId="7DA3DD40" w:rsidR="00D45CA8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Zündquellen  </w:t>
            </w:r>
            <w:r w:rsidR="002831C1" w:rsidRPr="008376A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rPr>
                <w:noProof/>
              </w:rPr>
              <w:t> </w:t>
            </w:r>
            <w:r w:rsidR="002831C1" w:rsidRPr="008376AA">
              <w:fldChar w:fldCharType="end"/>
            </w:r>
            <w:bookmarkEnd w:id="8"/>
            <w:r w:rsidR="002831C1" w:rsidRPr="008376AA">
              <w:t xml:space="preserve"> 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BE6D4D9" w14:textId="77777777" w:rsidR="00D45CA8" w:rsidRPr="008376A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8376AA" w14:paraId="6A36B8B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260265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8376AA" w14:paraId="59962223" w14:textId="77777777" w:rsidTr="008376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058AD54" w14:textId="77777777" w:rsidR="00D45CA8" w:rsidRPr="008376A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B9BB72E" w14:textId="126BD54B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Verschüttetes am Arbeitsplatz mit Universalbinder  </w:t>
            </w:r>
            <w:r w:rsidR="002831C1" w:rsidRPr="008376A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2831C1" w:rsidRPr="008376AA">
              <w:rPr>
                <w:u w:val="single"/>
              </w:rPr>
              <w:instrText xml:space="preserve"> FORMTEXT </w:instrText>
            </w:r>
            <w:r w:rsidR="002831C1" w:rsidRPr="008376AA">
              <w:rPr>
                <w:u w:val="single"/>
              </w:rPr>
            </w:r>
            <w:r w:rsidR="002831C1" w:rsidRPr="008376AA">
              <w:rPr>
                <w:u w:val="single"/>
              </w:rPr>
              <w:fldChar w:fldCharType="separate"/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u w:val="single"/>
              </w:rPr>
              <w:fldChar w:fldCharType="end"/>
            </w:r>
            <w:bookmarkEnd w:id="9"/>
            <w:r w:rsidR="002831C1" w:rsidRPr="008376AA">
              <w:br/>
              <w:t>aufnehmen</w:t>
            </w:r>
          </w:p>
          <w:p w14:paraId="28FA0943" w14:textId="4DE2473B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Im Brandfall: Vorhandene Feuerlöscher  </w:t>
            </w:r>
            <w:r w:rsidR="002831C1" w:rsidRPr="008376AA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2831C1" w:rsidRPr="008376AA">
              <w:rPr>
                <w:u w:val="single"/>
              </w:rPr>
              <w:instrText xml:space="preserve"> FORMTEXT </w:instrText>
            </w:r>
            <w:r w:rsidR="002831C1" w:rsidRPr="008376AA">
              <w:rPr>
                <w:u w:val="single"/>
              </w:rPr>
            </w:r>
            <w:r w:rsidR="002831C1" w:rsidRPr="008376AA">
              <w:rPr>
                <w:u w:val="single"/>
              </w:rPr>
              <w:fldChar w:fldCharType="separate"/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u w:val="single"/>
              </w:rPr>
              <w:fldChar w:fldCharType="end"/>
            </w:r>
            <w:bookmarkEnd w:id="10"/>
            <w:r w:rsidR="002831C1" w:rsidRPr="008376AA">
              <w:t xml:space="preserve">  benutzen;</w:t>
            </w:r>
            <w:r w:rsidR="002831C1" w:rsidRPr="008376AA">
              <w:br/>
              <w:t xml:space="preserve">Vorgesetzten  </w:t>
            </w:r>
            <w:r w:rsidR="002831C1" w:rsidRPr="008376AA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2831C1" w:rsidRPr="008376AA">
              <w:rPr>
                <w:u w:val="single"/>
              </w:rPr>
              <w:instrText xml:space="preserve"> FORMTEXT </w:instrText>
            </w:r>
            <w:r w:rsidR="002831C1" w:rsidRPr="008376AA">
              <w:rPr>
                <w:u w:val="single"/>
              </w:rPr>
            </w:r>
            <w:r w:rsidR="002831C1" w:rsidRPr="008376AA">
              <w:rPr>
                <w:u w:val="single"/>
              </w:rPr>
              <w:fldChar w:fldCharType="separate"/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noProof/>
                <w:u w:val="single"/>
              </w:rPr>
              <w:t> </w:t>
            </w:r>
            <w:r w:rsidR="002831C1" w:rsidRPr="008376AA">
              <w:rPr>
                <w:u w:val="single"/>
              </w:rPr>
              <w:fldChar w:fldCharType="end"/>
            </w:r>
            <w:bookmarkEnd w:id="11"/>
            <w:r w:rsidR="002831C1" w:rsidRPr="008376AA">
              <w:t xml:space="preserve">  informieren</w:t>
            </w:r>
          </w:p>
          <w:p w14:paraId="74FE447B" w14:textId="1B421DCB" w:rsidR="00D45CA8" w:rsidRPr="008376AA" w:rsidRDefault="002831C1" w:rsidP="008376AA">
            <w:pPr>
              <w:pStyle w:val="Notruf"/>
              <w:spacing w:before="0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  <w:sz w:val="20"/>
              </w:rPr>
              <w:tab/>
            </w:r>
            <w:r w:rsidRPr="008376AA">
              <w:rPr>
                <w:rFonts w:ascii="Source Sans 3" w:hAnsi="Source Sans 3"/>
              </w:rPr>
              <w:t>Notruf</w:t>
            </w:r>
            <w:r w:rsidRPr="008376AA">
              <w:rPr>
                <w:rFonts w:ascii="Source Sans 3" w:hAnsi="Source Sans 3"/>
                <w:sz w:val="20"/>
              </w:rPr>
              <w:t xml:space="preserve">  </w:t>
            </w:r>
            <w:r w:rsidRPr="008376AA">
              <w:rPr>
                <w:rFonts w:ascii="Source Sans 3" w:hAnsi="Source Sans 3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8376AA">
              <w:rPr>
                <w:rFonts w:ascii="Source Sans 3" w:hAnsi="Source Sans 3"/>
              </w:rPr>
              <w:instrText xml:space="preserve"> FORMTEXT </w:instrText>
            </w:r>
            <w:r w:rsidRPr="008376AA">
              <w:rPr>
                <w:rFonts w:ascii="Source Sans 3" w:hAnsi="Source Sans 3"/>
              </w:rPr>
            </w:r>
            <w:r w:rsidRPr="008376AA">
              <w:rPr>
                <w:rFonts w:ascii="Source Sans 3" w:hAnsi="Source Sans 3"/>
              </w:rPr>
              <w:fldChar w:fldCharType="separate"/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</w:rPr>
              <w:fldChar w:fldCharType="end"/>
            </w:r>
            <w:bookmarkEnd w:id="12"/>
          </w:p>
        </w:tc>
      </w:tr>
      <w:tr w:rsidR="00D45CA8" w:rsidRPr="008376AA" w14:paraId="2C1745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A87181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Erste Hilfe</w:t>
            </w:r>
          </w:p>
        </w:tc>
      </w:tr>
      <w:tr w:rsidR="00D45CA8" w:rsidRPr="008376AA" w14:paraId="655AA1C7" w14:textId="77777777" w:rsidTr="008376A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3C189E6" w14:textId="77777777" w:rsidR="00D45CA8" w:rsidRPr="008376A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376AA">
              <w:rPr>
                <w:rFonts w:ascii="Source Sans 3" w:hAnsi="Source Sans 3"/>
                <w:noProof/>
              </w:rPr>
              <w:drawing>
                <wp:inline distT="0" distB="0" distL="0" distR="0" wp14:anchorId="19084CB0" wp14:editId="6E72AE1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5D835CD" w14:textId="7CD389FB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Spritzer im Auge sofort mit viel Wasser ausspülen (Augendusche)</w:t>
            </w:r>
            <w:r w:rsidR="002831C1" w:rsidRPr="008376AA">
              <w:br/>
              <w:t>Vorgesetzten informieren; Augenarzt aufsuchen</w:t>
            </w:r>
          </w:p>
          <w:p w14:paraId="02D4058A" w14:textId="5A61636F" w:rsidR="00400BC7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Mit Harz verschmutzte Hautpartien mit Wasser und Hautreinigungsmittel </w:t>
            </w:r>
            <w:r w:rsidR="002831C1" w:rsidRPr="008376AA">
              <w:br/>
            </w:r>
            <w:r w:rsidR="002831C1" w:rsidRPr="008376AA"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="002831C1" w:rsidRPr="008376AA">
              <w:rPr>
                <w:u w:val="single"/>
              </w:rPr>
              <w:instrText xml:space="preserve"> FORMTEXT </w:instrText>
            </w:r>
            <w:r w:rsidR="002831C1" w:rsidRPr="008376AA">
              <w:rPr>
                <w:u w:val="single"/>
              </w:rPr>
            </w:r>
            <w:r w:rsidR="002831C1" w:rsidRPr="008376AA">
              <w:rPr>
                <w:u w:val="single"/>
              </w:rPr>
              <w:fldChar w:fldCharType="separate"/>
            </w:r>
            <w:r w:rsidR="002831C1" w:rsidRPr="008376AA">
              <w:rPr>
                <w:u w:val="single"/>
              </w:rPr>
              <w:t> </w:t>
            </w:r>
            <w:r w:rsidR="002831C1" w:rsidRPr="008376AA">
              <w:rPr>
                <w:u w:val="single"/>
              </w:rPr>
              <w:t> </w:t>
            </w:r>
            <w:r w:rsidR="002831C1" w:rsidRPr="008376AA">
              <w:rPr>
                <w:u w:val="single"/>
              </w:rPr>
              <w:t> </w:t>
            </w:r>
            <w:r w:rsidR="002831C1" w:rsidRPr="008376AA">
              <w:rPr>
                <w:u w:val="single"/>
              </w:rPr>
              <w:t> </w:t>
            </w:r>
            <w:r w:rsidR="002831C1" w:rsidRPr="008376AA">
              <w:rPr>
                <w:u w:val="single"/>
              </w:rPr>
              <w:t> </w:t>
            </w:r>
            <w:r w:rsidR="002831C1" w:rsidRPr="008376AA">
              <w:fldChar w:fldCharType="end"/>
            </w:r>
            <w:bookmarkEnd w:id="13"/>
            <w:r w:rsidR="002831C1" w:rsidRPr="008376AA">
              <w:t xml:space="preserve">  gründlich reinigen</w:t>
            </w:r>
          </w:p>
          <w:p w14:paraId="1AE52F77" w14:textId="65307FE6" w:rsidR="00D45CA8" w:rsidRPr="008376AA" w:rsidRDefault="00872D6F" w:rsidP="008376AA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8376A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8376A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376A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376AA">
              <w:rPr>
                <w:rFonts w:ascii="Source Sans 3" w:hAnsi="Source Sans 3"/>
                <w:sz w:val="20"/>
                <w:szCs w:val="20"/>
              </w:rPr>
            </w:r>
            <w:r w:rsidRPr="008376A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8376AA">
              <w:rPr>
                <w:rFonts w:ascii="Source Sans 3" w:hAnsi="Source Sans 3"/>
                <w:sz w:val="20"/>
                <w:szCs w:val="20"/>
              </w:rPr>
              <w:tab/>
            </w:r>
            <w:r w:rsidR="008376AA">
              <w:rPr>
                <w:rFonts w:ascii="Source Sans 3" w:hAnsi="Source Sans 3"/>
                <w:sz w:val="20"/>
                <w:szCs w:val="20"/>
              </w:rPr>
              <w:tab/>
            </w:r>
            <w:r w:rsidRPr="008376A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8376A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376A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376A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8376A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376A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8376AA" w14:paraId="6BB2686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FD2CF4" w14:textId="77777777" w:rsidR="00D45CA8" w:rsidRPr="008376AA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376AA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8376AA" w14:paraId="156B55B6" w14:textId="77777777" w:rsidTr="002831C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65D0AFE" w14:textId="77777777" w:rsidR="00D45CA8" w:rsidRPr="008376A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4" w:name="Temp"/>
            <w:bookmarkEnd w:id="14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1176C2C" w14:textId="10A78DF3" w:rsidR="002831C1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>Mit Harz verschmutztes Papier, Tücher sowie gebrauchten Universalbinder</w:t>
            </w:r>
            <w:r w:rsidR="002831C1" w:rsidRPr="008376AA">
              <w:br/>
              <w:t xml:space="preserve">und Einweghandschuhe in selbstschließendes Abfallbehältnis  </w:t>
            </w:r>
            <w:r w:rsidR="002831C1" w:rsidRPr="008376A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fldChar w:fldCharType="end"/>
            </w:r>
            <w:bookmarkEnd w:id="15"/>
            <w:r w:rsidR="002831C1" w:rsidRPr="008376AA">
              <w:t xml:space="preserve">  geben</w:t>
            </w:r>
          </w:p>
          <w:p w14:paraId="2A7B939B" w14:textId="06FD4C44" w:rsidR="00D45CA8" w:rsidRPr="008376AA" w:rsidRDefault="008376AA" w:rsidP="008376AA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2831C1" w:rsidRPr="008376AA">
              <w:t xml:space="preserve">Volle Sammelbehälter abholen lassen, Tel.: </w:t>
            </w:r>
            <w:r w:rsidR="002831C1" w:rsidRPr="008376A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="002831C1" w:rsidRPr="008376AA">
              <w:instrText xml:space="preserve"> FORMTEXT </w:instrText>
            </w:r>
            <w:r w:rsidR="002831C1" w:rsidRPr="008376AA">
              <w:fldChar w:fldCharType="separate"/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t> </w:t>
            </w:r>
            <w:r w:rsidR="002831C1" w:rsidRPr="008376AA">
              <w:fldChar w:fldCharType="end"/>
            </w:r>
            <w:bookmarkEnd w:id="16"/>
          </w:p>
          <w:p w14:paraId="61DA7946" w14:textId="77777777" w:rsidR="00872D6F" w:rsidRPr="008376AA" w:rsidRDefault="00872D6F" w:rsidP="008376AA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8376A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8376AA">
              <w:rPr>
                <w:rFonts w:ascii="Source Sans 3" w:hAnsi="Source Sans 3"/>
                <w:color w:val="000000"/>
              </w:rPr>
              <w:t xml:space="preserve"> </w:t>
            </w:r>
            <w:r w:rsidRPr="008376A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376AA">
              <w:rPr>
                <w:rFonts w:ascii="Source Sans 3" w:hAnsi="Source Sans 3"/>
              </w:rPr>
              <w:instrText xml:space="preserve"> FORMTEXT </w:instrText>
            </w:r>
            <w:r w:rsidRPr="008376AA">
              <w:rPr>
                <w:rFonts w:ascii="Source Sans 3" w:hAnsi="Source Sans 3"/>
              </w:rPr>
            </w:r>
            <w:r w:rsidRPr="008376AA">
              <w:rPr>
                <w:rFonts w:ascii="Source Sans 3" w:hAnsi="Source Sans 3"/>
              </w:rPr>
              <w:fldChar w:fldCharType="separate"/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</w:rPr>
              <w:fldChar w:fldCharType="end"/>
            </w:r>
            <w:r w:rsidRPr="008376AA">
              <w:rPr>
                <w:rFonts w:ascii="Source Sans 3" w:hAnsi="Source Sans 3"/>
                <w:color w:val="000000"/>
              </w:rPr>
              <w:tab/>
            </w:r>
            <w:r w:rsidRPr="008376AA">
              <w:rPr>
                <w:rFonts w:ascii="Source Sans 3" w:hAnsi="Source Sans 3"/>
                <w:color w:val="000000"/>
              </w:rPr>
              <w:tab/>
            </w:r>
            <w:r w:rsidRPr="008376A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8376AA">
              <w:rPr>
                <w:rFonts w:ascii="Source Sans 3" w:hAnsi="Source Sans 3"/>
                <w:color w:val="000000"/>
              </w:rPr>
              <w:t xml:space="preserve"> </w:t>
            </w:r>
            <w:r w:rsidRPr="008376A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376AA">
              <w:rPr>
                <w:rFonts w:ascii="Source Sans 3" w:hAnsi="Source Sans 3"/>
              </w:rPr>
              <w:instrText xml:space="preserve"> FORMTEXT </w:instrText>
            </w:r>
            <w:r w:rsidRPr="008376AA">
              <w:rPr>
                <w:rFonts w:ascii="Source Sans 3" w:hAnsi="Source Sans 3"/>
              </w:rPr>
            </w:r>
            <w:r w:rsidRPr="008376AA">
              <w:rPr>
                <w:rFonts w:ascii="Source Sans 3" w:hAnsi="Source Sans 3"/>
              </w:rPr>
              <w:fldChar w:fldCharType="separate"/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  <w:noProof/>
              </w:rPr>
              <w:t> </w:t>
            </w:r>
            <w:r w:rsidRPr="008376AA">
              <w:rPr>
                <w:rFonts w:ascii="Source Sans 3" w:hAnsi="Source Sans 3"/>
              </w:rPr>
              <w:fldChar w:fldCharType="end"/>
            </w:r>
          </w:p>
        </w:tc>
      </w:tr>
    </w:tbl>
    <w:p w14:paraId="51C3F471" w14:textId="77777777" w:rsidR="00D45CA8" w:rsidRPr="008376A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376A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541A796-9224-4877-8A3C-9358662E7B4A}"/>
    <w:embedBold r:id="rId2" w:fontKey="{82AA4834-DC0C-4180-A21A-E3755A8669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1C1"/>
    <w:rsid w:val="000718AA"/>
    <w:rsid w:val="00072313"/>
    <w:rsid w:val="000915F3"/>
    <w:rsid w:val="0020256F"/>
    <w:rsid w:val="002831C1"/>
    <w:rsid w:val="002874ED"/>
    <w:rsid w:val="002B0015"/>
    <w:rsid w:val="00352514"/>
    <w:rsid w:val="003F0E4D"/>
    <w:rsid w:val="00400BC7"/>
    <w:rsid w:val="004638AD"/>
    <w:rsid w:val="00564C7D"/>
    <w:rsid w:val="00744851"/>
    <w:rsid w:val="007C5713"/>
    <w:rsid w:val="00800ABE"/>
    <w:rsid w:val="008376AA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841711"/>
  <w15:chartTrackingRefBased/>
  <w15:docId w15:val="{13F3B02B-CD7E-45F2-AFB4-849728DC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376A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327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2025-08-28T07:10:00Z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