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91A6E" w14:textId="77777777" w:rsidR="00564C7D" w:rsidRPr="008376AA" w:rsidRDefault="00072313">
      <w:pPr>
        <w:spacing w:before="0"/>
        <w:rPr>
          <w:rFonts w:ascii="Source Sans 3" w:hAnsi="Source Sans 3"/>
          <w:sz w:val="8"/>
        </w:rPr>
      </w:pPr>
      <w:r w:rsidRPr="008376AA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65857E45" wp14:editId="4D4A1A7F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57DFED" w14:textId="77777777" w:rsidR="00564C7D" w:rsidRPr="008376AA" w:rsidRDefault="00564C7D">
      <w:pPr>
        <w:spacing w:before="0"/>
        <w:rPr>
          <w:rFonts w:ascii="Source Sans 3" w:hAnsi="Source Sans 3"/>
          <w:sz w:val="8"/>
        </w:rPr>
      </w:pPr>
    </w:p>
    <w:p w14:paraId="04366B81" w14:textId="77777777" w:rsidR="00564C7D" w:rsidRPr="008376AA" w:rsidRDefault="00564C7D">
      <w:pPr>
        <w:spacing w:before="0"/>
        <w:rPr>
          <w:rFonts w:ascii="Source Sans 3" w:hAnsi="Source Sans 3"/>
          <w:sz w:val="8"/>
        </w:rPr>
      </w:pPr>
    </w:p>
    <w:p w14:paraId="36C6F6A0" w14:textId="77777777" w:rsidR="00564C7D" w:rsidRPr="008376AA" w:rsidRDefault="00564C7D">
      <w:pPr>
        <w:spacing w:before="0"/>
        <w:rPr>
          <w:rFonts w:ascii="Source Sans 3" w:hAnsi="Source Sans 3"/>
          <w:sz w:val="8"/>
        </w:rPr>
      </w:pPr>
    </w:p>
    <w:p w14:paraId="09F02BE6" w14:textId="77777777" w:rsidR="00564C7D" w:rsidRPr="008376AA" w:rsidRDefault="00564C7D">
      <w:pPr>
        <w:spacing w:before="0"/>
        <w:rPr>
          <w:rFonts w:ascii="Source Sans 3" w:hAnsi="Source Sans 3"/>
          <w:sz w:val="8"/>
        </w:rPr>
        <w:sectPr w:rsidR="00564C7D" w:rsidRPr="008376AA" w:rsidSect="008376AA">
          <w:pgSz w:w="11906" w:h="16838" w:code="9"/>
          <w:pgMar w:top="680" w:right="851" w:bottom="14175" w:left="851" w:header="720" w:footer="720" w:gutter="0"/>
          <w:cols w:space="720"/>
        </w:sectPr>
      </w:pPr>
    </w:p>
    <w:p w14:paraId="5DD0CCE0" w14:textId="7BD8AD6A" w:rsidR="00744851" w:rsidRPr="008376AA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8376AA" w14:paraId="1AEDA4E2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2E50A1AA" w14:textId="77777777" w:rsidR="00B836B7" w:rsidRPr="008376AA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8376AA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2EE75686" wp14:editId="7BEF2B17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56CD00" w14:textId="77777777" w:rsidR="00B836B7" w:rsidRPr="008376AA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2B035577" w14:textId="77777777" w:rsidR="00B836B7" w:rsidRPr="008376AA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8376AA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21551E73" wp14:editId="597DD673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5AA7EB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8376AA">
              <w:rPr>
                <w:rFonts w:ascii="Source Sans 3" w:hAnsi="Source Sans 3"/>
              </w:rPr>
              <w:t xml:space="preserve">Firma:  </w:t>
            </w:r>
            <w:r w:rsidR="00B836B7" w:rsidRPr="008376AA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8376AA">
              <w:rPr>
                <w:rFonts w:ascii="Source Sans 3" w:hAnsi="Source Sans 3"/>
              </w:rPr>
              <w:instrText xml:space="preserve"> FORMTEXT </w:instrText>
            </w:r>
            <w:r w:rsidR="00B836B7" w:rsidRPr="008376AA">
              <w:rPr>
                <w:rFonts w:ascii="Source Sans 3" w:hAnsi="Source Sans 3"/>
              </w:rPr>
            </w:r>
            <w:r w:rsidR="00B836B7" w:rsidRPr="008376AA">
              <w:rPr>
                <w:rFonts w:ascii="Source Sans 3" w:hAnsi="Source Sans 3"/>
              </w:rPr>
              <w:fldChar w:fldCharType="separate"/>
            </w:r>
            <w:r w:rsidR="00B836B7" w:rsidRPr="008376AA">
              <w:rPr>
                <w:rFonts w:ascii="Source Sans 3" w:hAnsi="Source Sans 3"/>
                <w:noProof/>
              </w:rPr>
              <w:t> </w:t>
            </w:r>
            <w:r w:rsidR="00B836B7" w:rsidRPr="008376AA">
              <w:rPr>
                <w:rFonts w:ascii="Source Sans 3" w:hAnsi="Source Sans 3"/>
                <w:noProof/>
              </w:rPr>
              <w:t> </w:t>
            </w:r>
            <w:r w:rsidR="00B836B7" w:rsidRPr="008376AA">
              <w:rPr>
                <w:rFonts w:ascii="Source Sans 3" w:hAnsi="Source Sans 3"/>
                <w:noProof/>
              </w:rPr>
              <w:t> </w:t>
            </w:r>
            <w:r w:rsidR="00B836B7" w:rsidRPr="008376AA">
              <w:rPr>
                <w:rFonts w:ascii="Source Sans 3" w:hAnsi="Source Sans 3"/>
                <w:noProof/>
              </w:rPr>
              <w:t> </w:t>
            </w:r>
            <w:r w:rsidR="00B836B7" w:rsidRPr="008376AA">
              <w:rPr>
                <w:rFonts w:ascii="Source Sans 3" w:hAnsi="Source Sans 3"/>
                <w:noProof/>
              </w:rPr>
              <w:t> </w:t>
            </w:r>
            <w:r w:rsidR="00B836B7" w:rsidRPr="008376AA">
              <w:rPr>
                <w:rFonts w:ascii="Source Sans 3" w:hAnsi="Source Sans 3"/>
              </w:rPr>
              <w:fldChar w:fldCharType="end"/>
            </w:r>
            <w:bookmarkEnd w:id="0"/>
          </w:p>
          <w:p w14:paraId="39F26F40" w14:textId="4D7BC93C" w:rsidR="00B836B7" w:rsidRPr="008376AA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8376AA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4B98EE37" wp14:editId="44F79829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5B1B47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8376AA">
              <w:rPr>
                <w:rFonts w:ascii="Source Sans 3" w:hAnsi="Source Sans 3"/>
              </w:rPr>
              <w:t xml:space="preserve">Arbeitsbereich: </w:t>
            </w:r>
            <w:r w:rsidR="002831C1" w:rsidRPr="008376AA">
              <w:rPr>
                <w:rFonts w:ascii="Source Sans 3" w:hAnsi="Source Sans 3"/>
              </w:rPr>
              <w:t>Elektronikfertigung</w:t>
            </w:r>
          </w:p>
          <w:p w14:paraId="24A2CCDC" w14:textId="77777777" w:rsidR="00B836B7" w:rsidRPr="008376AA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8376AA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6995311D" wp14:editId="1B8A05AC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F21011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8376AA">
              <w:rPr>
                <w:rFonts w:ascii="Source Sans 3" w:hAnsi="Source Sans 3"/>
              </w:rPr>
              <w:t xml:space="preserve">Verantwortlich:  </w:t>
            </w:r>
            <w:r w:rsidR="00B836B7" w:rsidRPr="008376AA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8376AA">
              <w:rPr>
                <w:rFonts w:ascii="Source Sans 3" w:hAnsi="Source Sans 3"/>
              </w:rPr>
              <w:instrText xml:space="preserve"> FORMTEXT </w:instrText>
            </w:r>
            <w:r w:rsidR="00B836B7" w:rsidRPr="008376AA">
              <w:rPr>
                <w:rFonts w:ascii="Source Sans 3" w:hAnsi="Source Sans 3"/>
              </w:rPr>
            </w:r>
            <w:r w:rsidR="00B836B7" w:rsidRPr="008376AA">
              <w:rPr>
                <w:rFonts w:ascii="Source Sans 3" w:hAnsi="Source Sans 3"/>
              </w:rPr>
              <w:fldChar w:fldCharType="separate"/>
            </w:r>
            <w:r w:rsidR="00B836B7" w:rsidRPr="008376AA">
              <w:rPr>
                <w:rFonts w:ascii="Source Sans 3" w:hAnsi="Source Sans 3"/>
                <w:noProof/>
              </w:rPr>
              <w:t> </w:t>
            </w:r>
            <w:r w:rsidR="00B836B7" w:rsidRPr="008376AA">
              <w:rPr>
                <w:rFonts w:ascii="Source Sans 3" w:hAnsi="Source Sans 3"/>
                <w:noProof/>
              </w:rPr>
              <w:t> </w:t>
            </w:r>
            <w:r w:rsidR="00B836B7" w:rsidRPr="008376AA">
              <w:rPr>
                <w:rFonts w:ascii="Source Sans 3" w:hAnsi="Source Sans 3"/>
                <w:noProof/>
              </w:rPr>
              <w:t> </w:t>
            </w:r>
            <w:r w:rsidR="00B836B7" w:rsidRPr="008376AA">
              <w:rPr>
                <w:rFonts w:ascii="Source Sans 3" w:hAnsi="Source Sans 3"/>
                <w:noProof/>
              </w:rPr>
              <w:t> </w:t>
            </w:r>
            <w:r w:rsidR="00B836B7" w:rsidRPr="008376AA">
              <w:rPr>
                <w:rFonts w:ascii="Source Sans 3" w:hAnsi="Source Sans 3"/>
                <w:noProof/>
              </w:rPr>
              <w:t> </w:t>
            </w:r>
            <w:r w:rsidR="00B836B7" w:rsidRPr="008376AA">
              <w:rPr>
                <w:rFonts w:ascii="Source Sans 3" w:hAnsi="Source Sans 3"/>
              </w:rPr>
              <w:fldChar w:fldCharType="end"/>
            </w:r>
          </w:p>
          <w:p w14:paraId="1499C8E6" w14:textId="77777777" w:rsidR="00744851" w:rsidRPr="008376AA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8376AA">
              <w:rPr>
                <w:rFonts w:ascii="Source Sans 3" w:hAnsi="Source Sans 3"/>
              </w:rPr>
              <w:tab/>
            </w:r>
            <w:r w:rsidRPr="008376AA">
              <w:rPr>
                <w:rFonts w:ascii="Source Sans 3" w:hAnsi="Source Sans 3"/>
              </w:rPr>
              <w:tab/>
            </w:r>
            <w:r w:rsidRPr="008376AA">
              <w:rPr>
                <w:rFonts w:ascii="Source Sans 3" w:hAnsi="Source Sans 3"/>
              </w:rPr>
              <w:tab/>
            </w:r>
            <w:r w:rsidRPr="008376AA">
              <w:rPr>
                <w:rFonts w:ascii="Source Sans 3" w:hAnsi="Source Sans 3"/>
              </w:rPr>
              <w:tab/>
            </w:r>
            <w:r w:rsidRPr="008376AA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6ABCE323" w14:textId="77777777" w:rsidR="00744851" w:rsidRPr="008376AA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8376AA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6B62AFC5" w14:textId="77777777" w:rsidR="00744851" w:rsidRPr="008376AA" w:rsidRDefault="00744851">
            <w:pPr>
              <w:spacing w:before="0" w:after="60"/>
              <w:rPr>
                <w:rFonts w:ascii="Source Sans 3" w:hAnsi="Source Sans 3"/>
              </w:rPr>
            </w:pPr>
            <w:r w:rsidRPr="008376AA">
              <w:rPr>
                <w:rFonts w:ascii="Source Sans 3" w:hAnsi="Source Sans 3"/>
              </w:rPr>
              <w:t>GEM. § 14 GEFSTOFFV</w:t>
            </w:r>
          </w:p>
          <w:p w14:paraId="43FE14A6" w14:textId="193CC131" w:rsidR="00564C7D" w:rsidRPr="008376AA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8376AA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8376AA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8376AA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8376AA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8376AA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8376AA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8376AA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056AF65B" w14:textId="66B28A5D" w:rsidR="00744851" w:rsidRPr="008376AA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8376AA">
              <w:rPr>
                <w:rFonts w:ascii="Source Sans 3" w:hAnsi="Source Sans 3"/>
              </w:rPr>
              <w:t>Arbeitsplatz:</w:t>
            </w:r>
            <w:r w:rsidR="00E8423D" w:rsidRPr="008376AA">
              <w:rPr>
                <w:rFonts w:ascii="Source Sans 3" w:hAnsi="Source Sans 3"/>
              </w:rPr>
              <w:t xml:space="preserve"> </w:t>
            </w:r>
            <w:r w:rsidR="002831C1" w:rsidRPr="008376AA">
              <w:rPr>
                <w:rFonts w:ascii="Source Sans 3" w:hAnsi="Source Sans 3"/>
              </w:rPr>
              <w:t>Gießharzplatz mit Abzug</w:t>
            </w:r>
          </w:p>
          <w:p w14:paraId="7379B08F" w14:textId="432DCB3C" w:rsidR="00D45CA8" w:rsidRPr="008376AA" w:rsidRDefault="00D45CA8" w:rsidP="002831C1">
            <w:pPr>
              <w:spacing w:before="100" w:after="60"/>
              <w:rPr>
                <w:rFonts w:ascii="Source Sans 3" w:hAnsi="Source Sans 3"/>
              </w:rPr>
            </w:pPr>
            <w:r w:rsidRPr="008376AA">
              <w:rPr>
                <w:rFonts w:ascii="Source Sans 3" w:hAnsi="Source Sans 3"/>
              </w:rPr>
              <w:t xml:space="preserve">Tätigkeit: </w:t>
            </w:r>
            <w:r w:rsidR="002831C1" w:rsidRPr="008376AA">
              <w:rPr>
                <w:rFonts w:ascii="Source Sans 3" w:hAnsi="Source Sans 3"/>
              </w:rPr>
              <w:t>Vergießen elektronischer Bauteile mittels Dosierhilfe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1E77644C" w14:textId="77777777" w:rsidR="00B836B7" w:rsidRPr="008376AA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654F854F" w14:textId="77777777" w:rsidR="00D45CA8" w:rsidRPr="008376AA" w:rsidRDefault="00D45CA8">
            <w:pPr>
              <w:spacing w:before="0"/>
              <w:rPr>
                <w:rFonts w:ascii="Source Sans 3" w:hAnsi="Source Sans 3"/>
              </w:rPr>
            </w:pPr>
            <w:r w:rsidRPr="008376AA">
              <w:rPr>
                <w:rFonts w:ascii="Source Sans 3" w:hAnsi="Source Sans 3"/>
              </w:rPr>
              <w:t xml:space="preserve">Stand: </w:t>
            </w:r>
            <w:r w:rsidRPr="008376AA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8376AA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8376AA">
              <w:rPr>
                <w:rFonts w:ascii="Source Sans 3" w:hAnsi="Source Sans 3"/>
                <w:u w:val="single"/>
              </w:rPr>
              <w:instrText>FORMTEXT</w:instrText>
            </w:r>
            <w:r w:rsidRPr="008376AA">
              <w:rPr>
                <w:rFonts w:ascii="Source Sans 3" w:hAnsi="Source Sans 3"/>
                <w:u w:val="single"/>
              </w:rPr>
              <w:instrText xml:space="preserve"> </w:instrText>
            </w:r>
            <w:r w:rsidRPr="008376AA">
              <w:rPr>
                <w:rFonts w:ascii="Source Sans 3" w:hAnsi="Source Sans 3"/>
                <w:u w:val="single"/>
              </w:rPr>
            </w:r>
            <w:r w:rsidRPr="008376AA">
              <w:rPr>
                <w:rFonts w:ascii="Source Sans 3" w:hAnsi="Source Sans 3"/>
                <w:u w:val="single"/>
              </w:rPr>
              <w:fldChar w:fldCharType="separate"/>
            </w:r>
            <w:r w:rsidRPr="008376AA">
              <w:rPr>
                <w:rFonts w:ascii="Source Sans 3" w:hAnsi="Source Sans 3"/>
                <w:noProof/>
                <w:u w:val="single"/>
              </w:rPr>
              <w:t> </w:t>
            </w:r>
            <w:r w:rsidRPr="008376AA">
              <w:rPr>
                <w:rFonts w:ascii="Source Sans 3" w:hAnsi="Source Sans 3"/>
                <w:noProof/>
                <w:u w:val="single"/>
              </w:rPr>
              <w:t> </w:t>
            </w:r>
            <w:r w:rsidRPr="008376AA">
              <w:rPr>
                <w:rFonts w:ascii="Source Sans 3" w:hAnsi="Source Sans 3"/>
                <w:noProof/>
                <w:u w:val="single"/>
              </w:rPr>
              <w:t> </w:t>
            </w:r>
            <w:r w:rsidRPr="008376AA">
              <w:rPr>
                <w:rFonts w:ascii="Source Sans 3" w:hAnsi="Source Sans 3"/>
                <w:noProof/>
                <w:u w:val="single"/>
              </w:rPr>
              <w:t> </w:t>
            </w:r>
            <w:r w:rsidRPr="008376AA">
              <w:rPr>
                <w:rFonts w:ascii="Source Sans 3" w:hAnsi="Source Sans 3"/>
                <w:noProof/>
                <w:u w:val="single"/>
              </w:rPr>
              <w:t> </w:t>
            </w:r>
            <w:r w:rsidRPr="008376AA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8376AA">
              <w:rPr>
                <w:rFonts w:ascii="Source Sans 3" w:hAnsi="Source Sans 3"/>
              </w:rPr>
              <w:t xml:space="preserve"> </w:t>
            </w:r>
          </w:p>
          <w:p w14:paraId="36BA0F67" w14:textId="54141631" w:rsidR="00D45CA8" w:rsidRPr="008376AA" w:rsidRDefault="002831C1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8376AA">
              <w:rPr>
                <w:rFonts w:ascii="Source Sans 3" w:hAnsi="Source Sans 3"/>
                <w:sz w:val="16"/>
              </w:rPr>
              <w:t>B008</w:t>
            </w:r>
          </w:p>
        </w:tc>
      </w:tr>
      <w:tr w:rsidR="00D45CA8" w:rsidRPr="008376AA" w14:paraId="57E708CE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9DB2A00" w14:textId="77777777" w:rsidR="00D45CA8" w:rsidRPr="008376AA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8376AA">
              <w:rPr>
                <w:rFonts w:ascii="Source Sans 3" w:hAnsi="Source Sans 3"/>
              </w:rPr>
              <w:t>Gefahrstoffbezeichnung</w:t>
            </w:r>
          </w:p>
        </w:tc>
      </w:tr>
      <w:tr w:rsidR="00D45CA8" w:rsidRPr="008376AA" w14:paraId="08631375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5549B9A0" w14:textId="3F8B4DFC" w:rsidR="00D45CA8" w:rsidRPr="008376AA" w:rsidRDefault="002831C1" w:rsidP="002831C1">
            <w:pPr>
              <w:pStyle w:val="berschrift3"/>
              <w:ind w:left="1191"/>
              <w:jc w:val="left"/>
              <w:rPr>
                <w:rFonts w:ascii="Source Sans 3" w:hAnsi="Source Sans 3"/>
              </w:rPr>
            </w:pPr>
            <w:r w:rsidRPr="008376AA">
              <w:rPr>
                <w:rFonts w:ascii="Source Sans 3" w:hAnsi="Source Sans 3"/>
              </w:rPr>
              <w:t xml:space="preserve">stryrolhaltiges Gießharz  </w:t>
            </w:r>
            <w:r w:rsidRPr="008376AA">
              <w:rPr>
                <w:rFonts w:ascii="Source Sans 3" w:hAnsi="Source Sans 3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8376AA">
              <w:rPr>
                <w:rFonts w:ascii="Source Sans 3" w:hAnsi="Source Sans 3"/>
              </w:rPr>
              <w:instrText xml:space="preserve"> FORMTEXT </w:instrText>
            </w:r>
            <w:r w:rsidRPr="008376AA">
              <w:rPr>
                <w:rFonts w:ascii="Source Sans 3" w:hAnsi="Source Sans 3"/>
              </w:rPr>
            </w:r>
            <w:r w:rsidRPr="008376AA">
              <w:rPr>
                <w:rFonts w:ascii="Source Sans 3" w:hAnsi="Source Sans 3"/>
              </w:rPr>
              <w:fldChar w:fldCharType="separate"/>
            </w:r>
            <w:r w:rsidRPr="008376AA">
              <w:rPr>
                <w:rFonts w:ascii="Source Sans 3" w:hAnsi="Source Sans 3"/>
              </w:rPr>
              <w:t> </w:t>
            </w:r>
            <w:r w:rsidRPr="008376AA">
              <w:rPr>
                <w:rFonts w:ascii="Source Sans 3" w:hAnsi="Source Sans 3"/>
              </w:rPr>
              <w:t> </w:t>
            </w:r>
            <w:r w:rsidRPr="008376AA">
              <w:rPr>
                <w:rFonts w:ascii="Source Sans 3" w:hAnsi="Source Sans 3"/>
              </w:rPr>
              <w:t> </w:t>
            </w:r>
            <w:r w:rsidRPr="008376AA">
              <w:rPr>
                <w:rFonts w:ascii="Source Sans 3" w:hAnsi="Source Sans 3"/>
              </w:rPr>
              <w:t> </w:t>
            </w:r>
            <w:r w:rsidRPr="008376AA">
              <w:rPr>
                <w:rFonts w:ascii="Source Sans 3" w:hAnsi="Source Sans 3"/>
              </w:rPr>
              <w:t> </w:t>
            </w:r>
            <w:r w:rsidRPr="008376AA">
              <w:rPr>
                <w:rFonts w:ascii="Source Sans 3" w:hAnsi="Source Sans 3"/>
              </w:rPr>
              <w:fldChar w:fldCharType="end"/>
            </w:r>
            <w:bookmarkEnd w:id="2"/>
          </w:p>
        </w:tc>
      </w:tr>
      <w:tr w:rsidR="00D45CA8" w:rsidRPr="008376AA" w14:paraId="5AFFDA80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BEE2B4C" w14:textId="77777777" w:rsidR="00D45CA8" w:rsidRPr="008376AA" w:rsidRDefault="00D45CA8" w:rsidP="000718AA">
            <w:pPr>
              <w:pStyle w:val="berschrift3"/>
              <w:rPr>
                <w:rFonts w:ascii="Source Sans 3" w:hAnsi="Source Sans 3"/>
                <w:sz w:val="24"/>
              </w:rPr>
            </w:pPr>
            <w:r w:rsidRPr="008376AA">
              <w:rPr>
                <w:rFonts w:ascii="Source Sans 3" w:hAnsi="Source Sans 3"/>
              </w:rPr>
              <w:t>Gefahren für Mensch und Umwelt</w:t>
            </w:r>
          </w:p>
        </w:tc>
      </w:tr>
      <w:tr w:rsidR="00D45CA8" w:rsidRPr="008376AA" w14:paraId="30E6B3E7" w14:textId="77777777" w:rsidTr="008376AA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439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246E3CD0" w14:textId="7C1A093E" w:rsidR="00D45CA8" w:rsidRPr="008376AA" w:rsidRDefault="002831C1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8376AA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4A14227C" wp14:editId="59BF06D3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1FC903" w14:textId="231F03FA" w:rsidR="00CF5E5C" w:rsidRPr="008376AA" w:rsidRDefault="002831C1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8376AA">
              <w:rPr>
                <w:rFonts w:ascii="Source Sans 3" w:hAnsi="Source Sans 3"/>
                <w:b/>
                <w:bCs/>
                <w:sz w:val="12"/>
                <w:szCs w:val="12"/>
              </w:rPr>
              <w:t>Achtung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28397A6C" w14:textId="30DDC579" w:rsidR="002831C1" w:rsidRPr="008376AA" w:rsidRDefault="008376AA" w:rsidP="008376AA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2831C1" w:rsidRPr="008376AA">
              <w:t>Dämpfe sind gesundheitsschädlich und entzündbar; sie sind schwerer als Luft</w:t>
            </w:r>
            <w:r w:rsidR="002831C1" w:rsidRPr="008376AA">
              <w:br/>
              <w:t>(sinken zu Boden) und können mit Luft explosionsfähige Gemische bilden</w:t>
            </w:r>
          </w:p>
          <w:p w14:paraId="401A3948" w14:textId="19805935" w:rsidR="002831C1" w:rsidRPr="008376AA" w:rsidRDefault="008376AA" w:rsidP="008376AA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2831C1" w:rsidRPr="008376AA">
              <w:t>Dämpfe reizen die Augen, Atmungsorgane und die Haut</w:t>
            </w:r>
          </w:p>
          <w:p w14:paraId="426F3C93" w14:textId="6BEB04D1" w:rsidR="00E118EC" w:rsidRPr="008376AA" w:rsidRDefault="008376AA" w:rsidP="008376AA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2831C1" w:rsidRPr="008376AA">
              <w:t>Wassergefährdend, nicht in die Kanalisation geben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4073ADFE" w14:textId="17F941BC" w:rsidR="00D45CA8" w:rsidRPr="008376AA" w:rsidRDefault="002831C1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8376AA">
              <w:rPr>
                <w:rFonts w:ascii="Source Sans 3" w:hAnsi="Source Sans 3"/>
                <w:noProof/>
              </w:rPr>
              <w:drawing>
                <wp:inline distT="0" distB="0" distL="0" distR="0" wp14:anchorId="6BABCCF2" wp14:editId="66539E58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8376AA" w14:paraId="4ADD2FD7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D907B76" w14:textId="77777777" w:rsidR="00D45CA8" w:rsidRPr="008376AA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8376AA">
              <w:rPr>
                <w:rFonts w:ascii="Source Sans 3" w:hAnsi="Source Sans 3"/>
              </w:rPr>
              <w:t>Schutzmaßnahmen und Verhaltensregeln</w:t>
            </w:r>
          </w:p>
        </w:tc>
      </w:tr>
      <w:tr w:rsidR="00D45CA8" w:rsidRPr="008376AA" w14:paraId="518046B9" w14:textId="77777777" w:rsidTr="00B836B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05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61D1511F" w14:textId="77777777" w:rsidR="00D45CA8" w:rsidRPr="008376AA" w:rsidRDefault="002831C1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8376AA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49B37D1D" wp14:editId="0226D0DC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811A02" w14:textId="2F900C31" w:rsidR="002831C1" w:rsidRPr="008376AA" w:rsidRDefault="002831C1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8376AA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4A40E7E7" wp14:editId="1BE5B557">
                  <wp:extent cx="612000" cy="612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4B94C30D" w14:textId="3224B977" w:rsidR="002831C1" w:rsidRPr="008376AA" w:rsidRDefault="008376AA" w:rsidP="008376AA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2831C1" w:rsidRPr="008376AA">
              <w:t>Harz nur mit Dosierhilfe in die Bauteile einfüllen</w:t>
            </w:r>
          </w:p>
          <w:p w14:paraId="250BAA62" w14:textId="45EBE7AA" w:rsidR="002831C1" w:rsidRPr="008376AA" w:rsidRDefault="008376AA" w:rsidP="008376AA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2831C1" w:rsidRPr="008376AA">
              <w:t xml:space="preserve">Nur bei eingeschalteter Absaugung arbeiten; Mängel an der Absaugung sofort dem </w:t>
            </w:r>
            <w:r w:rsidR="002831C1" w:rsidRPr="008376AA">
              <w:br/>
              <w:t>Vorgesetzten melden</w:t>
            </w:r>
          </w:p>
          <w:p w14:paraId="4B943137" w14:textId="06235202" w:rsidR="002831C1" w:rsidRPr="008376AA" w:rsidRDefault="008376AA" w:rsidP="008376AA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2831C1" w:rsidRPr="008376AA">
              <w:t xml:space="preserve">Einweghandschuhe  </w:t>
            </w:r>
            <w:r w:rsidR="002831C1" w:rsidRPr="008376A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2831C1" w:rsidRPr="008376AA">
              <w:instrText xml:space="preserve"> FORMTEXT </w:instrText>
            </w:r>
            <w:r w:rsidR="002831C1" w:rsidRPr="008376AA">
              <w:fldChar w:fldCharType="separate"/>
            </w:r>
            <w:r w:rsidR="002831C1" w:rsidRPr="008376AA">
              <w:rPr>
                <w:noProof/>
              </w:rPr>
              <w:t> </w:t>
            </w:r>
            <w:r w:rsidR="002831C1" w:rsidRPr="008376AA">
              <w:rPr>
                <w:noProof/>
              </w:rPr>
              <w:t> </w:t>
            </w:r>
            <w:r w:rsidR="002831C1" w:rsidRPr="008376AA">
              <w:rPr>
                <w:noProof/>
              </w:rPr>
              <w:t> </w:t>
            </w:r>
            <w:r w:rsidR="002831C1" w:rsidRPr="008376AA">
              <w:rPr>
                <w:noProof/>
              </w:rPr>
              <w:t> </w:t>
            </w:r>
            <w:r w:rsidR="002831C1" w:rsidRPr="008376AA">
              <w:rPr>
                <w:noProof/>
              </w:rPr>
              <w:t> </w:t>
            </w:r>
            <w:r w:rsidR="002831C1" w:rsidRPr="008376AA">
              <w:fldChar w:fldCharType="end"/>
            </w:r>
            <w:bookmarkEnd w:id="3"/>
            <w:r w:rsidR="002831C1" w:rsidRPr="008376AA">
              <w:t xml:space="preserve">  und Laborkittel  </w:t>
            </w:r>
            <w:r w:rsidR="002831C1" w:rsidRPr="008376AA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2831C1" w:rsidRPr="008376AA">
              <w:instrText xml:space="preserve"> FORMTEXT </w:instrText>
            </w:r>
            <w:r w:rsidR="002831C1" w:rsidRPr="008376AA">
              <w:fldChar w:fldCharType="separate"/>
            </w:r>
            <w:r w:rsidR="002831C1" w:rsidRPr="008376AA">
              <w:rPr>
                <w:noProof/>
              </w:rPr>
              <w:t> </w:t>
            </w:r>
            <w:r w:rsidR="002831C1" w:rsidRPr="008376AA">
              <w:rPr>
                <w:noProof/>
              </w:rPr>
              <w:t> </w:t>
            </w:r>
            <w:r w:rsidR="002831C1" w:rsidRPr="008376AA">
              <w:rPr>
                <w:noProof/>
              </w:rPr>
              <w:t> </w:t>
            </w:r>
            <w:r w:rsidR="002831C1" w:rsidRPr="008376AA">
              <w:rPr>
                <w:noProof/>
              </w:rPr>
              <w:t> </w:t>
            </w:r>
            <w:r w:rsidR="002831C1" w:rsidRPr="008376AA">
              <w:rPr>
                <w:noProof/>
              </w:rPr>
              <w:t> </w:t>
            </w:r>
            <w:r w:rsidR="002831C1" w:rsidRPr="008376AA">
              <w:fldChar w:fldCharType="end"/>
            </w:r>
            <w:bookmarkEnd w:id="4"/>
            <w:r w:rsidR="002831C1" w:rsidRPr="008376AA">
              <w:t xml:space="preserve">  tragen</w:t>
            </w:r>
            <w:r w:rsidR="002831C1" w:rsidRPr="008376AA">
              <w:br/>
              <w:t>(Ärmel nicht hochkrempeln)</w:t>
            </w:r>
          </w:p>
          <w:p w14:paraId="0F30ECFD" w14:textId="140DC3C3" w:rsidR="002831C1" w:rsidRPr="008376AA" w:rsidRDefault="008376AA" w:rsidP="008376AA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2831C1" w:rsidRPr="008376AA">
              <w:t>Arbeitsflächen sauber halten; bei starker Verschmutzung neu mit Papier auslegen</w:t>
            </w:r>
          </w:p>
          <w:p w14:paraId="2D79E9CE" w14:textId="6F1BC9AF" w:rsidR="002831C1" w:rsidRPr="008376AA" w:rsidRDefault="008376AA" w:rsidP="008376AA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2831C1" w:rsidRPr="008376AA">
              <w:t>Hautschutzmittel benutzen:</w:t>
            </w:r>
            <w:r w:rsidR="002831C1" w:rsidRPr="008376AA">
              <w:br/>
              <w:t xml:space="preserve">Schutz (vor der Arbeit)  </w:t>
            </w:r>
            <w:r w:rsidR="002831C1" w:rsidRPr="008376AA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="002831C1" w:rsidRPr="008376AA">
              <w:instrText xml:space="preserve"> FORMTEXT </w:instrText>
            </w:r>
            <w:r w:rsidR="002831C1" w:rsidRPr="008376AA">
              <w:fldChar w:fldCharType="separate"/>
            </w:r>
            <w:r w:rsidR="002831C1" w:rsidRPr="008376AA">
              <w:rPr>
                <w:noProof/>
              </w:rPr>
              <w:t> </w:t>
            </w:r>
            <w:r w:rsidR="002831C1" w:rsidRPr="008376AA">
              <w:rPr>
                <w:noProof/>
              </w:rPr>
              <w:t> </w:t>
            </w:r>
            <w:r w:rsidR="002831C1" w:rsidRPr="008376AA">
              <w:rPr>
                <w:noProof/>
              </w:rPr>
              <w:t> </w:t>
            </w:r>
            <w:r w:rsidR="002831C1" w:rsidRPr="008376AA">
              <w:rPr>
                <w:noProof/>
              </w:rPr>
              <w:t> </w:t>
            </w:r>
            <w:r w:rsidR="002831C1" w:rsidRPr="008376AA">
              <w:rPr>
                <w:noProof/>
              </w:rPr>
              <w:t> </w:t>
            </w:r>
            <w:r w:rsidR="002831C1" w:rsidRPr="008376AA">
              <w:fldChar w:fldCharType="end"/>
            </w:r>
            <w:bookmarkEnd w:id="5"/>
            <w:r w:rsidR="002831C1" w:rsidRPr="008376AA">
              <w:t xml:space="preserve">  Reinigung (vor Pausen und Arbeits-</w:t>
            </w:r>
            <w:r w:rsidR="002831C1" w:rsidRPr="008376AA">
              <w:br/>
              <w:t xml:space="preserve">schluss)  </w:t>
            </w:r>
            <w:r w:rsidR="002831C1" w:rsidRPr="008376AA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="002831C1" w:rsidRPr="008376AA">
              <w:instrText xml:space="preserve"> FORMTEXT </w:instrText>
            </w:r>
            <w:r w:rsidR="002831C1" w:rsidRPr="008376AA">
              <w:fldChar w:fldCharType="separate"/>
            </w:r>
            <w:r w:rsidR="002831C1" w:rsidRPr="008376AA">
              <w:rPr>
                <w:noProof/>
              </w:rPr>
              <w:t> </w:t>
            </w:r>
            <w:r w:rsidR="002831C1" w:rsidRPr="008376AA">
              <w:rPr>
                <w:noProof/>
              </w:rPr>
              <w:t> </w:t>
            </w:r>
            <w:r w:rsidR="002831C1" w:rsidRPr="008376AA">
              <w:rPr>
                <w:noProof/>
              </w:rPr>
              <w:t> </w:t>
            </w:r>
            <w:r w:rsidR="002831C1" w:rsidRPr="008376AA">
              <w:rPr>
                <w:noProof/>
              </w:rPr>
              <w:t> </w:t>
            </w:r>
            <w:r w:rsidR="002831C1" w:rsidRPr="008376AA">
              <w:rPr>
                <w:noProof/>
              </w:rPr>
              <w:t> </w:t>
            </w:r>
            <w:r w:rsidR="002831C1" w:rsidRPr="008376AA">
              <w:fldChar w:fldCharType="end"/>
            </w:r>
            <w:bookmarkEnd w:id="6"/>
            <w:r w:rsidR="002831C1" w:rsidRPr="008376AA">
              <w:t xml:space="preserve">  Pflege (nach der Arbeit)  </w:t>
            </w:r>
            <w:r w:rsidR="002831C1" w:rsidRPr="008376AA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="002831C1" w:rsidRPr="008376AA">
              <w:instrText xml:space="preserve"> FORMTEXT </w:instrText>
            </w:r>
            <w:r w:rsidR="002831C1" w:rsidRPr="008376AA">
              <w:fldChar w:fldCharType="separate"/>
            </w:r>
            <w:r w:rsidR="002831C1" w:rsidRPr="008376AA">
              <w:rPr>
                <w:noProof/>
              </w:rPr>
              <w:t> </w:t>
            </w:r>
            <w:r w:rsidR="002831C1" w:rsidRPr="008376AA">
              <w:rPr>
                <w:noProof/>
              </w:rPr>
              <w:t> </w:t>
            </w:r>
            <w:r w:rsidR="002831C1" w:rsidRPr="008376AA">
              <w:rPr>
                <w:noProof/>
              </w:rPr>
              <w:t> </w:t>
            </w:r>
            <w:r w:rsidR="002831C1" w:rsidRPr="008376AA">
              <w:rPr>
                <w:noProof/>
              </w:rPr>
              <w:t> </w:t>
            </w:r>
            <w:r w:rsidR="002831C1" w:rsidRPr="008376AA">
              <w:rPr>
                <w:noProof/>
              </w:rPr>
              <w:t> </w:t>
            </w:r>
            <w:r w:rsidR="002831C1" w:rsidRPr="008376AA">
              <w:fldChar w:fldCharType="end"/>
            </w:r>
            <w:bookmarkEnd w:id="7"/>
          </w:p>
          <w:p w14:paraId="390B4F5D" w14:textId="1815211C" w:rsidR="002831C1" w:rsidRPr="008376AA" w:rsidRDefault="008376AA" w:rsidP="008376AA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2831C1" w:rsidRPr="008376AA">
              <w:t xml:space="preserve">Am Arbeitsplatz nicht rauchen, essen oder trinken und hier keine Lebensmittel </w:t>
            </w:r>
            <w:r w:rsidR="002831C1" w:rsidRPr="008376AA">
              <w:br/>
              <w:t>aufbewahren</w:t>
            </w:r>
          </w:p>
          <w:p w14:paraId="4DCF7C78" w14:textId="7DA3DD40" w:rsidR="00D45CA8" w:rsidRPr="008376AA" w:rsidRDefault="008376AA" w:rsidP="008376AA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2831C1" w:rsidRPr="008376AA">
              <w:t xml:space="preserve">Zündquellen  </w:t>
            </w:r>
            <w:r w:rsidR="002831C1" w:rsidRPr="008376AA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="002831C1" w:rsidRPr="008376AA">
              <w:instrText xml:space="preserve"> FORMTEXT </w:instrText>
            </w:r>
            <w:r w:rsidR="002831C1" w:rsidRPr="008376AA">
              <w:fldChar w:fldCharType="separate"/>
            </w:r>
            <w:r w:rsidR="002831C1" w:rsidRPr="008376AA">
              <w:rPr>
                <w:noProof/>
              </w:rPr>
              <w:t> </w:t>
            </w:r>
            <w:r w:rsidR="002831C1" w:rsidRPr="008376AA">
              <w:rPr>
                <w:noProof/>
              </w:rPr>
              <w:t> </w:t>
            </w:r>
            <w:r w:rsidR="002831C1" w:rsidRPr="008376AA">
              <w:rPr>
                <w:noProof/>
              </w:rPr>
              <w:t> </w:t>
            </w:r>
            <w:r w:rsidR="002831C1" w:rsidRPr="008376AA">
              <w:rPr>
                <w:noProof/>
              </w:rPr>
              <w:t> </w:t>
            </w:r>
            <w:r w:rsidR="002831C1" w:rsidRPr="008376AA">
              <w:rPr>
                <w:noProof/>
              </w:rPr>
              <w:t> </w:t>
            </w:r>
            <w:r w:rsidR="002831C1" w:rsidRPr="008376AA">
              <w:fldChar w:fldCharType="end"/>
            </w:r>
            <w:bookmarkEnd w:id="8"/>
            <w:r w:rsidR="002831C1" w:rsidRPr="008376AA">
              <w:t xml:space="preserve">  fernhalten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2BE6D4D9" w14:textId="77777777" w:rsidR="00D45CA8" w:rsidRPr="008376AA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8376AA" w14:paraId="6A36B8B3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1260265" w14:textId="77777777" w:rsidR="00D45CA8" w:rsidRPr="008376AA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8376AA">
              <w:rPr>
                <w:rFonts w:ascii="Source Sans 3" w:hAnsi="Source Sans 3"/>
              </w:rPr>
              <w:t>Verhalten im Gefahrfall</w:t>
            </w:r>
          </w:p>
        </w:tc>
      </w:tr>
      <w:tr w:rsidR="00D45CA8" w:rsidRPr="008376AA" w14:paraId="59962223" w14:textId="77777777" w:rsidTr="008376AA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349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5058AD54" w14:textId="77777777" w:rsidR="00D45CA8" w:rsidRPr="008376AA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3B9BB72E" w14:textId="126BD54B" w:rsidR="002831C1" w:rsidRPr="008376AA" w:rsidRDefault="008376AA" w:rsidP="008376AA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2831C1" w:rsidRPr="008376AA">
              <w:t xml:space="preserve">Verschüttetes am Arbeitsplatz mit Universalbinder  </w:t>
            </w:r>
            <w:r w:rsidR="002831C1" w:rsidRPr="008376AA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="002831C1" w:rsidRPr="008376AA">
              <w:rPr>
                <w:u w:val="single"/>
              </w:rPr>
              <w:instrText xml:space="preserve"> FORMTEXT </w:instrText>
            </w:r>
            <w:r w:rsidR="002831C1" w:rsidRPr="008376AA">
              <w:rPr>
                <w:u w:val="single"/>
              </w:rPr>
            </w:r>
            <w:r w:rsidR="002831C1" w:rsidRPr="008376AA">
              <w:rPr>
                <w:u w:val="single"/>
              </w:rPr>
              <w:fldChar w:fldCharType="separate"/>
            </w:r>
            <w:r w:rsidR="002831C1" w:rsidRPr="008376AA">
              <w:rPr>
                <w:noProof/>
                <w:u w:val="single"/>
              </w:rPr>
              <w:t> </w:t>
            </w:r>
            <w:r w:rsidR="002831C1" w:rsidRPr="008376AA">
              <w:rPr>
                <w:noProof/>
                <w:u w:val="single"/>
              </w:rPr>
              <w:t> </w:t>
            </w:r>
            <w:r w:rsidR="002831C1" w:rsidRPr="008376AA">
              <w:rPr>
                <w:noProof/>
                <w:u w:val="single"/>
              </w:rPr>
              <w:t> </w:t>
            </w:r>
            <w:r w:rsidR="002831C1" w:rsidRPr="008376AA">
              <w:rPr>
                <w:noProof/>
                <w:u w:val="single"/>
              </w:rPr>
              <w:t> </w:t>
            </w:r>
            <w:r w:rsidR="002831C1" w:rsidRPr="008376AA">
              <w:rPr>
                <w:noProof/>
                <w:u w:val="single"/>
              </w:rPr>
              <w:t> </w:t>
            </w:r>
            <w:r w:rsidR="002831C1" w:rsidRPr="008376AA">
              <w:rPr>
                <w:u w:val="single"/>
              </w:rPr>
              <w:fldChar w:fldCharType="end"/>
            </w:r>
            <w:bookmarkEnd w:id="9"/>
            <w:r w:rsidR="002831C1" w:rsidRPr="008376AA">
              <w:br/>
              <w:t>aufnehmen</w:t>
            </w:r>
          </w:p>
          <w:p w14:paraId="28FA0943" w14:textId="4DE2473B" w:rsidR="002831C1" w:rsidRPr="008376AA" w:rsidRDefault="008376AA" w:rsidP="008376AA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2831C1" w:rsidRPr="008376AA">
              <w:t xml:space="preserve">Im Brandfall: Vorhandene Feuerlöscher  </w:t>
            </w:r>
            <w:r w:rsidR="002831C1" w:rsidRPr="008376AA">
              <w:rPr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="002831C1" w:rsidRPr="008376AA">
              <w:rPr>
                <w:u w:val="single"/>
              </w:rPr>
              <w:instrText xml:space="preserve"> FORMTEXT </w:instrText>
            </w:r>
            <w:r w:rsidR="002831C1" w:rsidRPr="008376AA">
              <w:rPr>
                <w:u w:val="single"/>
              </w:rPr>
            </w:r>
            <w:r w:rsidR="002831C1" w:rsidRPr="008376AA">
              <w:rPr>
                <w:u w:val="single"/>
              </w:rPr>
              <w:fldChar w:fldCharType="separate"/>
            </w:r>
            <w:r w:rsidR="002831C1" w:rsidRPr="008376AA">
              <w:rPr>
                <w:noProof/>
                <w:u w:val="single"/>
              </w:rPr>
              <w:t> </w:t>
            </w:r>
            <w:r w:rsidR="002831C1" w:rsidRPr="008376AA">
              <w:rPr>
                <w:noProof/>
                <w:u w:val="single"/>
              </w:rPr>
              <w:t> </w:t>
            </w:r>
            <w:r w:rsidR="002831C1" w:rsidRPr="008376AA">
              <w:rPr>
                <w:noProof/>
                <w:u w:val="single"/>
              </w:rPr>
              <w:t> </w:t>
            </w:r>
            <w:r w:rsidR="002831C1" w:rsidRPr="008376AA">
              <w:rPr>
                <w:noProof/>
                <w:u w:val="single"/>
              </w:rPr>
              <w:t> </w:t>
            </w:r>
            <w:r w:rsidR="002831C1" w:rsidRPr="008376AA">
              <w:rPr>
                <w:noProof/>
                <w:u w:val="single"/>
              </w:rPr>
              <w:t> </w:t>
            </w:r>
            <w:r w:rsidR="002831C1" w:rsidRPr="008376AA">
              <w:rPr>
                <w:u w:val="single"/>
              </w:rPr>
              <w:fldChar w:fldCharType="end"/>
            </w:r>
            <w:bookmarkEnd w:id="10"/>
            <w:r w:rsidR="002831C1" w:rsidRPr="008376AA">
              <w:t xml:space="preserve">  benutzen;</w:t>
            </w:r>
            <w:r w:rsidR="002831C1" w:rsidRPr="008376AA">
              <w:br/>
              <w:t xml:space="preserve">Vorgesetzten  </w:t>
            </w:r>
            <w:r w:rsidR="002831C1" w:rsidRPr="008376AA">
              <w:rPr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="002831C1" w:rsidRPr="008376AA">
              <w:rPr>
                <w:u w:val="single"/>
              </w:rPr>
              <w:instrText xml:space="preserve"> FORMTEXT </w:instrText>
            </w:r>
            <w:r w:rsidR="002831C1" w:rsidRPr="008376AA">
              <w:rPr>
                <w:u w:val="single"/>
              </w:rPr>
            </w:r>
            <w:r w:rsidR="002831C1" w:rsidRPr="008376AA">
              <w:rPr>
                <w:u w:val="single"/>
              </w:rPr>
              <w:fldChar w:fldCharType="separate"/>
            </w:r>
            <w:r w:rsidR="002831C1" w:rsidRPr="008376AA">
              <w:rPr>
                <w:noProof/>
                <w:u w:val="single"/>
              </w:rPr>
              <w:t> </w:t>
            </w:r>
            <w:r w:rsidR="002831C1" w:rsidRPr="008376AA">
              <w:rPr>
                <w:noProof/>
                <w:u w:val="single"/>
              </w:rPr>
              <w:t> </w:t>
            </w:r>
            <w:r w:rsidR="002831C1" w:rsidRPr="008376AA">
              <w:rPr>
                <w:noProof/>
                <w:u w:val="single"/>
              </w:rPr>
              <w:t> </w:t>
            </w:r>
            <w:r w:rsidR="002831C1" w:rsidRPr="008376AA">
              <w:rPr>
                <w:noProof/>
                <w:u w:val="single"/>
              </w:rPr>
              <w:t> </w:t>
            </w:r>
            <w:r w:rsidR="002831C1" w:rsidRPr="008376AA">
              <w:rPr>
                <w:noProof/>
                <w:u w:val="single"/>
              </w:rPr>
              <w:t> </w:t>
            </w:r>
            <w:r w:rsidR="002831C1" w:rsidRPr="008376AA">
              <w:rPr>
                <w:u w:val="single"/>
              </w:rPr>
              <w:fldChar w:fldCharType="end"/>
            </w:r>
            <w:bookmarkEnd w:id="11"/>
            <w:r w:rsidR="002831C1" w:rsidRPr="008376AA">
              <w:t xml:space="preserve">  informieren</w:t>
            </w:r>
          </w:p>
          <w:p w14:paraId="74FE447B" w14:textId="1B421DCB" w:rsidR="00D45CA8" w:rsidRPr="008376AA" w:rsidRDefault="002831C1" w:rsidP="008376AA">
            <w:pPr>
              <w:pStyle w:val="Notruf"/>
              <w:spacing w:before="0"/>
              <w:rPr>
                <w:rFonts w:ascii="Source Sans 3" w:hAnsi="Source Sans 3"/>
              </w:rPr>
            </w:pPr>
            <w:r w:rsidRPr="008376AA">
              <w:rPr>
                <w:rFonts w:ascii="Source Sans 3" w:hAnsi="Source Sans 3"/>
                <w:sz w:val="20"/>
              </w:rPr>
              <w:tab/>
            </w:r>
            <w:r w:rsidRPr="008376AA">
              <w:rPr>
                <w:rFonts w:ascii="Source Sans 3" w:hAnsi="Source Sans 3"/>
              </w:rPr>
              <w:t>Notruf</w:t>
            </w:r>
            <w:r w:rsidRPr="008376AA">
              <w:rPr>
                <w:rFonts w:ascii="Source Sans 3" w:hAnsi="Source Sans 3"/>
                <w:sz w:val="20"/>
              </w:rPr>
              <w:t xml:space="preserve">  </w:t>
            </w:r>
            <w:r w:rsidRPr="008376AA">
              <w:rPr>
                <w:rFonts w:ascii="Source Sans 3" w:hAnsi="Source Sans 3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Pr="008376AA">
              <w:rPr>
                <w:rFonts w:ascii="Source Sans 3" w:hAnsi="Source Sans 3"/>
              </w:rPr>
              <w:instrText xml:space="preserve"> FORMTEXT </w:instrText>
            </w:r>
            <w:r w:rsidRPr="008376AA">
              <w:rPr>
                <w:rFonts w:ascii="Source Sans 3" w:hAnsi="Source Sans 3"/>
              </w:rPr>
            </w:r>
            <w:r w:rsidRPr="008376AA">
              <w:rPr>
                <w:rFonts w:ascii="Source Sans 3" w:hAnsi="Source Sans 3"/>
              </w:rPr>
              <w:fldChar w:fldCharType="separate"/>
            </w:r>
            <w:r w:rsidRPr="008376AA">
              <w:rPr>
                <w:rFonts w:ascii="Source Sans 3" w:hAnsi="Source Sans 3"/>
                <w:noProof/>
              </w:rPr>
              <w:t> </w:t>
            </w:r>
            <w:r w:rsidRPr="008376AA">
              <w:rPr>
                <w:rFonts w:ascii="Source Sans 3" w:hAnsi="Source Sans 3"/>
                <w:noProof/>
              </w:rPr>
              <w:t> </w:t>
            </w:r>
            <w:r w:rsidRPr="008376AA">
              <w:rPr>
                <w:rFonts w:ascii="Source Sans 3" w:hAnsi="Source Sans 3"/>
                <w:noProof/>
              </w:rPr>
              <w:t> </w:t>
            </w:r>
            <w:r w:rsidRPr="008376AA">
              <w:rPr>
                <w:rFonts w:ascii="Source Sans 3" w:hAnsi="Source Sans 3"/>
                <w:noProof/>
              </w:rPr>
              <w:t> </w:t>
            </w:r>
            <w:r w:rsidRPr="008376AA">
              <w:rPr>
                <w:rFonts w:ascii="Source Sans 3" w:hAnsi="Source Sans 3"/>
                <w:noProof/>
              </w:rPr>
              <w:t> </w:t>
            </w:r>
            <w:r w:rsidRPr="008376AA">
              <w:rPr>
                <w:rFonts w:ascii="Source Sans 3" w:hAnsi="Source Sans 3"/>
              </w:rPr>
              <w:fldChar w:fldCharType="end"/>
            </w:r>
            <w:bookmarkEnd w:id="12"/>
          </w:p>
        </w:tc>
      </w:tr>
      <w:tr w:rsidR="00D45CA8" w:rsidRPr="008376AA" w14:paraId="2C174512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FA87181" w14:textId="77777777" w:rsidR="00D45CA8" w:rsidRPr="008376AA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8376AA">
              <w:rPr>
                <w:rFonts w:ascii="Source Sans 3" w:hAnsi="Source Sans 3"/>
              </w:rPr>
              <w:t>Erste Hilfe</w:t>
            </w:r>
          </w:p>
        </w:tc>
      </w:tr>
      <w:tr w:rsidR="00D45CA8" w:rsidRPr="008376AA" w14:paraId="655AA1C7" w14:textId="77777777" w:rsidTr="008376AA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42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13C189E6" w14:textId="77777777" w:rsidR="00D45CA8" w:rsidRPr="008376AA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8376AA">
              <w:rPr>
                <w:rFonts w:ascii="Source Sans 3" w:hAnsi="Source Sans 3"/>
                <w:noProof/>
              </w:rPr>
              <w:drawing>
                <wp:inline distT="0" distB="0" distL="0" distR="0" wp14:anchorId="19084CB0" wp14:editId="6E72AE10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75D835CD" w14:textId="7CD389FB" w:rsidR="002831C1" w:rsidRPr="008376AA" w:rsidRDefault="008376AA" w:rsidP="008376AA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2831C1" w:rsidRPr="008376AA">
              <w:t>Spritzer im Auge sofort mit viel Wasser ausspülen (Augendusche)</w:t>
            </w:r>
            <w:r w:rsidR="002831C1" w:rsidRPr="008376AA">
              <w:br/>
              <w:t>Vorgesetzten informieren; Augenarzt aufsuchen</w:t>
            </w:r>
          </w:p>
          <w:p w14:paraId="02D4058A" w14:textId="5A61636F" w:rsidR="00400BC7" w:rsidRPr="008376AA" w:rsidRDefault="008376AA" w:rsidP="008376AA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2831C1" w:rsidRPr="008376AA">
              <w:t xml:space="preserve">Mit Harz verschmutzte Hautpartien mit Wasser und Hautreinigungsmittel </w:t>
            </w:r>
            <w:r w:rsidR="002831C1" w:rsidRPr="008376AA">
              <w:br/>
            </w:r>
            <w:r w:rsidR="002831C1" w:rsidRPr="008376AA">
              <w:rPr>
                <w:u w:val="singl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="002831C1" w:rsidRPr="008376AA">
              <w:rPr>
                <w:u w:val="single"/>
              </w:rPr>
              <w:instrText xml:space="preserve"> FORMTEXT </w:instrText>
            </w:r>
            <w:r w:rsidR="002831C1" w:rsidRPr="008376AA">
              <w:rPr>
                <w:u w:val="single"/>
              </w:rPr>
            </w:r>
            <w:r w:rsidR="002831C1" w:rsidRPr="008376AA">
              <w:rPr>
                <w:u w:val="single"/>
              </w:rPr>
              <w:fldChar w:fldCharType="separate"/>
            </w:r>
            <w:r w:rsidR="002831C1" w:rsidRPr="008376AA">
              <w:rPr>
                <w:u w:val="single"/>
              </w:rPr>
              <w:t> </w:t>
            </w:r>
            <w:r w:rsidR="002831C1" w:rsidRPr="008376AA">
              <w:rPr>
                <w:u w:val="single"/>
              </w:rPr>
              <w:t> </w:t>
            </w:r>
            <w:r w:rsidR="002831C1" w:rsidRPr="008376AA">
              <w:rPr>
                <w:u w:val="single"/>
              </w:rPr>
              <w:t> </w:t>
            </w:r>
            <w:r w:rsidR="002831C1" w:rsidRPr="008376AA">
              <w:rPr>
                <w:u w:val="single"/>
              </w:rPr>
              <w:t> </w:t>
            </w:r>
            <w:r w:rsidR="002831C1" w:rsidRPr="008376AA">
              <w:rPr>
                <w:u w:val="single"/>
              </w:rPr>
              <w:t> </w:t>
            </w:r>
            <w:r w:rsidR="002831C1" w:rsidRPr="008376AA">
              <w:fldChar w:fldCharType="end"/>
            </w:r>
            <w:bookmarkEnd w:id="13"/>
            <w:r w:rsidR="002831C1" w:rsidRPr="008376AA">
              <w:t xml:space="preserve">  gründlich reinigen</w:t>
            </w:r>
          </w:p>
          <w:p w14:paraId="1AE52F77" w14:textId="65307FE6" w:rsidR="00D45CA8" w:rsidRPr="008376AA" w:rsidRDefault="00872D6F" w:rsidP="008376AA">
            <w:pPr>
              <w:pStyle w:val="Notruf"/>
              <w:spacing w:before="0"/>
              <w:rPr>
                <w:rFonts w:ascii="Source Sans 3" w:hAnsi="Source Sans 3"/>
                <w:sz w:val="20"/>
                <w:szCs w:val="20"/>
              </w:rPr>
            </w:pPr>
            <w:r w:rsidRPr="008376AA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8376AA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376AA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8376AA">
              <w:rPr>
                <w:rFonts w:ascii="Source Sans 3" w:hAnsi="Source Sans 3"/>
                <w:sz w:val="20"/>
                <w:szCs w:val="20"/>
              </w:rPr>
            </w:r>
            <w:r w:rsidRPr="008376AA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8376A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8376A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8376A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8376A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8376A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8376AA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8376AA">
              <w:rPr>
                <w:rFonts w:ascii="Source Sans 3" w:hAnsi="Source Sans 3"/>
                <w:sz w:val="20"/>
                <w:szCs w:val="20"/>
              </w:rPr>
              <w:tab/>
            </w:r>
            <w:r w:rsidR="008376AA">
              <w:rPr>
                <w:rFonts w:ascii="Source Sans 3" w:hAnsi="Source Sans 3"/>
                <w:sz w:val="20"/>
                <w:szCs w:val="20"/>
              </w:rPr>
              <w:tab/>
            </w:r>
            <w:r w:rsidRPr="008376AA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8376AA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376AA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8376AA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8376AA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8376A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8376A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8376A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8376A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8376A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8376AA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8376AA" w14:paraId="6BB2686D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0FD2CF4" w14:textId="77777777" w:rsidR="00D45CA8" w:rsidRPr="008376AA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8376AA">
              <w:rPr>
                <w:rFonts w:ascii="Source Sans 3" w:hAnsi="Source Sans 3"/>
              </w:rPr>
              <w:t>Sachgerechte Entsorgung</w:t>
            </w:r>
          </w:p>
        </w:tc>
      </w:tr>
      <w:tr w:rsidR="00D45CA8" w:rsidRPr="008376AA" w14:paraId="156B55B6" w14:textId="77777777" w:rsidTr="002831C1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349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365D0AFE" w14:textId="77777777" w:rsidR="00D45CA8" w:rsidRPr="008376AA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14" w:name="Temp"/>
            <w:bookmarkEnd w:id="14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01176C2C" w14:textId="10A78DF3" w:rsidR="002831C1" w:rsidRPr="008376AA" w:rsidRDefault="008376AA" w:rsidP="008376AA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2831C1" w:rsidRPr="008376AA">
              <w:t>Mit Harz verschmutztes Papier, Tücher sowie gebrauchten Universalbinder</w:t>
            </w:r>
            <w:r w:rsidR="002831C1" w:rsidRPr="008376AA">
              <w:br/>
              <w:t xml:space="preserve">und Einweghandschuhe in selbstschließendes Abfallbehältnis  </w:t>
            </w:r>
            <w:r w:rsidR="002831C1" w:rsidRPr="008376AA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 w:rsidR="002831C1" w:rsidRPr="008376AA">
              <w:instrText xml:space="preserve"> FORMTEXT </w:instrText>
            </w:r>
            <w:r w:rsidR="002831C1" w:rsidRPr="008376AA">
              <w:fldChar w:fldCharType="separate"/>
            </w:r>
            <w:r w:rsidR="002831C1" w:rsidRPr="008376AA">
              <w:t> </w:t>
            </w:r>
            <w:r w:rsidR="002831C1" w:rsidRPr="008376AA">
              <w:t> </w:t>
            </w:r>
            <w:r w:rsidR="002831C1" w:rsidRPr="008376AA">
              <w:t> </w:t>
            </w:r>
            <w:r w:rsidR="002831C1" w:rsidRPr="008376AA">
              <w:t> </w:t>
            </w:r>
            <w:r w:rsidR="002831C1" w:rsidRPr="008376AA">
              <w:t> </w:t>
            </w:r>
            <w:r w:rsidR="002831C1" w:rsidRPr="008376AA">
              <w:fldChar w:fldCharType="end"/>
            </w:r>
            <w:bookmarkEnd w:id="15"/>
            <w:r w:rsidR="002831C1" w:rsidRPr="008376AA">
              <w:t xml:space="preserve">  geben</w:t>
            </w:r>
          </w:p>
          <w:p w14:paraId="2A7B939B" w14:textId="06FD4C44" w:rsidR="00D45CA8" w:rsidRPr="008376AA" w:rsidRDefault="008376AA" w:rsidP="008376AA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2831C1" w:rsidRPr="008376AA">
              <w:t xml:space="preserve">Volle Sammelbehälter abholen lassen, Tel.: </w:t>
            </w:r>
            <w:r w:rsidR="002831C1" w:rsidRPr="008376AA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 w:rsidR="002831C1" w:rsidRPr="008376AA">
              <w:instrText xml:space="preserve"> FORMTEXT </w:instrText>
            </w:r>
            <w:r w:rsidR="002831C1" w:rsidRPr="008376AA">
              <w:fldChar w:fldCharType="separate"/>
            </w:r>
            <w:r w:rsidR="002831C1" w:rsidRPr="008376AA">
              <w:t> </w:t>
            </w:r>
            <w:r w:rsidR="002831C1" w:rsidRPr="008376AA">
              <w:t> </w:t>
            </w:r>
            <w:r w:rsidR="002831C1" w:rsidRPr="008376AA">
              <w:t> </w:t>
            </w:r>
            <w:r w:rsidR="002831C1" w:rsidRPr="008376AA">
              <w:t> </w:t>
            </w:r>
            <w:r w:rsidR="002831C1" w:rsidRPr="008376AA">
              <w:t> </w:t>
            </w:r>
            <w:r w:rsidR="002831C1" w:rsidRPr="008376AA">
              <w:fldChar w:fldCharType="end"/>
            </w:r>
            <w:bookmarkEnd w:id="16"/>
          </w:p>
          <w:p w14:paraId="61DA7946" w14:textId="77777777" w:rsidR="00872D6F" w:rsidRPr="008376AA" w:rsidRDefault="00872D6F" w:rsidP="008376AA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8376AA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8376AA">
              <w:rPr>
                <w:rFonts w:ascii="Source Sans 3" w:hAnsi="Source Sans 3"/>
                <w:color w:val="000000"/>
              </w:rPr>
              <w:t xml:space="preserve"> </w:t>
            </w:r>
            <w:r w:rsidRPr="008376AA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376AA">
              <w:rPr>
                <w:rFonts w:ascii="Source Sans 3" w:hAnsi="Source Sans 3"/>
              </w:rPr>
              <w:instrText xml:space="preserve"> FORMTEXT </w:instrText>
            </w:r>
            <w:r w:rsidRPr="008376AA">
              <w:rPr>
                <w:rFonts w:ascii="Source Sans 3" w:hAnsi="Source Sans 3"/>
              </w:rPr>
            </w:r>
            <w:r w:rsidRPr="008376AA">
              <w:rPr>
                <w:rFonts w:ascii="Source Sans 3" w:hAnsi="Source Sans 3"/>
              </w:rPr>
              <w:fldChar w:fldCharType="separate"/>
            </w:r>
            <w:r w:rsidRPr="008376AA">
              <w:rPr>
                <w:rFonts w:ascii="Source Sans 3" w:hAnsi="Source Sans 3"/>
                <w:noProof/>
              </w:rPr>
              <w:t> </w:t>
            </w:r>
            <w:r w:rsidRPr="008376AA">
              <w:rPr>
                <w:rFonts w:ascii="Source Sans 3" w:hAnsi="Source Sans 3"/>
                <w:noProof/>
              </w:rPr>
              <w:t> </w:t>
            </w:r>
            <w:r w:rsidRPr="008376AA">
              <w:rPr>
                <w:rFonts w:ascii="Source Sans 3" w:hAnsi="Source Sans 3"/>
                <w:noProof/>
              </w:rPr>
              <w:t> </w:t>
            </w:r>
            <w:r w:rsidRPr="008376AA">
              <w:rPr>
                <w:rFonts w:ascii="Source Sans 3" w:hAnsi="Source Sans 3"/>
                <w:noProof/>
              </w:rPr>
              <w:t> </w:t>
            </w:r>
            <w:r w:rsidRPr="008376AA">
              <w:rPr>
                <w:rFonts w:ascii="Source Sans 3" w:hAnsi="Source Sans 3"/>
                <w:noProof/>
              </w:rPr>
              <w:t> </w:t>
            </w:r>
            <w:r w:rsidRPr="008376AA">
              <w:rPr>
                <w:rFonts w:ascii="Source Sans 3" w:hAnsi="Source Sans 3"/>
              </w:rPr>
              <w:fldChar w:fldCharType="end"/>
            </w:r>
            <w:r w:rsidRPr="008376AA">
              <w:rPr>
                <w:rFonts w:ascii="Source Sans 3" w:hAnsi="Source Sans 3"/>
                <w:color w:val="000000"/>
              </w:rPr>
              <w:tab/>
            </w:r>
            <w:r w:rsidRPr="008376AA">
              <w:rPr>
                <w:rFonts w:ascii="Source Sans 3" w:hAnsi="Source Sans 3"/>
                <w:color w:val="000000"/>
              </w:rPr>
              <w:tab/>
            </w:r>
            <w:r w:rsidRPr="008376AA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8376AA">
              <w:rPr>
                <w:rFonts w:ascii="Source Sans 3" w:hAnsi="Source Sans 3"/>
                <w:color w:val="000000"/>
              </w:rPr>
              <w:t xml:space="preserve"> </w:t>
            </w:r>
            <w:r w:rsidRPr="008376AA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376AA">
              <w:rPr>
                <w:rFonts w:ascii="Source Sans 3" w:hAnsi="Source Sans 3"/>
              </w:rPr>
              <w:instrText xml:space="preserve"> FORMTEXT </w:instrText>
            </w:r>
            <w:r w:rsidRPr="008376AA">
              <w:rPr>
                <w:rFonts w:ascii="Source Sans 3" w:hAnsi="Source Sans 3"/>
              </w:rPr>
            </w:r>
            <w:r w:rsidRPr="008376AA">
              <w:rPr>
                <w:rFonts w:ascii="Source Sans 3" w:hAnsi="Source Sans 3"/>
              </w:rPr>
              <w:fldChar w:fldCharType="separate"/>
            </w:r>
            <w:r w:rsidRPr="008376AA">
              <w:rPr>
                <w:rFonts w:ascii="Source Sans 3" w:hAnsi="Source Sans 3"/>
                <w:noProof/>
              </w:rPr>
              <w:t> </w:t>
            </w:r>
            <w:r w:rsidRPr="008376AA">
              <w:rPr>
                <w:rFonts w:ascii="Source Sans 3" w:hAnsi="Source Sans 3"/>
                <w:noProof/>
              </w:rPr>
              <w:t> </w:t>
            </w:r>
            <w:r w:rsidRPr="008376AA">
              <w:rPr>
                <w:rFonts w:ascii="Source Sans 3" w:hAnsi="Source Sans 3"/>
                <w:noProof/>
              </w:rPr>
              <w:t> </w:t>
            </w:r>
            <w:r w:rsidRPr="008376AA">
              <w:rPr>
                <w:rFonts w:ascii="Source Sans 3" w:hAnsi="Source Sans 3"/>
                <w:noProof/>
              </w:rPr>
              <w:t> </w:t>
            </w:r>
            <w:r w:rsidRPr="008376AA">
              <w:rPr>
                <w:rFonts w:ascii="Source Sans 3" w:hAnsi="Source Sans 3"/>
                <w:noProof/>
              </w:rPr>
              <w:t> </w:t>
            </w:r>
            <w:r w:rsidRPr="008376AA">
              <w:rPr>
                <w:rFonts w:ascii="Source Sans 3" w:hAnsi="Source Sans 3"/>
              </w:rPr>
              <w:fldChar w:fldCharType="end"/>
            </w:r>
          </w:p>
        </w:tc>
      </w:tr>
    </w:tbl>
    <w:p w14:paraId="51C3F471" w14:textId="77777777" w:rsidR="00D45CA8" w:rsidRPr="008376AA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8376AA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0541A796-9224-4877-8A3C-9358662E7B4A}"/>
    <w:embedBold r:id="rId2" w:fontKey="{82AA4834-DC0C-4180-A21A-E3755A8669D9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1C1"/>
    <w:rsid w:val="000718AA"/>
    <w:rsid w:val="00072313"/>
    <w:rsid w:val="000915F3"/>
    <w:rsid w:val="0020256F"/>
    <w:rsid w:val="002831C1"/>
    <w:rsid w:val="002874ED"/>
    <w:rsid w:val="002B0015"/>
    <w:rsid w:val="00352514"/>
    <w:rsid w:val="003F0E4D"/>
    <w:rsid w:val="00400BC7"/>
    <w:rsid w:val="004638AD"/>
    <w:rsid w:val="00564C7D"/>
    <w:rsid w:val="00744851"/>
    <w:rsid w:val="007C5713"/>
    <w:rsid w:val="00800ABE"/>
    <w:rsid w:val="008376AA"/>
    <w:rsid w:val="00850334"/>
    <w:rsid w:val="008525E3"/>
    <w:rsid w:val="00872D6F"/>
    <w:rsid w:val="00991CDD"/>
    <w:rsid w:val="00A825D8"/>
    <w:rsid w:val="00AC2984"/>
    <w:rsid w:val="00B836B7"/>
    <w:rsid w:val="00C5277C"/>
    <w:rsid w:val="00C9224C"/>
    <w:rsid w:val="00CF1947"/>
    <w:rsid w:val="00CF4FC1"/>
    <w:rsid w:val="00CF5E5C"/>
    <w:rsid w:val="00D45CA8"/>
    <w:rsid w:val="00D776DC"/>
    <w:rsid w:val="00DE0EFD"/>
    <w:rsid w:val="00E118EC"/>
    <w:rsid w:val="00E8423D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841711"/>
  <w15:chartTrackingRefBased/>
  <w15:docId w15:val="{13F3B02B-CD7E-45F2-AFB4-849728DCB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0718AA"/>
    <w:pPr>
      <w:spacing w:before="40" w:after="40" w:line="240" w:lineRule="auto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8376AA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327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3</cp:revision>
  <cp:lastPrinted>2003-07-02T13:54:00Z</cp:lastPrinted>
  <dcterms:created xsi:type="dcterms:W3CDTF">2025-08-28T07:10:00Z</dcterms:created>
  <dcterms:modified xsi:type="dcterms:W3CDTF">2026-01-07T10:28:00Z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