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636EA" w14:textId="77777777" w:rsidR="00564C7D" w:rsidRPr="003043C7" w:rsidRDefault="00072313">
      <w:pPr>
        <w:spacing w:before="0"/>
        <w:rPr>
          <w:rFonts w:ascii="Source Sans 3" w:hAnsi="Source Sans 3"/>
          <w:sz w:val="8"/>
        </w:rPr>
      </w:pPr>
      <w:r w:rsidRPr="003043C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2B034DF" wp14:editId="0CE90DE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56840" w14:textId="77777777" w:rsidR="00564C7D" w:rsidRPr="003043C7" w:rsidRDefault="00564C7D">
      <w:pPr>
        <w:spacing w:before="0"/>
        <w:rPr>
          <w:rFonts w:ascii="Source Sans 3" w:hAnsi="Source Sans 3"/>
          <w:sz w:val="8"/>
        </w:rPr>
      </w:pPr>
    </w:p>
    <w:p w14:paraId="617D56C2" w14:textId="77777777" w:rsidR="00564C7D" w:rsidRPr="003043C7" w:rsidRDefault="00564C7D">
      <w:pPr>
        <w:spacing w:before="0"/>
        <w:rPr>
          <w:rFonts w:ascii="Source Sans 3" w:hAnsi="Source Sans 3"/>
          <w:sz w:val="8"/>
        </w:rPr>
      </w:pPr>
    </w:p>
    <w:p w14:paraId="207645D1" w14:textId="77777777" w:rsidR="00564C7D" w:rsidRPr="003043C7" w:rsidRDefault="00564C7D">
      <w:pPr>
        <w:spacing w:before="0"/>
        <w:rPr>
          <w:rFonts w:ascii="Source Sans 3" w:hAnsi="Source Sans 3"/>
          <w:sz w:val="8"/>
        </w:rPr>
      </w:pPr>
    </w:p>
    <w:p w14:paraId="746127A2" w14:textId="77777777" w:rsidR="00564C7D" w:rsidRPr="003043C7" w:rsidRDefault="00564C7D">
      <w:pPr>
        <w:spacing w:before="0"/>
        <w:rPr>
          <w:rFonts w:ascii="Source Sans 3" w:hAnsi="Source Sans 3"/>
          <w:sz w:val="8"/>
        </w:rPr>
        <w:sectPr w:rsidR="00564C7D" w:rsidRPr="003043C7" w:rsidSect="003043C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E3A6158" w14:textId="6C50127E" w:rsidR="00744851" w:rsidRPr="003043C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043C7" w14:paraId="5DF2439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0B55199" w14:textId="77777777" w:rsidR="00B836B7" w:rsidRPr="003043C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3C6336C" wp14:editId="45AFA96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83240" w14:textId="77777777" w:rsidR="00B836B7" w:rsidRPr="003043C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07C88A8" w14:textId="77777777" w:rsidR="00B836B7" w:rsidRPr="003043C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F028EDC" wp14:editId="202F81D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06FC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043C7">
              <w:rPr>
                <w:rFonts w:ascii="Source Sans 3" w:hAnsi="Source Sans 3"/>
              </w:rPr>
              <w:t xml:space="preserve">Firma:  </w:t>
            </w:r>
            <w:r w:rsidR="00B836B7" w:rsidRPr="003043C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043C7">
              <w:rPr>
                <w:rFonts w:ascii="Source Sans 3" w:hAnsi="Source Sans 3"/>
              </w:rPr>
              <w:instrText xml:space="preserve"> FORMTEXT </w:instrText>
            </w:r>
            <w:r w:rsidR="00B836B7" w:rsidRPr="003043C7">
              <w:rPr>
                <w:rFonts w:ascii="Source Sans 3" w:hAnsi="Source Sans 3"/>
              </w:rPr>
            </w:r>
            <w:r w:rsidR="00B836B7" w:rsidRPr="003043C7">
              <w:rPr>
                <w:rFonts w:ascii="Source Sans 3" w:hAnsi="Source Sans 3"/>
              </w:rPr>
              <w:fldChar w:fldCharType="separate"/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</w:rPr>
              <w:fldChar w:fldCharType="end"/>
            </w:r>
            <w:bookmarkEnd w:id="0"/>
          </w:p>
          <w:p w14:paraId="549372D7" w14:textId="7AE0A03B" w:rsidR="00B836B7" w:rsidRPr="003043C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994C894" wp14:editId="3BDFCDC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6B46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043C7">
              <w:rPr>
                <w:rFonts w:ascii="Source Sans 3" w:hAnsi="Source Sans 3"/>
              </w:rPr>
              <w:t xml:space="preserve">Arbeitsbereich: </w:t>
            </w:r>
            <w:r w:rsidR="00CC25AF" w:rsidRPr="003043C7">
              <w:rPr>
                <w:rFonts w:ascii="Source Sans 3" w:hAnsi="Source Sans 3"/>
              </w:rPr>
              <w:t>Elektro- und Elektronikfertigung</w:t>
            </w:r>
          </w:p>
          <w:p w14:paraId="37A98BD5" w14:textId="77777777" w:rsidR="00B836B7" w:rsidRPr="003043C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3E70ADD" wp14:editId="21988E8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DC90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043C7">
              <w:rPr>
                <w:rFonts w:ascii="Source Sans 3" w:hAnsi="Source Sans 3"/>
              </w:rPr>
              <w:t xml:space="preserve">Verantwortlich:  </w:t>
            </w:r>
            <w:r w:rsidR="00B836B7" w:rsidRPr="003043C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043C7">
              <w:rPr>
                <w:rFonts w:ascii="Source Sans 3" w:hAnsi="Source Sans 3"/>
              </w:rPr>
              <w:instrText xml:space="preserve"> FORMTEXT </w:instrText>
            </w:r>
            <w:r w:rsidR="00B836B7" w:rsidRPr="003043C7">
              <w:rPr>
                <w:rFonts w:ascii="Source Sans 3" w:hAnsi="Source Sans 3"/>
              </w:rPr>
            </w:r>
            <w:r w:rsidR="00B836B7" w:rsidRPr="003043C7">
              <w:rPr>
                <w:rFonts w:ascii="Source Sans 3" w:hAnsi="Source Sans 3"/>
              </w:rPr>
              <w:fldChar w:fldCharType="separate"/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  <w:noProof/>
              </w:rPr>
              <w:t> </w:t>
            </w:r>
            <w:r w:rsidR="00B836B7" w:rsidRPr="003043C7">
              <w:rPr>
                <w:rFonts w:ascii="Source Sans 3" w:hAnsi="Source Sans 3"/>
              </w:rPr>
              <w:fldChar w:fldCharType="end"/>
            </w:r>
          </w:p>
          <w:p w14:paraId="7E66292A" w14:textId="77777777" w:rsidR="00744851" w:rsidRPr="003043C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3043C7">
              <w:rPr>
                <w:rFonts w:ascii="Source Sans 3" w:hAnsi="Source Sans 3"/>
              </w:rPr>
              <w:tab/>
            </w:r>
            <w:r w:rsidRPr="003043C7">
              <w:rPr>
                <w:rFonts w:ascii="Source Sans 3" w:hAnsi="Source Sans 3"/>
              </w:rPr>
              <w:tab/>
            </w:r>
            <w:r w:rsidRPr="003043C7">
              <w:rPr>
                <w:rFonts w:ascii="Source Sans 3" w:hAnsi="Source Sans 3"/>
              </w:rPr>
              <w:tab/>
            </w:r>
            <w:r w:rsidRPr="003043C7">
              <w:rPr>
                <w:rFonts w:ascii="Source Sans 3" w:hAnsi="Source Sans 3"/>
              </w:rPr>
              <w:tab/>
            </w:r>
            <w:r w:rsidRPr="003043C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04638B4" w14:textId="77777777" w:rsidR="00744851" w:rsidRPr="003043C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043C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0FA2264" w14:textId="77777777" w:rsidR="00744851" w:rsidRPr="003043C7" w:rsidRDefault="00744851">
            <w:pPr>
              <w:spacing w:before="0" w:after="60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GEM. § 14 GEFSTOFFV</w:t>
            </w:r>
          </w:p>
          <w:p w14:paraId="6706175D" w14:textId="02948752" w:rsidR="00564C7D" w:rsidRPr="003043C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043C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043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3043C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043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3043C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043C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FBB3E19" w14:textId="3446F277" w:rsidR="00744851" w:rsidRPr="003043C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Arbeitsplatz:</w:t>
            </w:r>
            <w:r w:rsidR="00E8423D" w:rsidRPr="003043C7">
              <w:rPr>
                <w:rFonts w:ascii="Source Sans 3" w:hAnsi="Source Sans 3"/>
              </w:rPr>
              <w:t xml:space="preserve"> </w:t>
            </w:r>
            <w:r w:rsidR="00CC25AF" w:rsidRPr="003043C7">
              <w:rPr>
                <w:rFonts w:ascii="Source Sans 3" w:hAnsi="Source Sans 3"/>
              </w:rPr>
              <w:t>Handlötplatz</w:t>
            </w:r>
          </w:p>
          <w:p w14:paraId="7D4A33D3" w14:textId="27B9D155" w:rsidR="00D45CA8" w:rsidRPr="003043C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 xml:space="preserve">Tätigkeit: </w:t>
            </w:r>
            <w:r w:rsidR="00CC25AF" w:rsidRPr="003043C7">
              <w:rPr>
                <w:rFonts w:ascii="Source Sans 3" w:hAnsi="Source Sans 3"/>
              </w:rPr>
              <w:t>Kolbenlöten von Hand mit bleifreiem Weichlot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2B3117A" w14:textId="77777777" w:rsidR="00B836B7" w:rsidRPr="003043C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AB2377B" w14:textId="77777777" w:rsidR="00D45CA8" w:rsidRPr="003043C7" w:rsidRDefault="00D45CA8">
            <w:pPr>
              <w:spacing w:before="0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 xml:space="preserve">Stand: </w:t>
            </w:r>
            <w:r w:rsidRPr="003043C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043C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043C7">
              <w:rPr>
                <w:rFonts w:ascii="Source Sans 3" w:hAnsi="Source Sans 3"/>
                <w:u w:val="single"/>
              </w:rPr>
              <w:instrText>FORMTEXT</w:instrText>
            </w:r>
            <w:r w:rsidRPr="003043C7">
              <w:rPr>
                <w:rFonts w:ascii="Source Sans 3" w:hAnsi="Source Sans 3"/>
                <w:u w:val="single"/>
              </w:rPr>
              <w:instrText xml:space="preserve"> </w:instrText>
            </w:r>
            <w:r w:rsidRPr="003043C7">
              <w:rPr>
                <w:rFonts w:ascii="Source Sans 3" w:hAnsi="Source Sans 3"/>
                <w:u w:val="single"/>
              </w:rPr>
            </w:r>
            <w:r w:rsidRPr="003043C7">
              <w:rPr>
                <w:rFonts w:ascii="Source Sans 3" w:hAnsi="Source Sans 3"/>
                <w:u w:val="single"/>
              </w:rPr>
              <w:fldChar w:fldCharType="separate"/>
            </w:r>
            <w:r w:rsidRPr="003043C7">
              <w:rPr>
                <w:rFonts w:ascii="Source Sans 3" w:hAnsi="Source Sans 3"/>
                <w:noProof/>
                <w:u w:val="single"/>
              </w:rPr>
              <w:t> </w:t>
            </w:r>
            <w:r w:rsidRPr="003043C7">
              <w:rPr>
                <w:rFonts w:ascii="Source Sans 3" w:hAnsi="Source Sans 3"/>
                <w:noProof/>
                <w:u w:val="single"/>
              </w:rPr>
              <w:t> </w:t>
            </w:r>
            <w:r w:rsidRPr="003043C7">
              <w:rPr>
                <w:rFonts w:ascii="Source Sans 3" w:hAnsi="Source Sans 3"/>
                <w:noProof/>
                <w:u w:val="single"/>
              </w:rPr>
              <w:t> </w:t>
            </w:r>
            <w:r w:rsidRPr="003043C7">
              <w:rPr>
                <w:rFonts w:ascii="Source Sans 3" w:hAnsi="Source Sans 3"/>
                <w:noProof/>
                <w:u w:val="single"/>
              </w:rPr>
              <w:t> </w:t>
            </w:r>
            <w:r w:rsidRPr="003043C7">
              <w:rPr>
                <w:rFonts w:ascii="Source Sans 3" w:hAnsi="Source Sans 3"/>
                <w:noProof/>
                <w:u w:val="single"/>
              </w:rPr>
              <w:t> </w:t>
            </w:r>
            <w:r w:rsidRPr="003043C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043C7">
              <w:rPr>
                <w:rFonts w:ascii="Source Sans 3" w:hAnsi="Source Sans 3"/>
              </w:rPr>
              <w:t xml:space="preserve"> </w:t>
            </w:r>
          </w:p>
          <w:p w14:paraId="3207526F" w14:textId="59CB5984" w:rsidR="00D45CA8" w:rsidRPr="003043C7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043C7">
              <w:rPr>
                <w:rFonts w:ascii="Source Sans 3" w:hAnsi="Source Sans 3"/>
                <w:sz w:val="16"/>
              </w:rPr>
              <w:t>B</w:t>
            </w:r>
            <w:r w:rsidR="00CC25AF" w:rsidRPr="003043C7">
              <w:rPr>
                <w:rFonts w:ascii="Source Sans 3" w:hAnsi="Source Sans 3"/>
                <w:sz w:val="16"/>
              </w:rPr>
              <w:t>046</w:t>
            </w:r>
          </w:p>
        </w:tc>
      </w:tr>
      <w:tr w:rsidR="00D45CA8" w:rsidRPr="003043C7" w14:paraId="7CD6959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18CF54" w14:textId="77777777" w:rsidR="00D45CA8" w:rsidRPr="003043C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3043C7" w14:paraId="363DE29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59AA595" w14:textId="77777777" w:rsidR="00CC25AF" w:rsidRPr="003043C7" w:rsidRDefault="00CC25AF" w:rsidP="00CC25AF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 xml:space="preserve">Bleifreies Weichlot: </w:t>
            </w:r>
            <w:r w:rsidRPr="003043C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</w:rPr>
              <w:instrText xml:space="preserve"> FORMTEXT </w:instrText>
            </w:r>
            <w:r w:rsidRPr="003043C7">
              <w:rPr>
                <w:rFonts w:ascii="Source Sans 3" w:hAnsi="Source Sans 3"/>
              </w:rPr>
            </w:r>
            <w:r w:rsidRPr="003043C7">
              <w:rPr>
                <w:rFonts w:ascii="Source Sans 3" w:hAnsi="Source Sans 3"/>
              </w:rPr>
              <w:fldChar w:fldCharType="separate"/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fldChar w:fldCharType="end"/>
            </w:r>
          </w:p>
          <w:p w14:paraId="4F34C387" w14:textId="2BDC66A3" w:rsidR="00D45CA8" w:rsidRPr="003043C7" w:rsidRDefault="00CC25AF" w:rsidP="00CC25AF">
            <w:pPr>
              <w:pStyle w:val="berschrift3"/>
              <w:ind w:left="1191"/>
              <w:jc w:val="left"/>
              <w:rPr>
                <w:rFonts w:ascii="Source Sans 3" w:hAnsi="Source Sans 3"/>
                <w:sz w:val="26"/>
                <w:szCs w:val="26"/>
              </w:rPr>
            </w:pPr>
            <w:r w:rsidRPr="003043C7">
              <w:rPr>
                <w:rFonts w:ascii="Source Sans 3" w:hAnsi="Source Sans 3"/>
                <w:sz w:val="26"/>
                <w:szCs w:val="26"/>
              </w:rPr>
              <w:t xml:space="preserve">Flussmittel: </w:t>
            </w:r>
            <w:r w:rsidRPr="003043C7">
              <w:rPr>
                <w:rFonts w:ascii="Source Sans 3" w:hAnsi="Source Sans 3"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  <w:sz w:val="26"/>
                <w:szCs w:val="26"/>
              </w:rPr>
              <w:instrText xml:space="preserve"> FORMTEXT </w:instrText>
            </w:r>
            <w:r w:rsidRPr="003043C7">
              <w:rPr>
                <w:rFonts w:ascii="Source Sans 3" w:hAnsi="Source Sans 3"/>
                <w:sz w:val="26"/>
                <w:szCs w:val="26"/>
              </w:rPr>
            </w:r>
            <w:r w:rsidRPr="003043C7">
              <w:rPr>
                <w:rFonts w:ascii="Source Sans 3" w:hAnsi="Source Sans 3"/>
                <w:sz w:val="26"/>
                <w:szCs w:val="26"/>
              </w:rPr>
              <w:fldChar w:fldCharType="separate"/>
            </w:r>
            <w:r w:rsidRPr="003043C7">
              <w:rPr>
                <w:rFonts w:ascii="Source Sans 3" w:hAnsi="Source Sans 3"/>
                <w:sz w:val="26"/>
                <w:szCs w:val="26"/>
              </w:rPr>
              <w:t> </w:t>
            </w:r>
            <w:r w:rsidRPr="003043C7">
              <w:rPr>
                <w:rFonts w:ascii="Source Sans 3" w:hAnsi="Source Sans 3"/>
                <w:sz w:val="26"/>
                <w:szCs w:val="26"/>
              </w:rPr>
              <w:t> </w:t>
            </w:r>
            <w:r w:rsidRPr="003043C7">
              <w:rPr>
                <w:rFonts w:ascii="Source Sans 3" w:hAnsi="Source Sans 3"/>
                <w:sz w:val="26"/>
                <w:szCs w:val="26"/>
              </w:rPr>
              <w:t> </w:t>
            </w:r>
            <w:r w:rsidRPr="003043C7">
              <w:rPr>
                <w:rFonts w:ascii="Source Sans 3" w:hAnsi="Source Sans 3"/>
                <w:sz w:val="26"/>
                <w:szCs w:val="26"/>
              </w:rPr>
              <w:t> </w:t>
            </w:r>
            <w:r w:rsidRPr="003043C7">
              <w:rPr>
                <w:rFonts w:ascii="Source Sans 3" w:hAnsi="Source Sans 3"/>
                <w:sz w:val="26"/>
                <w:szCs w:val="26"/>
              </w:rPr>
              <w:t> </w:t>
            </w:r>
            <w:r w:rsidRPr="003043C7">
              <w:rPr>
                <w:rFonts w:ascii="Source Sans 3" w:hAnsi="Source Sans 3"/>
                <w:sz w:val="26"/>
                <w:szCs w:val="26"/>
              </w:rPr>
              <w:fldChar w:fldCharType="end"/>
            </w:r>
          </w:p>
        </w:tc>
      </w:tr>
      <w:tr w:rsidR="00D45CA8" w:rsidRPr="003043C7" w14:paraId="211B50E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F2A9ECE" w14:textId="77777777" w:rsidR="00D45CA8" w:rsidRPr="003043C7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3043C7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3043C7" w14:paraId="36D859D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FA8DF3" w14:textId="19291BF2" w:rsidR="00D45CA8" w:rsidRPr="003043C7" w:rsidRDefault="00CC25A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043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315762B" wp14:editId="16568B56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45E52" w14:textId="24DE1C2D" w:rsidR="00CF5E5C" w:rsidRPr="003043C7" w:rsidRDefault="00CC25AF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3043C7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B6A175" w14:textId="171806C5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Beim Löten entstehen Dämpfe und Rauche, die z.</w:t>
            </w:r>
            <w:r w:rsidR="00441B94" w:rsidRPr="003043C7">
              <w:rPr>
                <w:rFonts w:cs="Arial"/>
                <w:w w:val="80"/>
              </w:rPr>
              <w:t> </w:t>
            </w:r>
            <w:r w:rsidR="00CC25AF" w:rsidRPr="003043C7">
              <w:t xml:space="preserve">B. Kopfschmerzen, </w:t>
            </w:r>
            <w:r w:rsidR="00CC25AF" w:rsidRPr="003043C7">
              <w:br/>
              <w:t>Augenreizungen oder Übelkeit hervorrufen können.</w:t>
            </w:r>
          </w:p>
          <w:p w14:paraId="4B5D0C60" w14:textId="0FC86CF8" w:rsidR="00CC25AF" w:rsidRPr="003043C7" w:rsidRDefault="003043C7" w:rsidP="003043C7">
            <w:pPr>
              <w:pStyle w:val="Aufzhlung1"/>
            </w:pPr>
            <w:bookmarkStart w:id="2" w:name="OLE_LINK1"/>
            <w:r w:rsidRPr="008376AA">
              <w:t>‒</w:t>
            </w:r>
            <w:r w:rsidRPr="008376AA">
              <w:tab/>
            </w:r>
            <w:r w:rsidR="00CC25AF" w:rsidRPr="003043C7">
              <w:t xml:space="preserve">Insbesondere oberhalb der Verarbeitungstemperatur können Feinstäube und </w:t>
            </w:r>
            <w:r w:rsidR="00CC25AF" w:rsidRPr="003043C7">
              <w:br/>
              <w:t xml:space="preserve">durch die thermische Zersetzung der Flussmittel Aldehyde </w:t>
            </w:r>
            <w:bookmarkEnd w:id="2"/>
            <w:r w:rsidR="00CC25AF" w:rsidRPr="003043C7">
              <w:t>entstehen.</w:t>
            </w:r>
          </w:p>
          <w:p w14:paraId="4BB096EA" w14:textId="17090F75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 xml:space="preserve">Das Einatmen sowie der Hautkontakt mit dem Flussmittel (Kolophonium) kann </w:t>
            </w:r>
            <w:r w:rsidR="00CC25AF" w:rsidRPr="003043C7">
              <w:br/>
              <w:t>sensibilisierend wirken. Die Flussmitteldämpfe können die Augen reizen.</w:t>
            </w:r>
          </w:p>
          <w:p w14:paraId="20434EBA" w14:textId="51A2B92B" w:rsidR="00E118EC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Durch Berühren der Lötspitze oder des Lotes besteht Verbrennungsgefahr.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12FEE5E" w14:textId="77777777" w:rsidR="00D45CA8" w:rsidRPr="003043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3043C7" w14:paraId="693C673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FBC189" w14:textId="77777777" w:rsidR="00D45CA8" w:rsidRPr="003043C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3043C7" w14:paraId="0F21F4EF" w14:textId="77777777" w:rsidTr="003043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6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F3E05D9" w14:textId="77777777" w:rsidR="00D45CA8" w:rsidRPr="003043C7" w:rsidRDefault="00CC25A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043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7AFA990" wp14:editId="5734874F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120B1" w14:textId="2D89EE92" w:rsidR="00CC25AF" w:rsidRPr="003043C7" w:rsidRDefault="00CC25A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043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BDC8683" wp14:editId="226FA91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263E892" w14:textId="6AA69344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 xml:space="preserve">Verarbeitung nur nach Arbeitsanweisung, d.h. saubere Lötspitzen verwenden, </w:t>
            </w:r>
            <w:r w:rsidR="00CC25AF" w:rsidRPr="003043C7">
              <w:br/>
              <w:t xml:space="preserve">vorgegebene Löttemperatur einstellen. </w:t>
            </w:r>
          </w:p>
          <w:p w14:paraId="0DDE05FE" w14:textId="136C8015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Nur bei eingeschalteter Absaugung löten. Absaugerfassung dicht an die Lötstelle heranführen. Störungen an der Absaugung sofort dem Vorgesetzten melden.</w:t>
            </w:r>
          </w:p>
          <w:p w14:paraId="19988E15" w14:textId="447A5A14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Berühren des Gesichtes, Mund und Nase mit den Händen bei der Arbeit vermeiden</w:t>
            </w:r>
          </w:p>
          <w:p w14:paraId="0C8F86EF" w14:textId="24DE90CD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 xml:space="preserve">Hände gründlich waschen insbesondere vor Pausen und bei Arbeitsschluss </w:t>
            </w:r>
          </w:p>
          <w:p w14:paraId="4BD04807" w14:textId="0965D2A8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Hautschutzmittel benutzen!</w:t>
            </w:r>
            <w:r w:rsidR="00CC25AF" w:rsidRPr="003043C7">
              <w:br/>
              <w:t xml:space="preserve">Schutz vor der Arbeit: </w:t>
            </w:r>
            <w:r w:rsidR="00CC25AF" w:rsidRPr="003043C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CC25AF" w:rsidRPr="003043C7">
              <w:instrText xml:space="preserve"> FORMTEXT </w:instrText>
            </w:r>
            <w:r w:rsidR="00CC25AF" w:rsidRPr="003043C7">
              <w:fldChar w:fldCharType="separate"/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fldChar w:fldCharType="end"/>
            </w:r>
            <w:r w:rsidR="00CC25AF" w:rsidRPr="003043C7">
              <w:br/>
              <w:t xml:space="preserve">Reinigung vor Pausen und bei Arbeitsschluss: </w:t>
            </w:r>
            <w:r w:rsidR="00CC25AF" w:rsidRPr="003043C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CC25AF" w:rsidRPr="003043C7">
              <w:instrText xml:space="preserve"> FORMTEXT </w:instrText>
            </w:r>
            <w:r w:rsidR="00CC25AF" w:rsidRPr="003043C7">
              <w:fldChar w:fldCharType="separate"/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fldChar w:fldCharType="end"/>
            </w:r>
            <w:r w:rsidR="00CC25AF" w:rsidRPr="003043C7">
              <w:br/>
              <w:t xml:space="preserve">Pflege nach der Arbeit: </w:t>
            </w:r>
            <w:r w:rsidR="00CC25AF" w:rsidRPr="003043C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CC25AF" w:rsidRPr="003043C7">
              <w:instrText xml:space="preserve"> FORMTEXT </w:instrText>
            </w:r>
            <w:r w:rsidR="00CC25AF" w:rsidRPr="003043C7">
              <w:fldChar w:fldCharType="separate"/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rPr>
                <w:noProof/>
              </w:rPr>
              <w:t> </w:t>
            </w:r>
            <w:r w:rsidR="00CC25AF" w:rsidRPr="003043C7">
              <w:fldChar w:fldCharType="end"/>
            </w:r>
          </w:p>
          <w:p w14:paraId="10680B03" w14:textId="224F23C4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Arbeitsplatz sauber halten und regelmäßig (täglich) reinigen</w:t>
            </w:r>
          </w:p>
          <w:p w14:paraId="3C601379" w14:textId="511BDA89" w:rsidR="00D45CA8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 xml:space="preserve">Am Arbeitsplatz nicht rauchen, essen oder trinken und keine Lebensmittel </w:t>
            </w:r>
            <w:r w:rsidR="00CC25AF" w:rsidRPr="003043C7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CD7D562" w14:textId="77777777" w:rsidR="00D45CA8" w:rsidRPr="003043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3043C7" w14:paraId="2F5BF54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BE309E" w14:textId="77777777" w:rsidR="00D45CA8" w:rsidRPr="003043C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3043C7" w14:paraId="69A79298" w14:textId="77777777" w:rsidTr="003043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4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5DDF431" w14:textId="77777777" w:rsidR="00D45CA8" w:rsidRPr="003043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A8AA0F9" w14:textId="349BACC9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rPr>
                <w:color w:val="000000"/>
              </w:rPr>
              <w:t>I</w:t>
            </w:r>
            <w:r w:rsidR="00CC25AF" w:rsidRPr="003043C7">
              <w:t xml:space="preserve">m </w:t>
            </w:r>
            <w:r w:rsidR="00CC25AF" w:rsidRPr="003043C7">
              <w:rPr>
                <w:color w:val="000000"/>
              </w:rPr>
              <w:t>Brand</w:t>
            </w:r>
            <w:r w:rsidR="00CC25AF" w:rsidRPr="003043C7">
              <w:t xml:space="preserve">fall den vorhandenen Feuerlöscher </w:t>
            </w:r>
            <w:r w:rsidR="00CC25AF" w:rsidRPr="003043C7">
              <w:rPr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C25AF" w:rsidRPr="003043C7">
              <w:rPr>
                <w:color w:val="000000"/>
              </w:rPr>
              <w:instrText xml:space="preserve"> FORMTEXT </w:instrText>
            </w:r>
            <w:r w:rsidR="00CC25AF" w:rsidRPr="003043C7">
              <w:rPr>
                <w:color w:val="000000"/>
              </w:rPr>
            </w:r>
            <w:r w:rsidR="00CC25AF" w:rsidRPr="003043C7">
              <w:rPr>
                <w:color w:val="000000"/>
              </w:rPr>
              <w:fldChar w:fldCharType="separate"/>
            </w:r>
            <w:r w:rsidR="00CC25AF" w:rsidRPr="003043C7">
              <w:rPr>
                <w:noProof/>
                <w:color w:val="000000"/>
              </w:rPr>
              <w:t> </w:t>
            </w:r>
            <w:r w:rsidR="00CC25AF" w:rsidRPr="003043C7">
              <w:rPr>
                <w:noProof/>
                <w:color w:val="000000"/>
              </w:rPr>
              <w:t> </w:t>
            </w:r>
            <w:r w:rsidR="00CC25AF" w:rsidRPr="003043C7">
              <w:rPr>
                <w:noProof/>
                <w:color w:val="000000"/>
              </w:rPr>
              <w:t> </w:t>
            </w:r>
            <w:r w:rsidR="00CC25AF" w:rsidRPr="003043C7">
              <w:rPr>
                <w:noProof/>
                <w:color w:val="000000"/>
              </w:rPr>
              <w:t> </w:t>
            </w:r>
            <w:r w:rsidR="00CC25AF" w:rsidRPr="003043C7">
              <w:rPr>
                <w:noProof/>
                <w:color w:val="000000"/>
              </w:rPr>
              <w:t> </w:t>
            </w:r>
            <w:r w:rsidR="00CC25AF" w:rsidRPr="003043C7">
              <w:rPr>
                <w:color w:val="000000"/>
              </w:rPr>
              <w:fldChar w:fldCharType="end"/>
            </w:r>
            <w:r w:rsidR="00CC25AF" w:rsidRPr="003043C7">
              <w:rPr>
                <w:color w:val="000000"/>
              </w:rPr>
              <w:t xml:space="preserve"> </w:t>
            </w:r>
            <w:r w:rsidR="00CC25AF" w:rsidRPr="003043C7">
              <w:t>verwenden,</w:t>
            </w:r>
            <w:r w:rsidR="00CC25AF" w:rsidRPr="003043C7">
              <w:br/>
              <w:t xml:space="preserve">Vorgesetzen informieren </w:t>
            </w:r>
          </w:p>
          <w:p w14:paraId="5EEDF39C" w14:textId="034E1B2C" w:rsidR="00D45CA8" w:rsidRPr="003043C7" w:rsidRDefault="00CC25AF" w:rsidP="003043C7">
            <w:pPr>
              <w:pStyle w:val="Notruf"/>
              <w:spacing w:before="0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Notruf</w:t>
            </w:r>
            <w:r w:rsidRPr="003043C7">
              <w:rPr>
                <w:rFonts w:ascii="Source Sans 3" w:hAnsi="Source Sans 3"/>
                <w:sz w:val="20"/>
              </w:rPr>
              <w:t xml:space="preserve">  </w:t>
            </w:r>
            <w:r w:rsidRPr="003043C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</w:rPr>
              <w:instrText xml:space="preserve"> FORMTEXT </w:instrText>
            </w:r>
            <w:r w:rsidRPr="003043C7">
              <w:rPr>
                <w:rFonts w:ascii="Source Sans 3" w:hAnsi="Source Sans 3"/>
              </w:rPr>
            </w:r>
            <w:r w:rsidRPr="003043C7">
              <w:rPr>
                <w:rFonts w:ascii="Source Sans 3" w:hAnsi="Source Sans 3"/>
              </w:rPr>
              <w:fldChar w:fldCharType="separate"/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3043C7" w14:paraId="5B6A42C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AFB2C6" w14:textId="77777777" w:rsidR="00D45CA8" w:rsidRPr="003043C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Erste Hilfe</w:t>
            </w:r>
          </w:p>
        </w:tc>
      </w:tr>
      <w:tr w:rsidR="00D45CA8" w:rsidRPr="003043C7" w14:paraId="61F34141" w14:textId="77777777" w:rsidTr="003043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6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6918964" w14:textId="77777777" w:rsidR="00D45CA8" w:rsidRPr="003043C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043C7">
              <w:rPr>
                <w:rFonts w:ascii="Source Sans 3" w:hAnsi="Source Sans 3"/>
                <w:noProof/>
              </w:rPr>
              <w:drawing>
                <wp:inline distT="0" distB="0" distL="0" distR="0" wp14:anchorId="74A00357" wp14:editId="39AD12F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D634961" w14:textId="53406DE4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>Mit Flussmittel verschmutzte Hautbereiche mit Wasser und Hautreinigungsmittel reinigen</w:t>
            </w:r>
          </w:p>
          <w:p w14:paraId="4502FF15" w14:textId="69C4999E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 xml:space="preserve">Bei Kopfschmerzen oder Übelkeit Betroffene an die frische Luft bringen und evtl. Arzt </w:t>
            </w:r>
            <w:r w:rsidR="00CC25AF" w:rsidRPr="003043C7">
              <w:br/>
              <w:t>aufsuchen</w:t>
            </w:r>
          </w:p>
          <w:p w14:paraId="1DAE6B61" w14:textId="364641C7" w:rsidR="00CC25AF" w:rsidRPr="003043C7" w:rsidRDefault="003043C7" w:rsidP="003043C7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CC25AF" w:rsidRPr="003043C7">
              <w:t xml:space="preserve">Ersthelfer </w:t>
            </w:r>
            <w:r w:rsidR="00CC25AF" w:rsidRPr="003043C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C25AF" w:rsidRPr="003043C7">
              <w:instrText xml:space="preserve"> FORMTEXT </w:instrText>
            </w:r>
            <w:r w:rsidR="00CC25AF" w:rsidRPr="003043C7">
              <w:fldChar w:fldCharType="separate"/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fldChar w:fldCharType="end"/>
            </w:r>
            <w:r w:rsidR="00CC25AF" w:rsidRPr="003043C7">
              <w:t xml:space="preserve">  und Vorgesetzten </w:t>
            </w:r>
            <w:r w:rsidR="00CC25AF" w:rsidRPr="003043C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C25AF" w:rsidRPr="003043C7">
              <w:instrText xml:space="preserve"> FORMTEXT </w:instrText>
            </w:r>
            <w:r w:rsidR="00CC25AF" w:rsidRPr="003043C7">
              <w:fldChar w:fldCharType="separate"/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t> </w:t>
            </w:r>
            <w:r w:rsidR="00CC25AF" w:rsidRPr="003043C7">
              <w:fldChar w:fldCharType="end"/>
            </w:r>
            <w:r w:rsidR="00CC25AF" w:rsidRPr="003043C7">
              <w:t xml:space="preserve">  verständigen</w:t>
            </w:r>
          </w:p>
          <w:p w14:paraId="75A8A5F3" w14:textId="131F978E" w:rsidR="00D45CA8" w:rsidRPr="003043C7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3043C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3043C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043C7">
              <w:rPr>
                <w:rFonts w:ascii="Source Sans 3" w:hAnsi="Source Sans 3"/>
                <w:sz w:val="20"/>
                <w:szCs w:val="20"/>
              </w:rPr>
            </w:r>
            <w:r w:rsidRPr="003043C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3043C7">
              <w:rPr>
                <w:rFonts w:ascii="Source Sans 3" w:hAnsi="Source Sans 3"/>
                <w:sz w:val="20"/>
                <w:szCs w:val="20"/>
              </w:rPr>
              <w:tab/>
            </w:r>
            <w:r w:rsidR="00A7130D">
              <w:rPr>
                <w:rFonts w:ascii="Source Sans 3" w:hAnsi="Source Sans 3"/>
                <w:sz w:val="20"/>
                <w:szCs w:val="20"/>
              </w:rPr>
              <w:tab/>
            </w:r>
            <w:r w:rsidRPr="003043C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3043C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043C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3043C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043C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  <w:r w:rsidR="00CC25AF" w:rsidRPr="003043C7">
              <w:rPr>
                <w:rFonts w:ascii="Source Sans 3" w:hAnsi="Source Sans 3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</w:p>
        </w:tc>
      </w:tr>
      <w:tr w:rsidR="00D45CA8" w:rsidRPr="003043C7" w14:paraId="4BF4499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C1B3CB2" w14:textId="77777777" w:rsidR="00D45CA8" w:rsidRPr="003043C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3043C7" w14:paraId="03DF33D9" w14:textId="77777777" w:rsidTr="003043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5B7DFEC" w14:textId="77777777" w:rsidR="00D45CA8" w:rsidRPr="003043C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A16582C" w14:textId="4F37B9A4" w:rsidR="00D45CA8" w:rsidRPr="003043C7" w:rsidRDefault="00CC25AF" w:rsidP="00CC25AF">
            <w:pPr>
              <w:spacing w:after="60"/>
              <w:rPr>
                <w:rFonts w:ascii="Source Sans 3" w:hAnsi="Source Sans 3"/>
              </w:rPr>
            </w:pPr>
            <w:r w:rsidRPr="003043C7">
              <w:rPr>
                <w:rFonts w:ascii="Source Sans 3" w:hAnsi="Source Sans 3"/>
              </w:rPr>
              <w:t xml:space="preserve">Bei vollem Abfallbehälter: Herr/Frau </w:t>
            </w:r>
            <w:r w:rsidRPr="003043C7">
              <w:rPr>
                <w:rFonts w:ascii="Source Sans 3" w:hAnsi="Source Sans 3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</w:rPr>
              <w:instrText xml:space="preserve"> FORMTEXT </w:instrText>
            </w:r>
            <w:r w:rsidRPr="003043C7">
              <w:rPr>
                <w:rFonts w:ascii="Source Sans 3" w:hAnsi="Source Sans 3"/>
              </w:rPr>
            </w:r>
            <w:r w:rsidRPr="003043C7">
              <w:rPr>
                <w:rFonts w:ascii="Source Sans 3" w:hAnsi="Source Sans 3"/>
              </w:rPr>
              <w:fldChar w:fldCharType="separate"/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fldChar w:fldCharType="end"/>
            </w:r>
            <w:r w:rsidRPr="003043C7">
              <w:rPr>
                <w:rFonts w:ascii="Source Sans 3" w:hAnsi="Source Sans 3"/>
              </w:rPr>
              <w:t xml:space="preserve"> Tel.-Nr.: </w:t>
            </w:r>
            <w:r w:rsidRPr="003043C7">
              <w:rPr>
                <w:rFonts w:ascii="Source Sans 3" w:hAnsi="Source Sans 3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</w:rPr>
              <w:instrText xml:space="preserve"> FORMTEXT </w:instrText>
            </w:r>
            <w:r w:rsidRPr="003043C7">
              <w:rPr>
                <w:rFonts w:ascii="Source Sans 3" w:hAnsi="Source Sans 3"/>
              </w:rPr>
            </w:r>
            <w:r w:rsidRPr="003043C7">
              <w:rPr>
                <w:rFonts w:ascii="Source Sans 3" w:hAnsi="Source Sans 3"/>
              </w:rPr>
              <w:fldChar w:fldCharType="separate"/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t> </w:t>
            </w:r>
            <w:r w:rsidRPr="003043C7">
              <w:rPr>
                <w:rFonts w:ascii="Source Sans 3" w:hAnsi="Source Sans 3"/>
              </w:rPr>
              <w:fldChar w:fldCharType="end"/>
            </w:r>
            <w:r w:rsidRPr="003043C7">
              <w:rPr>
                <w:rFonts w:ascii="Source Sans 3" w:hAnsi="Source Sans 3"/>
              </w:rPr>
              <w:t xml:space="preserve">  verständigen.</w:t>
            </w:r>
          </w:p>
          <w:p w14:paraId="36415824" w14:textId="77777777" w:rsidR="00872D6F" w:rsidRPr="003043C7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3043C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3043C7">
              <w:rPr>
                <w:rFonts w:ascii="Source Sans 3" w:hAnsi="Source Sans 3"/>
                <w:color w:val="000000"/>
              </w:rPr>
              <w:t xml:space="preserve"> </w:t>
            </w:r>
            <w:r w:rsidRPr="003043C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</w:rPr>
              <w:instrText xml:space="preserve"> FORMTEXT </w:instrText>
            </w:r>
            <w:r w:rsidRPr="003043C7">
              <w:rPr>
                <w:rFonts w:ascii="Source Sans 3" w:hAnsi="Source Sans 3"/>
              </w:rPr>
            </w:r>
            <w:r w:rsidRPr="003043C7">
              <w:rPr>
                <w:rFonts w:ascii="Source Sans 3" w:hAnsi="Source Sans 3"/>
              </w:rPr>
              <w:fldChar w:fldCharType="separate"/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</w:rPr>
              <w:fldChar w:fldCharType="end"/>
            </w:r>
            <w:r w:rsidRPr="003043C7">
              <w:rPr>
                <w:rFonts w:ascii="Source Sans 3" w:hAnsi="Source Sans 3"/>
                <w:color w:val="000000"/>
              </w:rPr>
              <w:tab/>
            </w:r>
            <w:r w:rsidRPr="003043C7">
              <w:rPr>
                <w:rFonts w:ascii="Source Sans 3" w:hAnsi="Source Sans 3"/>
                <w:color w:val="000000"/>
              </w:rPr>
              <w:tab/>
            </w:r>
            <w:r w:rsidRPr="003043C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3043C7">
              <w:rPr>
                <w:rFonts w:ascii="Source Sans 3" w:hAnsi="Source Sans 3"/>
                <w:color w:val="000000"/>
              </w:rPr>
              <w:t xml:space="preserve"> </w:t>
            </w:r>
            <w:r w:rsidRPr="003043C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043C7">
              <w:rPr>
                <w:rFonts w:ascii="Source Sans 3" w:hAnsi="Source Sans 3"/>
              </w:rPr>
              <w:instrText xml:space="preserve"> FORMTEXT </w:instrText>
            </w:r>
            <w:r w:rsidRPr="003043C7">
              <w:rPr>
                <w:rFonts w:ascii="Source Sans 3" w:hAnsi="Source Sans 3"/>
              </w:rPr>
            </w:r>
            <w:r w:rsidRPr="003043C7">
              <w:rPr>
                <w:rFonts w:ascii="Source Sans 3" w:hAnsi="Source Sans 3"/>
              </w:rPr>
              <w:fldChar w:fldCharType="separate"/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  <w:noProof/>
              </w:rPr>
              <w:t> </w:t>
            </w:r>
            <w:r w:rsidRPr="003043C7">
              <w:rPr>
                <w:rFonts w:ascii="Source Sans 3" w:hAnsi="Source Sans 3"/>
              </w:rPr>
              <w:fldChar w:fldCharType="end"/>
            </w:r>
          </w:p>
        </w:tc>
      </w:tr>
    </w:tbl>
    <w:p w14:paraId="24D4CC59" w14:textId="77777777" w:rsidR="00D45CA8" w:rsidRPr="003043C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043C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99E6A3F-D201-436D-90C4-408E8CCEC352}"/>
    <w:embedBold r:id="rId2" w:fontKey="{BBF7647F-E1A7-4484-A0EB-AFACC08CED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383"/>
    <w:multiLevelType w:val="hybridMultilevel"/>
    <w:tmpl w:val="01347538"/>
    <w:lvl w:ilvl="0" w:tplc="AD7C06CC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C54E4"/>
    <w:multiLevelType w:val="hybridMultilevel"/>
    <w:tmpl w:val="FB603F34"/>
    <w:lvl w:ilvl="0" w:tplc="A49693A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376EE"/>
    <w:multiLevelType w:val="hybridMultilevel"/>
    <w:tmpl w:val="C714F4B6"/>
    <w:lvl w:ilvl="0" w:tplc="3A6E173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21E1D"/>
    <w:multiLevelType w:val="hybridMultilevel"/>
    <w:tmpl w:val="EEF23E7A"/>
    <w:lvl w:ilvl="0" w:tplc="996A1CA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10E8A"/>
    <w:multiLevelType w:val="hybridMultilevel"/>
    <w:tmpl w:val="CF2AFA8C"/>
    <w:lvl w:ilvl="0" w:tplc="CF4E76BE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5AF"/>
    <w:rsid w:val="000718AA"/>
    <w:rsid w:val="00072313"/>
    <w:rsid w:val="000915F3"/>
    <w:rsid w:val="00142D75"/>
    <w:rsid w:val="0020256F"/>
    <w:rsid w:val="002874ED"/>
    <w:rsid w:val="002B0015"/>
    <w:rsid w:val="003043C7"/>
    <w:rsid w:val="00352514"/>
    <w:rsid w:val="003F0E4D"/>
    <w:rsid w:val="00400BC7"/>
    <w:rsid w:val="00441B94"/>
    <w:rsid w:val="004638AD"/>
    <w:rsid w:val="00564C7D"/>
    <w:rsid w:val="00744851"/>
    <w:rsid w:val="00800ABE"/>
    <w:rsid w:val="00850334"/>
    <w:rsid w:val="008525E3"/>
    <w:rsid w:val="00872D6F"/>
    <w:rsid w:val="00991CDD"/>
    <w:rsid w:val="00A7130D"/>
    <w:rsid w:val="00A825D8"/>
    <w:rsid w:val="00AC2984"/>
    <w:rsid w:val="00B836B7"/>
    <w:rsid w:val="00C5277C"/>
    <w:rsid w:val="00C9224C"/>
    <w:rsid w:val="00CC25AF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905C5F"/>
  <w15:chartTrackingRefBased/>
  <w15:docId w15:val="{253A7859-84CE-4142-9789-C9EF1E45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3043C7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347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2025-08-28T07:26:00Z</dcterms:created>
  <dcterms:modified xsi:type="dcterms:W3CDTF">2026-01-07T10:28:00Z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