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22199" w14:textId="77777777" w:rsidR="00564C7D" w:rsidRPr="00CA7018" w:rsidRDefault="00072313">
      <w:pPr>
        <w:spacing w:before="0"/>
        <w:rPr>
          <w:rFonts w:ascii="Source Sans 3" w:hAnsi="Source Sans 3"/>
          <w:sz w:val="8"/>
        </w:rPr>
      </w:pPr>
      <w:r w:rsidRPr="00CA701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6ED4301" wp14:editId="6730556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FB9C9" w14:textId="77777777" w:rsidR="00564C7D" w:rsidRPr="00CA7018" w:rsidRDefault="00564C7D">
      <w:pPr>
        <w:spacing w:before="0"/>
        <w:rPr>
          <w:rFonts w:ascii="Source Sans 3" w:hAnsi="Source Sans 3"/>
          <w:sz w:val="8"/>
        </w:rPr>
      </w:pPr>
    </w:p>
    <w:p w14:paraId="4DA70745" w14:textId="77777777" w:rsidR="00564C7D" w:rsidRPr="00CA7018" w:rsidRDefault="00564C7D">
      <w:pPr>
        <w:spacing w:before="0"/>
        <w:rPr>
          <w:rFonts w:ascii="Source Sans 3" w:hAnsi="Source Sans 3"/>
          <w:sz w:val="8"/>
        </w:rPr>
      </w:pPr>
    </w:p>
    <w:p w14:paraId="1BCEC533" w14:textId="77777777" w:rsidR="00564C7D" w:rsidRPr="00CA7018" w:rsidRDefault="00564C7D">
      <w:pPr>
        <w:spacing w:before="0"/>
        <w:rPr>
          <w:rFonts w:ascii="Source Sans 3" w:hAnsi="Source Sans 3"/>
          <w:sz w:val="8"/>
        </w:rPr>
      </w:pPr>
    </w:p>
    <w:p w14:paraId="666FF4EA" w14:textId="77777777" w:rsidR="00564C7D" w:rsidRPr="00CA7018" w:rsidRDefault="00564C7D">
      <w:pPr>
        <w:spacing w:before="0"/>
        <w:rPr>
          <w:rFonts w:ascii="Source Sans 3" w:hAnsi="Source Sans 3"/>
          <w:sz w:val="8"/>
        </w:rPr>
        <w:sectPr w:rsidR="00564C7D" w:rsidRPr="00CA7018" w:rsidSect="00CA701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013A878" w14:textId="0CD42F10" w:rsidR="00744851" w:rsidRPr="00CA701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A7018" w14:paraId="50041920" w14:textId="77777777" w:rsidTr="00934922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D330046" w14:textId="77777777" w:rsidR="00B836B7" w:rsidRPr="00CA701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4493AAB" wp14:editId="485C7B5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E60DB" w14:textId="77777777" w:rsidR="00B836B7" w:rsidRPr="00CA701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EF6B330" w14:textId="77777777" w:rsidR="00B836B7" w:rsidRPr="00CA7018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EF40AC0" wp14:editId="134D3B4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22C5A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A7018">
              <w:rPr>
                <w:rFonts w:ascii="Source Sans 3" w:hAnsi="Source Sans 3"/>
              </w:rPr>
              <w:t xml:space="preserve">Firma:  </w:t>
            </w:r>
            <w:r w:rsidR="00B836B7" w:rsidRPr="00CA701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A7018">
              <w:rPr>
                <w:rFonts w:ascii="Source Sans 3" w:hAnsi="Source Sans 3"/>
              </w:rPr>
              <w:instrText xml:space="preserve"> FORMTEXT </w:instrText>
            </w:r>
            <w:r w:rsidR="00B836B7" w:rsidRPr="00CA7018">
              <w:rPr>
                <w:rFonts w:ascii="Source Sans 3" w:hAnsi="Source Sans 3"/>
              </w:rPr>
            </w:r>
            <w:r w:rsidR="00B836B7" w:rsidRPr="00CA7018">
              <w:rPr>
                <w:rFonts w:ascii="Source Sans 3" w:hAnsi="Source Sans 3"/>
              </w:rPr>
              <w:fldChar w:fldCharType="separate"/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</w:rPr>
              <w:fldChar w:fldCharType="end"/>
            </w:r>
            <w:bookmarkEnd w:id="0"/>
          </w:p>
          <w:p w14:paraId="7944F50D" w14:textId="4C32261B" w:rsidR="00B836B7" w:rsidRPr="00CA701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4E89A65" wp14:editId="3A77C89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16EF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A7018">
              <w:rPr>
                <w:rFonts w:ascii="Source Sans 3" w:hAnsi="Source Sans 3"/>
              </w:rPr>
              <w:t xml:space="preserve">Arbeitsbereich: </w:t>
            </w:r>
            <w:r w:rsidR="00934922" w:rsidRPr="00CA7018">
              <w:rPr>
                <w:rFonts w:ascii="Source Sans 3" w:hAnsi="Source Sans 3"/>
              </w:rPr>
              <w:t>Elektro- und Elektronikfertigung</w:t>
            </w:r>
          </w:p>
          <w:p w14:paraId="6579F1E6" w14:textId="77777777" w:rsidR="00B836B7" w:rsidRPr="00CA701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0582A85" wp14:editId="7163F0F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D362D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A7018">
              <w:rPr>
                <w:rFonts w:ascii="Source Sans 3" w:hAnsi="Source Sans 3"/>
              </w:rPr>
              <w:t xml:space="preserve">Verantwortlich:  </w:t>
            </w:r>
            <w:r w:rsidR="00B836B7" w:rsidRPr="00CA701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A7018">
              <w:rPr>
                <w:rFonts w:ascii="Source Sans 3" w:hAnsi="Source Sans 3"/>
              </w:rPr>
              <w:instrText xml:space="preserve"> FORMTEXT </w:instrText>
            </w:r>
            <w:r w:rsidR="00B836B7" w:rsidRPr="00CA7018">
              <w:rPr>
                <w:rFonts w:ascii="Source Sans 3" w:hAnsi="Source Sans 3"/>
              </w:rPr>
            </w:r>
            <w:r w:rsidR="00B836B7" w:rsidRPr="00CA7018">
              <w:rPr>
                <w:rFonts w:ascii="Source Sans 3" w:hAnsi="Source Sans 3"/>
              </w:rPr>
              <w:fldChar w:fldCharType="separate"/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  <w:noProof/>
              </w:rPr>
              <w:t> </w:t>
            </w:r>
            <w:r w:rsidR="00B836B7" w:rsidRPr="00CA7018">
              <w:rPr>
                <w:rFonts w:ascii="Source Sans 3" w:hAnsi="Source Sans 3"/>
              </w:rPr>
              <w:fldChar w:fldCharType="end"/>
            </w:r>
          </w:p>
          <w:p w14:paraId="12420044" w14:textId="77777777" w:rsidR="00744851" w:rsidRPr="00CA701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A7018">
              <w:rPr>
                <w:rFonts w:ascii="Source Sans 3" w:hAnsi="Source Sans 3"/>
              </w:rPr>
              <w:tab/>
            </w:r>
            <w:r w:rsidRPr="00CA7018">
              <w:rPr>
                <w:rFonts w:ascii="Source Sans 3" w:hAnsi="Source Sans 3"/>
              </w:rPr>
              <w:tab/>
            </w:r>
            <w:r w:rsidRPr="00CA7018">
              <w:rPr>
                <w:rFonts w:ascii="Source Sans 3" w:hAnsi="Source Sans 3"/>
              </w:rPr>
              <w:tab/>
            </w:r>
            <w:r w:rsidRPr="00CA7018">
              <w:rPr>
                <w:rFonts w:ascii="Source Sans 3" w:hAnsi="Source Sans 3"/>
              </w:rPr>
              <w:tab/>
            </w:r>
            <w:r w:rsidRPr="00CA701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910DFE9" w14:textId="77777777" w:rsidR="00744851" w:rsidRPr="00CA701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A701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76AB1C1" w14:textId="77777777" w:rsidR="00744851" w:rsidRPr="00CA7018" w:rsidRDefault="00744851">
            <w:pPr>
              <w:spacing w:before="0" w:after="6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GEM. § 14 GEFSTOFFV</w:t>
            </w:r>
          </w:p>
          <w:p w14:paraId="0332173A" w14:textId="3ADC0052" w:rsidR="00564C7D" w:rsidRPr="00CA701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A701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A701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A701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A701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A701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A701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3B1C4F1" w14:textId="7F2DE437" w:rsidR="00744851" w:rsidRPr="00CA701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Arbeitsplatz:</w:t>
            </w:r>
            <w:r w:rsidR="00E8423D" w:rsidRPr="00CA7018">
              <w:rPr>
                <w:rFonts w:ascii="Source Sans 3" w:hAnsi="Source Sans 3"/>
              </w:rPr>
              <w:t xml:space="preserve"> </w:t>
            </w:r>
            <w:r w:rsidR="00934922" w:rsidRPr="00CA7018">
              <w:rPr>
                <w:rFonts w:ascii="Source Sans 3" w:hAnsi="Source Sans 3"/>
              </w:rPr>
              <w:t>Handlötplatz</w:t>
            </w:r>
          </w:p>
          <w:p w14:paraId="45DD2639" w14:textId="6F606A89" w:rsidR="00D45CA8" w:rsidRPr="00CA701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 xml:space="preserve">Tätigkeit: </w:t>
            </w:r>
            <w:r w:rsidR="00934922" w:rsidRPr="00CA7018">
              <w:rPr>
                <w:rFonts w:ascii="Source Sans 3" w:hAnsi="Source Sans 3"/>
              </w:rPr>
              <w:t>Kolbenlöten von Hand mit bleihaltigem Weichlot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0102CED" w14:textId="77777777" w:rsidR="00B836B7" w:rsidRPr="00CA701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798603C" w14:textId="77777777" w:rsidR="00D45CA8" w:rsidRPr="00CA7018" w:rsidRDefault="00D45CA8">
            <w:pPr>
              <w:spacing w:before="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 xml:space="preserve">Stand: </w:t>
            </w:r>
            <w:r w:rsidRPr="00CA701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A701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CA7018">
              <w:rPr>
                <w:rFonts w:ascii="Source Sans 3" w:hAnsi="Source Sans 3"/>
                <w:u w:val="single"/>
              </w:rPr>
              <w:instrText>FORMTEXT</w:instrText>
            </w:r>
            <w:r w:rsidRPr="00CA7018">
              <w:rPr>
                <w:rFonts w:ascii="Source Sans 3" w:hAnsi="Source Sans 3"/>
                <w:u w:val="single"/>
              </w:rPr>
              <w:instrText xml:space="preserve"> </w:instrText>
            </w:r>
            <w:r w:rsidRPr="00CA7018">
              <w:rPr>
                <w:rFonts w:ascii="Source Sans 3" w:hAnsi="Source Sans 3"/>
                <w:u w:val="single"/>
              </w:rPr>
            </w:r>
            <w:r w:rsidRPr="00CA7018">
              <w:rPr>
                <w:rFonts w:ascii="Source Sans 3" w:hAnsi="Source Sans 3"/>
                <w:u w:val="single"/>
              </w:rPr>
              <w:fldChar w:fldCharType="separate"/>
            </w:r>
            <w:r w:rsidRPr="00CA7018">
              <w:rPr>
                <w:rFonts w:ascii="Source Sans 3" w:hAnsi="Source Sans 3"/>
                <w:noProof/>
                <w:u w:val="single"/>
              </w:rPr>
              <w:t> </w:t>
            </w:r>
            <w:r w:rsidRPr="00CA7018">
              <w:rPr>
                <w:rFonts w:ascii="Source Sans 3" w:hAnsi="Source Sans 3"/>
                <w:noProof/>
                <w:u w:val="single"/>
              </w:rPr>
              <w:t> </w:t>
            </w:r>
            <w:r w:rsidRPr="00CA7018">
              <w:rPr>
                <w:rFonts w:ascii="Source Sans 3" w:hAnsi="Source Sans 3"/>
                <w:noProof/>
                <w:u w:val="single"/>
              </w:rPr>
              <w:t> </w:t>
            </w:r>
            <w:r w:rsidRPr="00CA7018">
              <w:rPr>
                <w:rFonts w:ascii="Source Sans 3" w:hAnsi="Source Sans 3"/>
                <w:noProof/>
                <w:u w:val="single"/>
              </w:rPr>
              <w:t> </w:t>
            </w:r>
            <w:r w:rsidRPr="00CA7018">
              <w:rPr>
                <w:rFonts w:ascii="Source Sans 3" w:hAnsi="Source Sans 3"/>
                <w:noProof/>
                <w:u w:val="single"/>
              </w:rPr>
              <w:t> </w:t>
            </w:r>
            <w:r w:rsidRPr="00CA701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A7018">
              <w:rPr>
                <w:rFonts w:ascii="Source Sans 3" w:hAnsi="Source Sans 3"/>
              </w:rPr>
              <w:t xml:space="preserve"> </w:t>
            </w:r>
          </w:p>
          <w:p w14:paraId="4BB092FF" w14:textId="5BF589CD" w:rsidR="00D45CA8" w:rsidRPr="00CA7018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A7018">
              <w:rPr>
                <w:rFonts w:ascii="Source Sans 3" w:hAnsi="Source Sans 3"/>
                <w:sz w:val="16"/>
              </w:rPr>
              <w:t>B</w:t>
            </w:r>
            <w:r w:rsidR="00934922" w:rsidRPr="00CA7018">
              <w:rPr>
                <w:rFonts w:ascii="Source Sans 3" w:hAnsi="Source Sans 3"/>
                <w:sz w:val="16"/>
              </w:rPr>
              <w:t>047</w:t>
            </w:r>
          </w:p>
        </w:tc>
      </w:tr>
      <w:tr w:rsidR="00D45CA8" w:rsidRPr="00CA7018" w14:paraId="12ABF6A2" w14:textId="77777777" w:rsidTr="009349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844CE52" w14:textId="77777777" w:rsidR="00D45CA8" w:rsidRPr="00CA7018" w:rsidRDefault="00D45CA8" w:rsidP="00CA701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CA7018" w14:paraId="1F45DDA9" w14:textId="77777777" w:rsidTr="009349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BFAF0EF" w14:textId="77777777" w:rsidR="00934922" w:rsidRPr="00CA7018" w:rsidRDefault="00934922" w:rsidP="00CA7018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 xml:space="preserve">Bleihaltiges Weichlot: </w:t>
            </w:r>
            <w:r w:rsidRPr="00CA701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</w:rPr>
              <w:instrText xml:space="preserve"> FORMTEXT </w:instrText>
            </w:r>
            <w:r w:rsidRPr="00CA7018">
              <w:rPr>
                <w:rFonts w:ascii="Source Sans 3" w:hAnsi="Source Sans 3"/>
              </w:rPr>
            </w:r>
            <w:r w:rsidRPr="00CA7018">
              <w:rPr>
                <w:rFonts w:ascii="Source Sans 3" w:hAnsi="Source Sans 3"/>
              </w:rPr>
              <w:fldChar w:fldCharType="separate"/>
            </w:r>
            <w:r w:rsidRPr="00CA7018">
              <w:rPr>
                <w:rFonts w:ascii="Source Sans 3" w:hAnsi="Source Sans 3"/>
              </w:rPr>
              <w:t> </w:t>
            </w:r>
            <w:r w:rsidRPr="00CA7018">
              <w:rPr>
                <w:rFonts w:ascii="Source Sans 3" w:hAnsi="Source Sans 3"/>
              </w:rPr>
              <w:t> </w:t>
            </w:r>
            <w:r w:rsidRPr="00CA7018">
              <w:rPr>
                <w:rFonts w:ascii="Source Sans 3" w:hAnsi="Source Sans 3"/>
              </w:rPr>
              <w:t> </w:t>
            </w:r>
            <w:r w:rsidRPr="00CA7018">
              <w:rPr>
                <w:rFonts w:ascii="Source Sans 3" w:hAnsi="Source Sans 3"/>
              </w:rPr>
              <w:t> </w:t>
            </w:r>
            <w:r w:rsidRPr="00CA7018">
              <w:rPr>
                <w:rFonts w:ascii="Source Sans 3" w:hAnsi="Source Sans 3"/>
              </w:rPr>
              <w:t> </w:t>
            </w:r>
            <w:r w:rsidRPr="00CA7018">
              <w:rPr>
                <w:rFonts w:ascii="Source Sans 3" w:hAnsi="Source Sans 3"/>
              </w:rPr>
              <w:fldChar w:fldCharType="end"/>
            </w:r>
          </w:p>
          <w:p w14:paraId="6A216C55" w14:textId="2333C127" w:rsidR="00D45CA8" w:rsidRPr="00CA7018" w:rsidRDefault="00934922" w:rsidP="00CA7018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  <w:sz w:val="26"/>
                <w:szCs w:val="26"/>
              </w:rPr>
            </w:pPr>
            <w:r w:rsidRPr="00CA7018">
              <w:rPr>
                <w:rFonts w:ascii="Source Sans 3" w:hAnsi="Source Sans 3"/>
                <w:sz w:val="26"/>
                <w:szCs w:val="26"/>
              </w:rPr>
              <w:t xml:space="preserve">Flussmittel: </w:t>
            </w:r>
            <w:r w:rsidRPr="00CA7018">
              <w:rPr>
                <w:rFonts w:ascii="Source Sans 3" w:hAnsi="Source Sans 3"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  <w:sz w:val="26"/>
                <w:szCs w:val="26"/>
              </w:rPr>
              <w:instrText xml:space="preserve"> FORMTEXT </w:instrText>
            </w:r>
            <w:r w:rsidRPr="00CA7018">
              <w:rPr>
                <w:rFonts w:ascii="Source Sans 3" w:hAnsi="Source Sans 3"/>
                <w:sz w:val="26"/>
                <w:szCs w:val="26"/>
              </w:rPr>
            </w:r>
            <w:r w:rsidRPr="00CA7018">
              <w:rPr>
                <w:rFonts w:ascii="Source Sans 3" w:hAnsi="Source Sans 3"/>
                <w:sz w:val="26"/>
                <w:szCs w:val="26"/>
              </w:rPr>
              <w:fldChar w:fldCharType="separate"/>
            </w:r>
            <w:r w:rsidRPr="00CA7018">
              <w:rPr>
                <w:rFonts w:ascii="Source Sans 3" w:hAnsi="Source Sans 3"/>
                <w:sz w:val="26"/>
                <w:szCs w:val="26"/>
              </w:rPr>
              <w:t> </w:t>
            </w:r>
            <w:r w:rsidRPr="00CA7018">
              <w:rPr>
                <w:rFonts w:ascii="Source Sans 3" w:hAnsi="Source Sans 3"/>
                <w:sz w:val="26"/>
                <w:szCs w:val="26"/>
              </w:rPr>
              <w:t> </w:t>
            </w:r>
            <w:r w:rsidRPr="00CA7018">
              <w:rPr>
                <w:rFonts w:ascii="Source Sans 3" w:hAnsi="Source Sans 3"/>
                <w:sz w:val="26"/>
                <w:szCs w:val="26"/>
              </w:rPr>
              <w:t> </w:t>
            </w:r>
            <w:r w:rsidRPr="00CA7018">
              <w:rPr>
                <w:rFonts w:ascii="Source Sans 3" w:hAnsi="Source Sans 3"/>
                <w:sz w:val="26"/>
                <w:szCs w:val="26"/>
              </w:rPr>
              <w:t> </w:t>
            </w:r>
            <w:r w:rsidRPr="00CA7018">
              <w:rPr>
                <w:rFonts w:ascii="Source Sans 3" w:hAnsi="Source Sans 3"/>
                <w:sz w:val="26"/>
                <w:szCs w:val="26"/>
              </w:rPr>
              <w:t> </w:t>
            </w:r>
            <w:r w:rsidRPr="00CA7018">
              <w:rPr>
                <w:rFonts w:ascii="Source Sans 3" w:hAnsi="Source Sans 3"/>
                <w:sz w:val="26"/>
                <w:szCs w:val="26"/>
              </w:rPr>
              <w:fldChar w:fldCharType="end"/>
            </w:r>
          </w:p>
        </w:tc>
      </w:tr>
      <w:tr w:rsidR="00D45CA8" w:rsidRPr="00CA7018" w14:paraId="23A93B62" w14:textId="77777777" w:rsidTr="009349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555BA2" w14:textId="77777777" w:rsidR="00D45CA8" w:rsidRPr="00CA7018" w:rsidRDefault="00D45CA8" w:rsidP="00CA7018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CA7018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CA7018" w14:paraId="19A1DD46" w14:textId="77777777" w:rsidTr="009349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E57D6CD" w14:textId="41D7664E" w:rsidR="00D45CA8" w:rsidRPr="00CA7018" w:rsidRDefault="0093492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CA701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799D36C" wp14:editId="6C23780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832C9" w14:textId="77777777" w:rsidR="00CF5E5C" w:rsidRPr="00CA7018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CA7018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D3D02FA" w14:textId="250514A5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Beim Löten entstehen Dämpfe und Rauche, die z.</w:t>
            </w:r>
            <w:r w:rsidR="00A239FA" w:rsidRPr="00CA7018">
              <w:rPr>
                <w:rFonts w:cs="Arial"/>
                <w:w w:val="80"/>
              </w:rPr>
              <w:t> </w:t>
            </w:r>
            <w:r w:rsidR="00934922" w:rsidRPr="00CA7018">
              <w:t xml:space="preserve">B. Kopfschmerzen, </w:t>
            </w:r>
            <w:r w:rsidR="00934922" w:rsidRPr="00CA7018">
              <w:br/>
              <w:t>Augenreizungen oder Übelkeit hervorrufen können.</w:t>
            </w:r>
          </w:p>
          <w:p w14:paraId="18A80DA9" w14:textId="4EF5C306" w:rsidR="00934922" w:rsidRPr="00CA7018" w:rsidRDefault="00CA7018" w:rsidP="00CA7018">
            <w:pPr>
              <w:pStyle w:val="Aufzhlung1"/>
            </w:pPr>
            <w:bookmarkStart w:id="2" w:name="OLE_LINK1"/>
            <w:r w:rsidRPr="008376AA">
              <w:t>‒</w:t>
            </w:r>
            <w:r w:rsidRPr="008376AA">
              <w:tab/>
            </w:r>
            <w:r w:rsidR="00934922" w:rsidRPr="00CA7018">
              <w:t xml:space="preserve">Insbesondere oberhalb der Verarbeitungstemperatur können Feinstäube, </w:t>
            </w:r>
            <w:r w:rsidR="00934922" w:rsidRPr="00CA7018">
              <w:br/>
              <w:t xml:space="preserve">Aldehyde sowie Bleiverbindungen auftreten, die als fruchtschädigend beim </w:t>
            </w:r>
            <w:r w:rsidR="00934922" w:rsidRPr="00CA7018">
              <w:br/>
              <w:t>Menschen eingestuft sind.</w:t>
            </w:r>
          </w:p>
          <w:bookmarkEnd w:id="2"/>
          <w:p w14:paraId="0220C1E6" w14:textId="4547A927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Das Einatmen sowie der Hautkontakt mit dem Flussmittel (Kolophonium) kann </w:t>
            </w:r>
            <w:r w:rsidR="00934922" w:rsidRPr="00CA7018">
              <w:br/>
              <w:t>sensibilisierend wirken. Flussmitteldämpfe können die Augen reizen.</w:t>
            </w:r>
          </w:p>
          <w:p w14:paraId="532151B0" w14:textId="69310D30" w:rsidR="00E118EC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Beim Berühren der Lötspitze oder des Lotes besteht Verbrennungsgefahr.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47B2C4" w14:textId="0404ED56" w:rsidR="00D45CA8" w:rsidRPr="00CA7018" w:rsidRDefault="00934922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A701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4DB4E81" wp14:editId="1E0B75D0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A7018" w14:paraId="6B9615ED" w14:textId="77777777" w:rsidTr="009349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B298A0" w14:textId="77777777" w:rsidR="00D45CA8" w:rsidRPr="00CA7018" w:rsidRDefault="00D45CA8" w:rsidP="00CA701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Schutzmaßnahmen und Verhaltensregeln</w:t>
            </w:r>
          </w:p>
        </w:tc>
      </w:tr>
      <w:tr w:rsidR="00934922" w:rsidRPr="00CA7018" w14:paraId="56DDA230" w14:textId="77777777" w:rsidTr="005F73E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AD59792" w14:textId="77777777" w:rsidR="00934922" w:rsidRPr="00CA7018" w:rsidRDefault="009349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A701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A37BCC4" wp14:editId="739DDFA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42333" w14:textId="17CC0253" w:rsidR="00934922" w:rsidRPr="00CA7018" w:rsidRDefault="00934922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A701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F249952" wp14:editId="6900CD8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88A18C4" w14:textId="19D3EA58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Verarbeitung nur nach Arbeitsanweisung, d.</w:t>
            </w:r>
            <w:r w:rsidR="00A239FA" w:rsidRPr="00CA7018">
              <w:rPr>
                <w:rFonts w:cs="Arial"/>
                <w:w w:val="80"/>
              </w:rPr>
              <w:t> </w:t>
            </w:r>
            <w:r w:rsidR="00934922" w:rsidRPr="00CA7018">
              <w:t xml:space="preserve">h. saubere Lötspitzen verwenden, </w:t>
            </w:r>
            <w:r w:rsidR="00934922" w:rsidRPr="00CA7018">
              <w:br/>
              <w:t xml:space="preserve">vorgegebene Löttemperatur einstellen. </w:t>
            </w:r>
          </w:p>
          <w:p w14:paraId="24E4E368" w14:textId="1D6860AC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Nur bei eingeschalteter Absaugung löten. Absaugerfassung dicht an die Lötstelle heranführen. </w:t>
            </w:r>
            <w:r>
              <w:br/>
            </w:r>
            <w:r w:rsidR="00934922" w:rsidRPr="00CA7018">
              <w:t>Mängel an der Absaugung sofort dem Vorgesetzten melden.</w:t>
            </w:r>
          </w:p>
          <w:p w14:paraId="7BF4DC34" w14:textId="1CB53414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Berühren des Gesichtes, Mund und Nase mit den Händen bei der Arbeit vermeiden</w:t>
            </w:r>
          </w:p>
          <w:p w14:paraId="7BB0A568" w14:textId="6E9BB011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Hände gründlich waschen insbesondere vor Pausen und bei Arbeitsschluss </w:t>
            </w:r>
          </w:p>
          <w:p w14:paraId="42C683FD" w14:textId="65BE5CFB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Hautschutzmittel benutzen! </w:t>
            </w:r>
            <w:r w:rsidR="00934922" w:rsidRPr="00CA7018">
              <w:br/>
              <w:t xml:space="preserve">Schutz vor der Arbeit: </w:t>
            </w:r>
            <w:r w:rsidR="00934922" w:rsidRPr="00CA7018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934922" w:rsidRPr="00CA7018">
              <w:instrText xml:space="preserve"> FORMTEXT </w:instrText>
            </w:r>
            <w:r w:rsidR="00934922" w:rsidRPr="00CA7018">
              <w:fldChar w:fldCharType="separate"/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fldChar w:fldCharType="end"/>
            </w:r>
            <w:r w:rsidR="00934922" w:rsidRPr="00CA7018">
              <w:br/>
              <w:t xml:space="preserve">Reinigung vor Pausen und bei Arbeitsschluss: </w:t>
            </w:r>
            <w:r w:rsidR="00934922" w:rsidRPr="00CA7018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934922" w:rsidRPr="00CA7018">
              <w:instrText xml:space="preserve"> FORMTEXT </w:instrText>
            </w:r>
            <w:r w:rsidR="00934922" w:rsidRPr="00CA7018">
              <w:fldChar w:fldCharType="separate"/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fldChar w:fldCharType="end"/>
            </w:r>
            <w:r w:rsidR="00934922" w:rsidRPr="00CA7018">
              <w:br/>
              <w:t xml:space="preserve">Pflege nach der Arbeit: </w:t>
            </w:r>
            <w:r w:rsidR="00934922" w:rsidRPr="00CA7018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934922" w:rsidRPr="00CA7018">
              <w:instrText xml:space="preserve"> FORMTEXT </w:instrText>
            </w:r>
            <w:r w:rsidR="00934922" w:rsidRPr="00CA7018">
              <w:fldChar w:fldCharType="separate"/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fldChar w:fldCharType="end"/>
            </w:r>
          </w:p>
          <w:p w14:paraId="54C24877" w14:textId="5301FD19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Arbeitsplatz sauber halten und regelmäßig (täglich) reinigen</w:t>
            </w:r>
          </w:p>
          <w:p w14:paraId="3C62E8FA" w14:textId="0E5781D9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Am Arbeitsplatz nicht rauchen, essen oder trinken und keine Lebensmittel aufbewahren</w:t>
            </w:r>
          </w:p>
          <w:p w14:paraId="3990A04E" w14:textId="4E1D2C89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rPr>
                <w:rFonts w:eastAsia="Arial Unicode MS"/>
              </w:rPr>
              <w:t>Abfallbehälter für Lot immer dicht verschlossen halten</w:t>
            </w:r>
          </w:p>
          <w:p w14:paraId="50B1FA56" w14:textId="50426148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>Tätigkeiten mit bleihaltigen Loten sind für Schwangere untersagt.</w:t>
            </w:r>
          </w:p>
        </w:tc>
      </w:tr>
      <w:tr w:rsidR="00D45CA8" w:rsidRPr="00CA7018" w14:paraId="1E3ADF7C" w14:textId="77777777" w:rsidTr="009349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A3E953" w14:textId="77777777" w:rsidR="00D45CA8" w:rsidRPr="00CA7018" w:rsidRDefault="00D45CA8" w:rsidP="00CA701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CA7018" w14:paraId="30AF7C97" w14:textId="77777777" w:rsidTr="009349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8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39C52B7" w14:textId="77777777" w:rsidR="00D45CA8" w:rsidRPr="00CA701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07D3F92" w14:textId="1D9AD502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rPr>
                <w:color w:val="000000"/>
              </w:rPr>
              <w:t>I</w:t>
            </w:r>
            <w:r w:rsidR="00934922" w:rsidRPr="00CA7018">
              <w:t xml:space="preserve">m </w:t>
            </w:r>
            <w:r w:rsidR="00934922" w:rsidRPr="00CA7018">
              <w:rPr>
                <w:color w:val="000000"/>
              </w:rPr>
              <w:t>Brand</w:t>
            </w:r>
            <w:r w:rsidR="00934922" w:rsidRPr="00CA7018">
              <w:t xml:space="preserve">fall den vorhandenen Feuerlöscher </w:t>
            </w:r>
            <w:r w:rsidR="00934922" w:rsidRPr="00CA7018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934922" w:rsidRPr="00CA7018">
              <w:instrText xml:space="preserve"> FORMTEXT </w:instrText>
            </w:r>
            <w:r w:rsidR="00934922" w:rsidRPr="00CA7018">
              <w:fldChar w:fldCharType="separate"/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fldChar w:fldCharType="end"/>
            </w:r>
            <w:r w:rsidR="00934922" w:rsidRPr="00CA7018">
              <w:t xml:space="preserve">  verwenden,</w:t>
            </w:r>
            <w:r w:rsidR="00934922" w:rsidRPr="00CA7018">
              <w:br/>
              <w:t xml:space="preserve">Vorgesetzen informieren </w:t>
            </w:r>
          </w:p>
          <w:p w14:paraId="2F1E18F0" w14:textId="3FFCB81A" w:rsidR="00D45CA8" w:rsidRPr="00CA7018" w:rsidRDefault="00934922" w:rsidP="00934922">
            <w:pPr>
              <w:pStyle w:val="Notruf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Notruf</w:t>
            </w:r>
            <w:r w:rsidRPr="00CA7018">
              <w:rPr>
                <w:rFonts w:ascii="Source Sans 3" w:hAnsi="Source Sans 3"/>
                <w:sz w:val="20"/>
              </w:rPr>
              <w:t xml:space="preserve">  </w:t>
            </w:r>
            <w:r w:rsidRPr="00CA701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</w:rPr>
              <w:instrText xml:space="preserve"> FORMTEXT </w:instrText>
            </w:r>
            <w:r w:rsidRPr="00CA7018">
              <w:rPr>
                <w:rFonts w:ascii="Source Sans 3" w:hAnsi="Source Sans 3"/>
              </w:rPr>
            </w:r>
            <w:r w:rsidRPr="00CA7018">
              <w:rPr>
                <w:rFonts w:ascii="Source Sans 3" w:hAnsi="Source Sans 3"/>
              </w:rPr>
              <w:fldChar w:fldCharType="separate"/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CA7018" w14:paraId="0561A486" w14:textId="77777777" w:rsidTr="009349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4B78AF" w14:textId="77777777" w:rsidR="00D45CA8" w:rsidRPr="00CA7018" w:rsidRDefault="00D45CA8" w:rsidP="00CA701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Erste Hilfe</w:t>
            </w:r>
          </w:p>
        </w:tc>
      </w:tr>
      <w:tr w:rsidR="00D45CA8" w:rsidRPr="00CA7018" w14:paraId="017B804B" w14:textId="77777777" w:rsidTr="009349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DF15F15" w14:textId="77777777" w:rsidR="00D45CA8" w:rsidRPr="00CA701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A7018">
              <w:rPr>
                <w:rFonts w:ascii="Source Sans 3" w:hAnsi="Source Sans 3"/>
                <w:noProof/>
              </w:rPr>
              <w:drawing>
                <wp:inline distT="0" distB="0" distL="0" distR="0" wp14:anchorId="22209DA9" wp14:editId="584D132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36D72FB" w14:textId="57EA7D00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Mit Lot oder Flussmittel verschmutzte Hautbereiche mit Wasser und Hautreinigungsmittel </w:t>
            </w:r>
            <w:r w:rsidR="00934922" w:rsidRPr="00CA7018">
              <w:br/>
              <w:t>abwaschen</w:t>
            </w:r>
          </w:p>
          <w:p w14:paraId="28E0E213" w14:textId="59CA4995" w:rsidR="00934922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Bei Schwindel oder Übelkeit Betroffene an die frische Luft bringen und evtl. Arzt </w:t>
            </w:r>
            <w:r w:rsidR="00934922" w:rsidRPr="00CA7018">
              <w:br/>
              <w:t>aufsuchen</w:t>
            </w:r>
          </w:p>
          <w:p w14:paraId="7FD95728" w14:textId="4075B823" w:rsidR="00400BC7" w:rsidRPr="00CA7018" w:rsidRDefault="00CA7018" w:rsidP="00CA7018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934922" w:rsidRPr="00CA7018">
              <w:t xml:space="preserve">Ersthelfer </w:t>
            </w:r>
            <w:r w:rsidR="00934922" w:rsidRPr="00CA7018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934922" w:rsidRPr="00CA7018">
              <w:instrText xml:space="preserve"> FORMTEXT </w:instrText>
            </w:r>
            <w:r w:rsidR="00934922" w:rsidRPr="00CA7018">
              <w:fldChar w:fldCharType="separate"/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fldChar w:fldCharType="end"/>
            </w:r>
            <w:r w:rsidR="00934922" w:rsidRPr="00CA7018">
              <w:t xml:space="preserve">  und Vorgesetzten </w:t>
            </w:r>
            <w:r w:rsidR="00934922" w:rsidRPr="00CA7018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934922" w:rsidRPr="00CA7018">
              <w:instrText xml:space="preserve"> FORMTEXT </w:instrText>
            </w:r>
            <w:r w:rsidR="00934922" w:rsidRPr="00CA7018">
              <w:fldChar w:fldCharType="separate"/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t> </w:t>
            </w:r>
            <w:r w:rsidR="00934922" w:rsidRPr="00CA7018">
              <w:fldChar w:fldCharType="end"/>
            </w:r>
            <w:r w:rsidR="00934922" w:rsidRPr="00CA7018">
              <w:t xml:space="preserve">  verständigen</w:t>
            </w:r>
          </w:p>
          <w:p w14:paraId="4FF19204" w14:textId="7F25FCD7" w:rsidR="00D45CA8" w:rsidRPr="00CA7018" w:rsidRDefault="00872D6F" w:rsidP="00CA7018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CA701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A701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A7018">
              <w:rPr>
                <w:rFonts w:ascii="Source Sans 3" w:hAnsi="Source Sans 3"/>
                <w:sz w:val="20"/>
                <w:szCs w:val="20"/>
              </w:rPr>
            </w:r>
            <w:r w:rsidRPr="00CA701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A7018">
              <w:rPr>
                <w:rFonts w:ascii="Source Sans 3" w:hAnsi="Source Sans 3"/>
                <w:sz w:val="20"/>
                <w:szCs w:val="20"/>
              </w:rPr>
              <w:tab/>
            </w:r>
            <w:r w:rsidR="00CA7018">
              <w:rPr>
                <w:rFonts w:ascii="Source Sans 3" w:hAnsi="Source Sans 3"/>
                <w:sz w:val="20"/>
                <w:szCs w:val="20"/>
              </w:rPr>
              <w:tab/>
            </w:r>
            <w:r w:rsidRPr="00CA701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A701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A701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A701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A701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A7018" w14:paraId="583FD763" w14:textId="77777777" w:rsidTr="00934922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F572BE" w14:textId="77777777" w:rsidR="00D45CA8" w:rsidRPr="00CA7018" w:rsidRDefault="00D45CA8" w:rsidP="00CA701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CA7018" w14:paraId="3D18CA2D" w14:textId="77777777" w:rsidTr="0093492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436D9CB" w14:textId="77777777" w:rsidR="00D45CA8" w:rsidRPr="00CA701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74DF8A4" w14:textId="336295B8" w:rsidR="00D45CA8" w:rsidRPr="00CA7018" w:rsidRDefault="00934922" w:rsidP="00934922">
            <w:pPr>
              <w:rPr>
                <w:rFonts w:ascii="Source Sans 3" w:hAnsi="Source Sans 3"/>
              </w:rPr>
            </w:pPr>
            <w:r w:rsidRPr="00CA7018">
              <w:rPr>
                <w:rFonts w:ascii="Source Sans 3" w:hAnsi="Source Sans 3"/>
              </w:rPr>
              <w:t xml:space="preserve">Lotreste und bleihaltige Abfälle in Sammelbehälter </w:t>
            </w:r>
            <w:r w:rsidRPr="00CA7018">
              <w:rPr>
                <w:rFonts w:ascii="Source Sans 3" w:hAnsi="Source Sans 3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A7018">
              <w:rPr>
                <w:rFonts w:ascii="Source Sans 3" w:hAnsi="Source Sans 3"/>
                <w:u w:val="single"/>
              </w:rPr>
            </w:r>
            <w:r w:rsidRPr="00CA7018">
              <w:rPr>
                <w:rFonts w:ascii="Source Sans 3" w:hAnsi="Source Sans 3"/>
                <w:u w:val="single"/>
              </w:rPr>
              <w:fldChar w:fldCharType="separate"/>
            </w:r>
            <w:r w:rsidRPr="00CA7018">
              <w:rPr>
                <w:rFonts w:ascii="Source Sans 3" w:hAnsi="Source Sans 3"/>
                <w:u w:val="single"/>
              </w:rPr>
              <w:t> </w:t>
            </w:r>
            <w:r w:rsidRPr="00CA7018">
              <w:rPr>
                <w:rFonts w:ascii="Source Sans 3" w:hAnsi="Source Sans 3"/>
                <w:u w:val="single"/>
              </w:rPr>
              <w:t> </w:t>
            </w:r>
            <w:r w:rsidRPr="00CA7018">
              <w:rPr>
                <w:rFonts w:ascii="Source Sans 3" w:hAnsi="Source Sans 3"/>
                <w:u w:val="single"/>
              </w:rPr>
              <w:t> </w:t>
            </w:r>
            <w:r w:rsidRPr="00CA7018">
              <w:rPr>
                <w:rFonts w:ascii="Source Sans 3" w:hAnsi="Source Sans 3"/>
                <w:u w:val="single"/>
              </w:rPr>
              <w:t> </w:t>
            </w:r>
            <w:r w:rsidRPr="00CA7018">
              <w:rPr>
                <w:rFonts w:ascii="Source Sans 3" w:hAnsi="Source Sans 3"/>
                <w:u w:val="single"/>
              </w:rPr>
              <w:t> </w:t>
            </w:r>
            <w:r w:rsidRPr="00CA7018">
              <w:rPr>
                <w:rFonts w:ascii="Source Sans 3" w:hAnsi="Source Sans 3"/>
              </w:rPr>
              <w:fldChar w:fldCharType="end"/>
            </w:r>
            <w:r w:rsidRPr="00CA7018">
              <w:rPr>
                <w:rFonts w:ascii="Source Sans 3" w:hAnsi="Source Sans 3"/>
              </w:rPr>
              <w:t xml:space="preserve"> entsorgen.</w:t>
            </w:r>
          </w:p>
          <w:p w14:paraId="354898C0" w14:textId="77777777" w:rsidR="00872D6F" w:rsidRPr="00CA7018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CA701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A7018">
              <w:rPr>
                <w:rFonts w:ascii="Source Sans 3" w:hAnsi="Source Sans 3"/>
                <w:color w:val="000000"/>
              </w:rPr>
              <w:t xml:space="preserve"> </w:t>
            </w:r>
            <w:r w:rsidRPr="00CA701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</w:rPr>
              <w:instrText xml:space="preserve"> FORMTEXT </w:instrText>
            </w:r>
            <w:r w:rsidRPr="00CA7018">
              <w:rPr>
                <w:rFonts w:ascii="Source Sans 3" w:hAnsi="Source Sans 3"/>
              </w:rPr>
            </w:r>
            <w:r w:rsidRPr="00CA7018">
              <w:rPr>
                <w:rFonts w:ascii="Source Sans 3" w:hAnsi="Source Sans 3"/>
              </w:rPr>
              <w:fldChar w:fldCharType="separate"/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</w:rPr>
              <w:fldChar w:fldCharType="end"/>
            </w:r>
            <w:r w:rsidRPr="00CA7018">
              <w:rPr>
                <w:rFonts w:ascii="Source Sans 3" w:hAnsi="Source Sans 3"/>
                <w:color w:val="000000"/>
              </w:rPr>
              <w:tab/>
            </w:r>
            <w:r w:rsidRPr="00CA7018">
              <w:rPr>
                <w:rFonts w:ascii="Source Sans 3" w:hAnsi="Source Sans 3"/>
                <w:color w:val="000000"/>
              </w:rPr>
              <w:tab/>
            </w:r>
            <w:r w:rsidRPr="00CA701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A7018">
              <w:rPr>
                <w:rFonts w:ascii="Source Sans 3" w:hAnsi="Source Sans 3"/>
                <w:color w:val="000000"/>
              </w:rPr>
              <w:t xml:space="preserve"> </w:t>
            </w:r>
            <w:r w:rsidRPr="00CA701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7018">
              <w:rPr>
                <w:rFonts w:ascii="Source Sans 3" w:hAnsi="Source Sans 3"/>
              </w:rPr>
              <w:instrText xml:space="preserve"> FORMTEXT </w:instrText>
            </w:r>
            <w:r w:rsidRPr="00CA7018">
              <w:rPr>
                <w:rFonts w:ascii="Source Sans 3" w:hAnsi="Source Sans 3"/>
              </w:rPr>
            </w:r>
            <w:r w:rsidRPr="00CA7018">
              <w:rPr>
                <w:rFonts w:ascii="Source Sans 3" w:hAnsi="Source Sans 3"/>
              </w:rPr>
              <w:fldChar w:fldCharType="separate"/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  <w:noProof/>
              </w:rPr>
              <w:t> </w:t>
            </w:r>
            <w:r w:rsidRPr="00CA7018">
              <w:rPr>
                <w:rFonts w:ascii="Source Sans 3" w:hAnsi="Source Sans 3"/>
              </w:rPr>
              <w:fldChar w:fldCharType="end"/>
            </w:r>
          </w:p>
        </w:tc>
      </w:tr>
    </w:tbl>
    <w:p w14:paraId="7B1104AC" w14:textId="77777777" w:rsidR="00D45CA8" w:rsidRPr="00CA701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A701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2EE707C-89AB-49DE-BC58-2627EF42E89E}"/>
    <w:embedBold r:id="rId2" w:fontKey="{6F8B5207-3642-45B4-8753-03FC21BAB1D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383"/>
    <w:multiLevelType w:val="hybridMultilevel"/>
    <w:tmpl w:val="01347538"/>
    <w:lvl w:ilvl="0" w:tplc="AD7C06CC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C54E4"/>
    <w:multiLevelType w:val="hybridMultilevel"/>
    <w:tmpl w:val="FB603F34"/>
    <w:lvl w:ilvl="0" w:tplc="A49693A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376EE"/>
    <w:multiLevelType w:val="hybridMultilevel"/>
    <w:tmpl w:val="C714F4B6"/>
    <w:lvl w:ilvl="0" w:tplc="3A6E173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21E1D"/>
    <w:multiLevelType w:val="hybridMultilevel"/>
    <w:tmpl w:val="EEF23E7A"/>
    <w:lvl w:ilvl="0" w:tplc="996A1CA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10E8A"/>
    <w:multiLevelType w:val="hybridMultilevel"/>
    <w:tmpl w:val="CF2AFA8C"/>
    <w:lvl w:ilvl="0" w:tplc="CF4E76BE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922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7E55E5"/>
    <w:rsid w:val="00800ABE"/>
    <w:rsid w:val="00850334"/>
    <w:rsid w:val="008525E3"/>
    <w:rsid w:val="00872D6F"/>
    <w:rsid w:val="00934922"/>
    <w:rsid w:val="00991CDD"/>
    <w:rsid w:val="00A239FA"/>
    <w:rsid w:val="00A825D8"/>
    <w:rsid w:val="00AC2984"/>
    <w:rsid w:val="00B836B7"/>
    <w:rsid w:val="00C5277C"/>
    <w:rsid w:val="00C9224C"/>
    <w:rsid w:val="00CA7018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88D927"/>
  <w15:chartTrackingRefBased/>
  <w15:docId w15:val="{8A00EF43-C5F3-4F39-86F2-ED18AEFB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A701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366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2025-08-28T07:32:00Z</dcterms:created>
  <dcterms:modified xsi:type="dcterms:W3CDTF">2026-01-07T10:28:00Z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