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22199" w14:textId="77777777" w:rsidR="00564C7D" w:rsidRPr="00CA7018" w:rsidRDefault="00072313">
      <w:pPr>
        <w:spacing w:before="0"/>
        <w:rPr>
          <w:rFonts w:ascii="Source Sans 3" w:hAnsi="Source Sans 3"/>
          <w:sz w:val="8"/>
        </w:rPr>
      </w:pPr>
      <w:r w:rsidRPr="00CA7018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56ED4301" wp14:editId="67305567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9FB9C9" w14:textId="77777777" w:rsidR="00564C7D" w:rsidRPr="00CA7018" w:rsidRDefault="00564C7D">
      <w:pPr>
        <w:spacing w:before="0"/>
        <w:rPr>
          <w:rFonts w:ascii="Source Sans 3" w:hAnsi="Source Sans 3"/>
          <w:sz w:val="8"/>
        </w:rPr>
      </w:pPr>
    </w:p>
    <w:p w14:paraId="4DA70745" w14:textId="77777777" w:rsidR="00564C7D" w:rsidRPr="00CA7018" w:rsidRDefault="00564C7D">
      <w:pPr>
        <w:spacing w:before="0"/>
        <w:rPr>
          <w:rFonts w:ascii="Source Sans 3" w:hAnsi="Source Sans 3"/>
          <w:sz w:val="8"/>
        </w:rPr>
      </w:pPr>
    </w:p>
    <w:p w14:paraId="1BCEC533" w14:textId="77777777" w:rsidR="00564C7D" w:rsidRPr="00CA7018" w:rsidRDefault="00564C7D">
      <w:pPr>
        <w:spacing w:before="0"/>
        <w:rPr>
          <w:rFonts w:ascii="Source Sans 3" w:hAnsi="Source Sans 3"/>
          <w:sz w:val="8"/>
        </w:rPr>
      </w:pPr>
    </w:p>
    <w:p w14:paraId="666FF4EA" w14:textId="77777777" w:rsidR="00564C7D" w:rsidRPr="00CA7018" w:rsidRDefault="00564C7D">
      <w:pPr>
        <w:spacing w:before="0"/>
        <w:rPr>
          <w:rFonts w:ascii="Source Sans 3" w:hAnsi="Source Sans 3"/>
          <w:sz w:val="8"/>
        </w:rPr>
        <w:sectPr w:rsidR="00564C7D" w:rsidRPr="00CA7018" w:rsidSect="00CA7018">
          <w:pgSz w:w="11906" w:h="16838" w:code="9"/>
          <w:pgMar w:top="680" w:right="851" w:bottom="14175" w:left="851" w:header="720" w:footer="720" w:gutter="0"/>
          <w:cols w:space="720"/>
        </w:sectPr>
      </w:pPr>
    </w:p>
    <w:p w14:paraId="7013A878" w14:textId="0CD42F10" w:rsidR="00744851" w:rsidRPr="00CA7018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CA7018" w14:paraId="50041920" w14:textId="77777777" w:rsidTr="00934922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3D330046" w14:textId="77777777" w:rsidR="00B836B7" w:rsidRPr="00CA7018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CA7018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44493AAB" wp14:editId="485C7B53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9E60DB" w14:textId="77777777" w:rsidR="00B836B7" w:rsidRPr="00CA7018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1EF6B330" w14:textId="77777777" w:rsidR="00B836B7" w:rsidRPr="00CA7018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CA7018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1EF40AC0" wp14:editId="134D3B4C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22C5A0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CA7018">
              <w:rPr>
                <w:rFonts w:ascii="Source Sans 3" w:hAnsi="Source Sans 3"/>
              </w:rPr>
              <w:t xml:space="preserve">Firma:  </w:t>
            </w:r>
            <w:r w:rsidR="00B836B7" w:rsidRPr="00CA7018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CA7018">
              <w:rPr>
                <w:rFonts w:ascii="Source Sans 3" w:hAnsi="Source Sans 3"/>
              </w:rPr>
              <w:instrText xml:space="preserve"> FORMTEXT </w:instrText>
            </w:r>
            <w:r w:rsidR="00B836B7" w:rsidRPr="00CA7018">
              <w:rPr>
                <w:rFonts w:ascii="Source Sans 3" w:hAnsi="Source Sans 3"/>
              </w:rPr>
            </w:r>
            <w:r w:rsidR="00B836B7" w:rsidRPr="00CA7018">
              <w:rPr>
                <w:rFonts w:ascii="Source Sans 3" w:hAnsi="Source Sans 3"/>
              </w:rPr>
              <w:fldChar w:fldCharType="separate"/>
            </w:r>
            <w:r w:rsidR="00B836B7" w:rsidRPr="00CA7018">
              <w:rPr>
                <w:rFonts w:ascii="Source Sans 3" w:hAnsi="Source Sans 3"/>
                <w:noProof/>
              </w:rPr>
              <w:t> </w:t>
            </w:r>
            <w:r w:rsidR="00B836B7" w:rsidRPr="00CA7018">
              <w:rPr>
                <w:rFonts w:ascii="Source Sans 3" w:hAnsi="Source Sans 3"/>
                <w:noProof/>
              </w:rPr>
              <w:t> </w:t>
            </w:r>
            <w:r w:rsidR="00B836B7" w:rsidRPr="00CA7018">
              <w:rPr>
                <w:rFonts w:ascii="Source Sans 3" w:hAnsi="Source Sans 3"/>
                <w:noProof/>
              </w:rPr>
              <w:t> </w:t>
            </w:r>
            <w:r w:rsidR="00B836B7" w:rsidRPr="00CA7018">
              <w:rPr>
                <w:rFonts w:ascii="Source Sans 3" w:hAnsi="Source Sans 3"/>
                <w:noProof/>
              </w:rPr>
              <w:t> </w:t>
            </w:r>
            <w:r w:rsidR="00B836B7" w:rsidRPr="00CA7018">
              <w:rPr>
                <w:rFonts w:ascii="Source Sans 3" w:hAnsi="Source Sans 3"/>
                <w:noProof/>
              </w:rPr>
              <w:t> </w:t>
            </w:r>
            <w:r w:rsidR="00B836B7" w:rsidRPr="00CA7018">
              <w:rPr>
                <w:rFonts w:ascii="Source Sans 3" w:hAnsi="Source Sans 3"/>
              </w:rPr>
              <w:fldChar w:fldCharType="end"/>
            </w:r>
            <w:bookmarkEnd w:id="0"/>
          </w:p>
          <w:p w14:paraId="7944F50D" w14:textId="4C32261B" w:rsidR="00B836B7" w:rsidRPr="00CA7018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CA7018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14E89A65" wp14:editId="3A77C89E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F16EF4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CA7018">
              <w:rPr>
                <w:rFonts w:ascii="Source Sans 3" w:hAnsi="Source Sans 3"/>
              </w:rPr>
              <w:t xml:space="preserve">Arbeitsbereich: </w:t>
            </w:r>
            <w:r w:rsidR="00934922" w:rsidRPr="00CA7018">
              <w:rPr>
                <w:rFonts w:ascii="Source Sans 3" w:hAnsi="Source Sans 3"/>
              </w:rPr>
              <w:t>Elektro- und Elektronikfertigung</w:t>
            </w:r>
          </w:p>
          <w:p w14:paraId="6579F1E6" w14:textId="77777777" w:rsidR="00B836B7" w:rsidRPr="00CA7018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CA7018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20582A85" wp14:editId="7163F0FA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DD362D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CA7018">
              <w:rPr>
                <w:rFonts w:ascii="Source Sans 3" w:hAnsi="Source Sans 3"/>
              </w:rPr>
              <w:t xml:space="preserve">Verantwortlich:  </w:t>
            </w:r>
            <w:r w:rsidR="00B836B7" w:rsidRPr="00CA7018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CA7018">
              <w:rPr>
                <w:rFonts w:ascii="Source Sans 3" w:hAnsi="Source Sans 3"/>
              </w:rPr>
              <w:instrText xml:space="preserve"> FORMTEXT </w:instrText>
            </w:r>
            <w:r w:rsidR="00B836B7" w:rsidRPr="00CA7018">
              <w:rPr>
                <w:rFonts w:ascii="Source Sans 3" w:hAnsi="Source Sans 3"/>
              </w:rPr>
            </w:r>
            <w:r w:rsidR="00B836B7" w:rsidRPr="00CA7018">
              <w:rPr>
                <w:rFonts w:ascii="Source Sans 3" w:hAnsi="Source Sans 3"/>
              </w:rPr>
              <w:fldChar w:fldCharType="separate"/>
            </w:r>
            <w:r w:rsidR="00B836B7" w:rsidRPr="00CA7018">
              <w:rPr>
                <w:rFonts w:ascii="Source Sans 3" w:hAnsi="Source Sans 3"/>
                <w:noProof/>
              </w:rPr>
              <w:t> </w:t>
            </w:r>
            <w:r w:rsidR="00B836B7" w:rsidRPr="00CA7018">
              <w:rPr>
                <w:rFonts w:ascii="Source Sans 3" w:hAnsi="Source Sans 3"/>
                <w:noProof/>
              </w:rPr>
              <w:t> </w:t>
            </w:r>
            <w:r w:rsidR="00B836B7" w:rsidRPr="00CA7018">
              <w:rPr>
                <w:rFonts w:ascii="Source Sans 3" w:hAnsi="Source Sans 3"/>
                <w:noProof/>
              </w:rPr>
              <w:t> </w:t>
            </w:r>
            <w:r w:rsidR="00B836B7" w:rsidRPr="00CA7018">
              <w:rPr>
                <w:rFonts w:ascii="Source Sans 3" w:hAnsi="Source Sans 3"/>
                <w:noProof/>
              </w:rPr>
              <w:t> </w:t>
            </w:r>
            <w:r w:rsidR="00B836B7" w:rsidRPr="00CA7018">
              <w:rPr>
                <w:rFonts w:ascii="Source Sans 3" w:hAnsi="Source Sans 3"/>
                <w:noProof/>
              </w:rPr>
              <w:t> </w:t>
            </w:r>
            <w:r w:rsidR="00B836B7" w:rsidRPr="00CA7018">
              <w:rPr>
                <w:rFonts w:ascii="Source Sans 3" w:hAnsi="Source Sans 3"/>
              </w:rPr>
              <w:fldChar w:fldCharType="end"/>
            </w:r>
          </w:p>
          <w:p w14:paraId="12420044" w14:textId="77777777" w:rsidR="00744851" w:rsidRPr="00CA7018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CA7018">
              <w:rPr>
                <w:rFonts w:ascii="Source Sans 3" w:hAnsi="Source Sans 3"/>
              </w:rPr>
              <w:tab/>
            </w:r>
            <w:r w:rsidRPr="00CA7018">
              <w:rPr>
                <w:rFonts w:ascii="Source Sans 3" w:hAnsi="Source Sans 3"/>
              </w:rPr>
              <w:tab/>
            </w:r>
            <w:r w:rsidRPr="00CA7018">
              <w:rPr>
                <w:rFonts w:ascii="Source Sans 3" w:hAnsi="Source Sans 3"/>
              </w:rPr>
              <w:tab/>
            </w:r>
            <w:r w:rsidRPr="00CA7018">
              <w:rPr>
                <w:rFonts w:ascii="Source Sans 3" w:hAnsi="Source Sans 3"/>
              </w:rPr>
              <w:tab/>
            </w:r>
            <w:r w:rsidRPr="00CA7018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0910DFE9" w14:textId="77777777" w:rsidR="00744851" w:rsidRPr="00CA7018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CA7018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676AB1C1" w14:textId="77777777" w:rsidR="00744851" w:rsidRPr="00CA7018" w:rsidRDefault="00744851">
            <w:pPr>
              <w:spacing w:before="0" w:after="60"/>
              <w:rPr>
                <w:rFonts w:ascii="Source Sans 3" w:hAnsi="Source Sans 3"/>
              </w:rPr>
            </w:pPr>
            <w:r w:rsidRPr="00CA7018">
              <w:rPr>
                <w:rFonts w:ascii="Source Sans 3" w:hAnsi="Source Sans 3"/>
              </w:rPr>
              <w:t>GEM. § 14 GEFSTOFFV</w:t>
            </w:r>
          </w:p>
          <w:p w14:paraId="0332173A" w14:textId="3ADC0052" w:rsidR="00564C7D" w:rsidRPr="00CA7018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CA7018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CA7018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CA7018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CA7018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CA7018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CA7018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CA7018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33B1C4F1" w14:textId="7F2DE437" w:rsidR="00744851" w:rsidRPr="00CA7018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CA7018">
              <w:rPr>
                <w:rFonts w:ascii="Source Sans 3" w:hAnsi="Source Sans 3"/>
              </w:rPr>
              <w:t>Arbeitsplatz:</w:t>
            </w:r>
            <w:r w:rsidR="00E8423D" w:rsidRPr="00CA7018">
              <w:rPr>
                <w:rFonts w:ascii="Source Sans 3" w:hAnsi="Source Sans 3"/>
              </w:rPr>
              <w:t xml:space="preserve"> </w:t>
            </w:r>
            <w:r w:rsidR="00934922" w:rsidRPr="00CA7018">
              <w:rPr>
                <w:rFonts w:ascii="Source Sans 3" w:hAnsi="Source Sans 3"/>
              </w:rPr>
              <w:t>Handlötplatz</w:t>
            </w:r>
          </w:p>
          <w:p w14:paraId="45DD2639" w14:textId="6F606A89" w:rsidR="00D45CA8" w:rsidRPr="00CA7018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CA7018">
              <w:rPr>
                <w:rFonts w:ascii="Source Sans 3" w:hAnsi="Source Sans 3"/>
              </w:rPr>
              <w:t xml:space="preserve">Tätigkeit: </w:t>
            </w:r>
            <w:r w:rsidR="00934922" w:rsidRPr="00CA7018">
              <w:rPr>
                <w:rFonts w:ascii="Source Sans 3" w:hAnsi="Source Sans 3"/>
              </w:rPr>
              <w:t>Kolbenlöten von Hand mit bleihaltigem Weichlot</w:t>
            </w:r>
          </w:p>
        </w:tc>
        <w:tc>
          <w:tcPr>
            <w:tcW w:w="1773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50102CED" w14:textId="77777777" w:rsidR="00B836B7" w:rsidRPr="00CA7018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1798603C" w14:textId="77777777" w:rsidR="00D45CA8" w:rsidRPr="00CA7018" w:rsidRDefault="00D45CA8">
            <w:pPr>
              <w:spacing w:before="0"/>
              <w:rPr>
                <w:rFonts w:ascii="Source Sans 3" w:hAnsi="Source Sans 3"/>
              </w:rPr>
            </w:pPr>
            <w:r w:rsidRPr="00CA7018">
              <w:rPr>
                <w:rFonts w:ascii="Source Sans 3" w:hAnsi="Source Sans 3"/>
              </w:rPr>
              <w:t xml:space="preserve">Stand: </w:t>
            </w:r>
            <w:r w:rsidRPr="00CA7018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CA7018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CA7018">
              <w:rPr>
                <w:rFonts w:ascii="Source Sans 3" w:hAnsi="Source Sans 3"/>
                <w:u w:val="single"/>
              </w:rPr>
              <w:instrText>FORMTEXT</w:instrText>
            </w:r>
            <w:r w:rsidRPr="00CA7018">
              <w:rPr>
                <w:rFonts w:ascii="Source Sans 3" w:hAnsi="Source Sans 3"/>
                <w:u w:val="single"/>
              </w:rPr>
              <w:instrText xml:space="preserve"> </w:instrText>
            </w:r>
            <w:r w:rsidRPr="00CA7018">
              <w:rPr>
                <w:rFonts w:ascii="Source Sans 3" w:hAnsi="Source Sans 3"/>
                <w:u w:val="single"/>
              </w:rPr>
            </w:r>
            <w:r w:rsidRPr="00CA7018">
              <w:rPr>
                <w:rFonts w:ascii="Source Sans 3" w:hAnsi="Source Sans 3"/>
                <w:u w:val="single"/>
              </w:rPr>
              <w:fldChar w:fldCharType="separate"/>
            </w:r>
            <w:r w:rsidRPr="00CA7018">
              <w:rPr>
                <w:rFonts w:ascii="Source Sans 3" w:hAnsi="Source Sans 3"/>
                <w:noProof/>
                <w:u w:val="single"/>
              </w:rPr>
              <w:t> </w:t>
            </w:r>
            <w:r w:rsidRPr="00CA7018">
              <w:rPr>
                <w:rFonts w:ascii="Source Sans 3" w:hAnsi="Source Sans 3"/>
                <w:noProof/>
                <w:u w:val="single"/>
              </w:rPr>
              <w:t> </w:t>
            </w:r>
            <w:r w:rsidRPr="00CA7018">
              <w:rPr>
                <w:rFonts w:ascii="Source Sans 3" w:hAnsi="Source Sans 3"/>
                <w:noProof/>
                <w:u w:val="single"/>
              </w:rPr>
              <w:t> </w:t>
            </w:r>
            <w:r w:rsidRPr="00CA7018">
              <w:rPr>
                <w:rFonts w:ascii="Source Sans 3" w:hAnsi="Source Sans 3"/>
                <w:noProof/>
                <w:u w:val="single"/>
              </w:rPr>
              <w:t> </w:t>
            </w:r>
            <w:r w:rsidRPr="00CA7018">
              <w:rPr>
                <w:rFonts w:ascii="Source Sans 3" w:hAnsi="Source Sans 3"/>
                <w:noProof/>
                <w:u w:val="single"/>
              </w:rPr>
              <w:t> </w:t>
            </w:r>
            <w:r w:rsidRPr="00CA7018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CA7018">
              <w:rPr>
                <w:rFonts w:ascii="Source Sans 3" w:hAnsi="Source Sans 3"/>
              </w:rPr>
              <w:t xml:space="preserve"> </w:t>
            </w:r>
          </w:p>
          <w:p w14:paraId="4BB092FF" w14:textId="5BF589CD" w:rsidR="00D45CA8" w:rsidRPr="00CA7018" w:rsidRDefault="00352514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CA7018">
              <w:rPr>
                <w:rFonts w:ascii="Source Sans 3" w:hAnsi="Source Sans 3"/>
                <w:sz w:val="16"/>
              </w:rPr>
              <w:t>B</w:t>
            </w:r>
            <w:r w:rsidR="00934922" w:rsidRPr="00CA7018">
              <w:rPr>
                <w:rFonts w:ascii="Source Sans 3" w:hAnsi="Source Sans 3"/>
                <w:sz w:val="16"/>
              </w:rPr>
              <w:t>047</w:t>
            </w:r>
          </w:p>
        </w:tc>
      </w:tr>
      <w:tr w:rsidR="00D45CA8" w:rsidRPr="00CA7018" w14:paraId="12ABF6A2" w14:textId="77777777" w:rsidTr="00934922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844CE52" w14:textId="77777777" w:rsidR="00D45CA8" w:rsidRPr="00CA7018" w:rsidRDefault="00D45CA8" w:rsidP="00CA7018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CA7018">
              <w:rPr>
                <w:rFonts w:ascii="Source Sans 3" w:hAnsi="Source Sans 3"/>
              </w:rPr>
              <w:t>Gefahrstoffbezeichnung</w:t>
            </w:r>
          </w:p>
        </w:tc>
      </w:tr>
      <w:tr w:rsidR="00D45CA8" w:rsidRPr="00CA7018" w14:paraId="1F45DDA9" w14:textId="77777777" w:rsidTr="00934922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1BFAF0EF" w14:textId="77777777" w:rsidR="00934922" w:rsidRPr="00CA7018" w:rsidRDefault="00934922" w:rsidP="00CA7018">
            <w:pPr>
              <w:pStyle w:val="berschrift3"/>
              <w:spacing w:after="0"/>
              <w:ind w:left="1191"/>
              <w:jc w:val="left"/>
              <w:rPr>
                <w:rFonts w:ascii="Source Sans 3" w:hAnsi="Source Sans 3"/>
              </w:rPr>
            </w:pPr>
            <w:r w:rsidRPr="00CA7018">
              <w:rPr>
                <w:rFonts w:ascii="Source Sans 3" w:hAnsi="Source Sans 3"/>
              </w:rPr>
              <w:t xml:space="preserve">Bleihaltiges Weichlot: </w:t>
            </w:r>
            <w:r w:rsidRPr="00CA7018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7018">
              <w:rPr>
                <w:rFonts w:ascii="Source Sans 3" w:hAnsi="Source Sans 3"/>
              </w:rPr>
              <w:instrText xml:space="preserve"> FORMTEXT </w:instrText>
            </w:r>
            <w:r w:rsidRPr="00CA7018">
              <w:rPr>
                <w:rFonts w:ascii="Source Sans 3" w:hAnsi="Source Sans 3"/>
              </w:rPr>
            </w:r>
            <w:r w:rsidRPr="00CA7018">
              <w:rPr>
                <w:rFonts w:ascii="Source Sans 3" w:hAnsi="Source Sans 3"/>
              </w:rPr>
              <w:fldChar w:fldCharType="separate"/>
            </w:r>
            <w:r w:rsidRPr="00CA7018">
              <w:rPr>
                <w:rFonts w:ascii="Source Sans 3" w:hAnsi="Source Sans 3"/>
              </w:rPr>
              <w:t> </w:t>
            </w:r>
            <w:r w:rsidRPr="00CA7018">
              <w:rPr>
                <w:rFonts w:ascii="Source Sans 3" w:hAnsi="Source Sans 3"/>
              </w:rPr>
              <w:t> </w:t>
            </w:r>
            <w:r w:rsidRPr="00CA7018">
              <w:rPr>
                <w:rFonts w:ascii="Source Sans 3" w:hAnsi="Source Sans 3"/>
              </w:rPr>
              <w:t> </w:t>
            </w:r>
            <w:r w:rsidRPr="00CA7018">
              <w:rPr>
                <w:rFonts w:ascii="Source Sans 3" w:hAnsi="Source Sans 3"/>
              </w:rPr>
              <w:t> </w:t>
            </w:r>
            <w:r w:rsidRPr="00CA7018">
              <w:rPr>
                <w:rFonts w:ascii="Source Sans 3" w:hAnsi="Source Sans 3"/>
              </w:rPr>
              <w:t> </w:t>
            </w:r>
            <w:r w:rsidRPr="00CA7018">
              <w:rPr>
                <w:rFonts w:ascii="Source Sans 3" w:hAnsi="Source Sans 3"/>
              </w:rPr>
              <w:fldChar w:fldCharType="end"/>
            </w:r>
          </w:p>
          <w:p w14:paraId="6A216C55" w14:textId="2333C127" w:rsidR="00D45CA8" w:rsidRPr="00CA7018" w:rsidRDefault="00934922" w:rsidP="00CA7018">
            <w:pPr>
              <w:pStyle w:val="berschrift3"/>
              <w:spacing w:before="0"/>
              <w:ind w:left="1191"/>
              <w:jc w:val="left"/>
              <w:rPr>
                <w:rFonts w:ascii="Source Sans 3" w:hAnsi="Source Sans 3"/>
                <w:sz w:val="26"/>
                <w:szCs w:val="26"/>
              </w:rPr>
            </w:pPr>
            <w:r w:rsidRPr="00CA7018">
              <w:rPr>
                <w:rFonts w:ascii="Source Sans 3" w:hAnsi="Source Sans 3"/>
                <w:sz w:val="26"/>
                <w:szCs w:val="26"/>
              </w:rPr>
              <w:t xml:space="preserve">Flussmittel: </w:t>
            </w:r>
            <w:r w:rsidRPr="00CA7018">
              <w:rPr>
                <w:rFonts w:ascii="Source Sans 3" w:hAnsi="Source Sans 3"/>
                <w:sz w:val="26"/>
                <w:szCs w:val="2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7018">
              <w:rPr>
                <w:rFonts w:ascii="Source Sans 3" w:hAnsi="Source Sans 3"/>
                <w:sz w:val="26"/>
                <w:szCs w:val="26"/>
              </w:rPr>
              <w:instrText xml:space="preserve"> FORMTEXT </w:instrText>
            </w:r>
            <w:r w:rsidRPr="00CA7018">
              <w:rPr>
                <w:rFonts w:ascii="Source Sans 3" w:hAnsi="Source Sans 3"/>
                <w:sz w:val="26"/>
                <w:szCs w:val="26"/>
              </w:rPr>
            </w:r>
            <w:r w:rsidRPr="00CA7018">
              <w:rPr>
                <w:rFonts w:ascii="Source Sans 3" w:hAnsi="Source Sans 3"/>
                <w:sz w:val="26"/>
                <w:szCs w:val="26"/>
              </w:rPr>
              <w:fldChar w:fldCharType="separate"/>
            </w:r>
            <w:r w:rsidRPr="00CA7018">
              <w:rPr>
                <w:rFonts w:ascii="Source Sans 3" w:hAnsi="Source Sans 3"/>
                <w:sz w:val="26"/>
                <w:szCs w:val="26"/>
              </w:rPr>
              <w:t> </w:t>
            </w:r>
            <w:r w:rsidRPr="00CA7018">
              <w:rPr>
                <w:rFonts w:ascii="Source Sans 3" w:hAnsi="Source Sans 3"/>
                <w:sz w:val="26"/>
                <w:szCs w:val="26"/>
              </w:rPr>
              <w:t> </w:t>
            </w:r>
            <w:r w:rsidRPr="00CA7018">
              <w:rPr>
                <w:rFonts w:ascii="Source Sans 3" w:hAnsi="Source Sans 3"/>
                <w:sz w:val="26"/>
                <w:szCs w:val="26"/>
              </w:rPr>
              <w:t> </w:t>
            </w:r>
            <w:r w:rsidRPr="00CA7018">
              <w:rPr>
                <w:rFonts w:ascii="Source Sans 3" w:hAnsi="Source Sans 3"/>
                <w:sz w:val="26"/>
                <w:szCs w:val="26"/>
              </w:rPr>
              <w:t> </w:t>
            </w:r>
            <w:r w:rsidRPr="00CA7018">
              <w:rPr>
                <w:rFonts w:ascii="Source Sans 3" w:hAnsi="Source Sans 3"/>
                <w:sz w:val="26"/>
                <w:szCs w:val="26"/>
              </w:rPr>
              <w:t> </w:t>
            </w:r>
            <w:r w:rsidRPr="00CA7018">
              <w:rPr>
                <w:rFonts w:ascii="Source Sans 3" w:hAnsi="Source Sans 3"/>
                <w:sz w:val="26"/>
                <w:szCs w:val="26"/>
              </w:rPr>
              <w:fldChar w:fldCharType="end"/>
            </w:r>
          </w:p>
        </w:tc>
      </w:tr>
      <w:tr w:rsidR="00D45CA8" w:rsidRPr="00CA7018" w14:paraId="23A93B62" w14:textId="77777777" w:rsidTr="00934922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6555BA2" w14:textId="77777777" w:rsidR="00D45CA8" w:rsidRPr="00CA7018" w:rsidRDefault="00D45CA8" w:rsidP="00CA7018">
            <w:pPr>
              <w:pStyle w:val="berschrift3"/>
              <w:spacing w:before="0" w:after="0"/>
              <w:rPr>
                <w:rFonts w:ascii="Source Sans 3" w:hAnsi="Source Sans 3"/>
                <w:sz w:val="24"/>
              </w:rPr>
            </w:pPr>
            <w:r w:rsidRPr="00CA7018">
              <w:rPr>
                <w:rFonts w:ascii="Source Sans 3" w:hAnsi="Source Sans 3"/>
              </w:rPr>
              <w:t>Gefahren für Mensch und Umwelt</w:t>
            </w:r>
          </w:p>
        </w:tc>
      </w:tr>
      <w:tr w:rsidR="00D45CA8" w:rsidRPr="00CA7018" w14:paraId="19A1DD46" w14:textId="77777777" w:rsidTr="00934922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2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2E57D6CD" w14:textId="41D7664E" w:rsidR="00D45CA8" w:rsidRPr="00CA7018" w:rsidRDefault="00934922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CA7018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7799D36C" wp14:editId="6C237801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D832C9" w14:textId="77777777" w:rsidR="00CF5E5C" w:rsidRPr="00CA7018" w:rsidRDefault="00CF5E5C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CA7018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2D3D02FA" w14:textId="250514A5" w:rsidR="00934922" w:rsidRPr="00CA7018" w:rsidRDefault="00CA7018" w:rsidP="00CA7018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934922" w:rsidRPr="00CA7018">
              <w:t>Beim Löten entstehen Dämpfe und Rauche, die z.</w:t>
            </w:r>
            <w:r w:rsidR="00A239FA" w:rsidRPr="00CA7018">
              <w:rPr>
                <w:rFonts w:cs="Arial"/>
                <w:w w:val="80"/>
              </w:rPr>
              <w:t> </w:t>
            </w:r>
            <w:r w:rsidR="00934922" w:rsidRPr="00CA7018">
              <w:t xml:space="preserve">B. Kopfschmerzen, </w:t>
            </w:r>
            <w:r w:rsidR="00934922" w:rsidRPr="00CA7018">
              <w:br/>
              <w:t>Augenreizungen oder Übelkeit hervorrufen können.</w:t>
            </w:r>
          </w:p>
          <w:p w14:paraId="18A80DA9" w14:textId="4EF5C306" w:rsidR="00934922" w:rsidRPr="00CA7018" w:rsidRDefault="00CA7018" w:rsidP="00CA7018">
            <w:pPr>
              <w:pStyle w:val="Aufzhlung1"/>
            </w:pPr>
            <w:bookmarkStart w:id="2" w:name="OLE_LINK1"/>
            <w:r w:rsidRPr="008376AA">
              <w:t>‒</w:t>
            </w:r>
            <w:r w:rsidRPr="008376AA">
              <w:tab/>
            </w:r>
            <w:r w:rsidR="00934922" w:rsidRPr="00CA7018">
              <w:t xml:space="preserve">Insbesondere oberhalb der Verarbeitungstemperatur können Feinstäube, </w:t>
            </w:r>
            <w:r w:rsidR="00934922" w:rsidRPr="00CA7018">
              <w:br/>
              <w:t xml:space="preserve">Aldehyde sowie Bleiverbindungen auftreten, die als fruchtschädigend beim </w:t>
            </w:r>
            <w:r w:rsidR="00934922" w:rsidRPr="00CA7018">
              <w:br/>
              <w:t>Menschen eingestuft sind.</w:t>
            </w:r>
          </w:p>
          <w:bookmarkEnd w:id="2"/>
          <w:p w14:paraId="0220C1E6" w14:textId="4547A927" w:rsidR="00934922" w:rsidRPr="00CA7018" w:rsidRDefault="00CA7018" w:rsidP="00CA7018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934922" w:rsidRPr="00CA7018">
              <w:t xml:space="preserve">Das Einatmen sowie der Hautkontakt mit dem Flussmittel (Kolophonium) kann </w:t>
            </w:r>
            <w:r w:rsidR="00934922" w:rsidRPr="00CA7018">
              <w:br/>
              <w:t>sensibilisierend wirken. Flussmitteldämpfe können die Augen reizen.</w:t>
            </w:r>
          </w:p>
          <w:p w14:paraId="532151B0" w14:textId="69310D30" w:rsidR="00E118EC" w:rsidRPr="00CA7018" w:rsidRDefault="00CA7018" w:rsidP="00CA7018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934922" w:rsidRPr="00CA7018">
              <w:t>Beim Berühren der Lötspitze oder des Lotes besteht Verbrennungsgefahr.</w:t>
            </w:r>
          </w:p>
        </w:tc>
        <w:tc>
          <w:tcPr>
            <w:tcW w:w="1193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4047B2C4" w14:textId="0404ED56" w:rsidR="00D45CA8" w:rsidRPr="00CA7018" w:rsidRDefault="00934922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CA7018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74DB4E81" wp14:editId="1E0B75D0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CA7018" w14:paraId="6B9615ED" w14:textId="77777777" w:rsidTr="00934922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1B298A0" w14:textId="77777777" w:rsidR="00D45CA8" w:rsidRPr="00CA7018" w:rsidRDefault="00D45CA8" w:rsidP="00CA7018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CA7018">
              <w:rPr>
                <w:rFonts w:ascii="Source Sans 3" w:hAnsi="Source Sans 3"/>
              </w:rPr>
              <w:t>Schutzmaßnahmen und Verhaltensregeln</w:t>
            </w:r>
          </w:p>
        </w:tc>
      </w:tr>
      <w:tr w:rsidR="00934922" w:rsidRPr="00CA7018" w14:paraId="56DDA230" w14:textId="77777777" w:rsidTr="005F73E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05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4AD59792" w14:textId="77777777" w:rsidR="00934922" w:rsidRPr="00CA7018" w:rsidRDefault="00934922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CA7018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5A37BCC4" wp14:editId="739DDFA5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D42333" w14:textId="17CC0253" w:rsidR="00934922" w:rsidRPr="00CA7018" w:rsidRDefault="00934922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CA7018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7F249952" wp14:editId="6900CD8B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4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388A18C4" w14:textId="19D3EA58" w:rsidR="00934922" w:rsidRPr="00CA7018" w:rsidRDefault="00CA7018" w:rsidP="00CA7018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934922" w:rsidRPr="00CA7018">
              <w:t>Verarbeitung nur nach Arbeitsanweisung, d.</w:t>
            </w:r>
            <w:r w:rsidR="00A239FA" w:rsidRPr="00CA7018">
              <w:rPr>
                <w:rFonts w:cs="Arial"/>
                <w:w w:val="80"/>
              </w:rPr>
              <w:t> </w:t>
            </w:r>
            <w:r w:rsidR="00934922" w:rsidRPr="00CA7018">
              <w:t xml:space="preserve">h. saubere Lötspitzen verwenden, </w:t>
            </w:r>
            <w:r w:rsidR="00934922" w:rsidRPr="00CA7018">
              <w:br/>
              <w:t xml:space="preserve">vorgegebene Löttemperatur einstellen. </w:t>
            </w:r>
          </w:p>
          <w:p w14:paraId="24E4E368" w14:textId="1D6860AC" w:rsidR="00934922" w:rsidRPr="00CA7018" w:rsidRDefault="00CA7018" w:rsidP="00CA7018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934922" w:rsidRPr="00CA7018">
              <w:t xml:space="preserve">Nur bei eingeschalteter Absaugung löten. Absaugerfassung dicht an die Lötstelle heranführen. </w:t>
            </w:r>
            <w:r>
              <w:br/>
            </w:r>
            <w:r w:rsidR="00934922" w:rsidRPr="00CA7018">
              <w:t>Mängel an der Absaugung sofort dem Vorgesetzten melden.</w:t>
            </w:r>
          </w:p>
          <w:p w14:paraId="7BF4DC34" w14:textId="1CB53414" w:rsidR="00934922" w:rsidRPr="00CA7018" w:rsidRDefault="00CA7018" w:rsidP="00CA7018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934922" w:rsidRPr="00CA7018">
              <w:t>Berühren des Gesichtes, Mund und Nase mit den Händen bei der Arbeit vermeiden</w:t>
            </w:r>
          </w:p>
          <w:p w14:paraId="7BB0A568" w14:textId="6E9BB011" w:rsidR="00934922" w:rsidRPr="00CA7018" w:rsidRDefault="00CA7018" w:rsidP="00CA7018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934922" w:rsidRPr="00CA7018">
              <w:t xml:space="preserve">Hände gründlich waschen insbesondere vor Pausen und bei Arbeitsschluss </w:t>
            </w:r>
          </w:p>
          <w:p w14:paraId="42C683FD" w14:textId="65BE5CFB" w:rsidR="00934922" w:rsidRPr="00CA7018" w:rsidRDefault="00CA7018" w:rsidP="00CA7018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934922" w:rsidRPr="00CA7018">
              <w:t xml:space="preserve">Hautschutzmittel benutzen! </w:t>
            </w:r>
            <w:r w:rsidR="00934922" w:rsidRPr="00CA7018">
              <w:br/>
              <w:t xml:space="preserve">Schutz vor der Arbeit: </w:t>
            </w:r>
            <w:r w:rsidR="00934922" w:rsidRPr="00CA7018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934922" w:rsidRPr="00CA7018">
              <w:instrText xml:space="preserve"> FORMTEXT </w:instrText>
            </w:r>
            <w:r w:rsidR="00934922" w:rsidRPr="00CA7018">
              <w:fldChar w:fldCharType="separate"/>
            </w:r>
            <w:r w:rsidR="00934922" w:rsidRPr="00CA7018">
              <w:t> </w:t>
            </w:r>
            <w:r w:rsidR="00934922" w:rsidRPr="00CA7018">
              <w:t> </w:t>
            </w:r>
            <w:r w:rsidR="00934922" w:rsidRPr="00CA7018">
              <w:t> </w:t>
            </w:r>
            <w:r w:rsidR="00934922" w:rsidRPr="00CA7018">
              <w:t> </w:t>
            </w:r>
            <w:r w:rsidR="00934922" w:rsidRPr="00CA7018">
              <w:t> </w:t>
            </w:r>
            <w:r w:rsidR="00934922" w:rsidRPr="00CA7018">
              <w:fldChar w:fldCharType="end"/>
            </w:r>
            <w:r w:rsidR="00934922" w:rsidRPr="00CA7018">
              <w:br/>
              <w:t xml:space="preserve">Reinigung vor Pausen und bei Arbeitsschluss: </w:t>
            </w:r>
            <w:r w:rsidR="00934922" w:rsidRPr="00CA7018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934922" w:rsidRPr="00CA7018">
              <w:instrText xml:space="preserve"> FORMTEXT </w:instrText>
            </w:r>
            <w:r w:rsidR="00934922" w:rsidRPr="00CA7018">
              <w:fldChar w:fldCharType="separate"/>
            </w:r>
            <w:r w:rsidR="00934922" w:rsidRPr="00CA7018">
              <w:t> </w:t>
            </w:r>
            <w:r w:rsidR="00934922" w:rsidRPr="00CA7018">
              <w:t> </w:t>
            </w:r>
            <w:r w:rsidR="00934922" w:rsidRPr="00CA7018">
              <w:t> </w:t>
            </w:r>
            <w:r w:rsidR="00934922" w:rsidRPr="00CA7018">
              <w:t> </w:t>
            </w:r>
            <w:r w:rsidR="00934922" w:rsidRPr="00CA7018">
              <w:t> </w:t>
            </w:r>
            <w:r w:rsidR="00934922" w:rsidRPr="00CA7018">
              <w:fldChar w:fldCharType="end"/>
            </w:r>
            <w:r w:rsidR="00934922" w:rsidRPr="00CA7018">
              <w:br/>
              <w:t xml:space="preserve">Pflege nach der Arbeit: </w:t>
            </w:r>
            <w:r w:rsidR="00934922" w:rsidRPr="00CA7018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934922" w:rsidRPr="00CA7018">
              <w:instrText xml:space="preserve"> FORMTEXT </w:instrText>
            </w:r>
            <w:r w:rsidR="00934922" w:rsidRPr="00CA7018">
              <w:fldChar w:fldCharType="separate"/>
            </w:r>
            <w:r w:rsidR="00934922" w:rsidRPr="00CA7018">
              <w:t> </w:t>
            </w:r>
            <w:r w:rsidR="00934922" w:rsidRPr="00CA7018">
              <w:t> </w:t>
            </w:r>
            <w:r w:rsidR="00934922" w:rsidRPr="00CA7018">
              <w:t> </w:t>
            </w:r>
            <w:r w:rsidR="00934922" w:rsidRPr="00CA7018">
              <w:t> </w:t>
            </w:r>
            <w:r w:rsidR="00934922" w:rsidRPr="00CA7018">
              <w:t> </w:t>
            </w:r>
            <w:r w:rsidR="00934922" w:rsidRPr="00CA7018">
              <w:fldChar w:fldCharType="end"/>
            </w:r>
          </w:p>
          <w:p w14:paraId="54C24877" w14:textId="5301FD19" w:rsidR="00934922" w:rsidRPr="00CA7018" w:rsidRDefault="00CA7018" w:rsidP="00CA7018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934922" w:rsidRPr="00CA7018">
              <w:t>Arbeitsplatz sauber halten und regelmäßig (täglich) reinigen</w:t>
            </w:r>
          </w:p>
          <w:p w14:paraId="3C62E8FA" w14:textId="0E5781D9" w:rsidR="00934922" w:rsidRPr="00CA7018" w:rsidRDefault="00CA7018" w:rsidP="00CA7018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934922" w:rsidRPr="00CA7018">
              <w:t>Am Arbeitsplatz nicht rauchen, essen oder trinken und keine Lebensmittel aufbewahren</w:t>
            </w:r>
          </w:p>
          <w:p w14:paraId="3990A04E" w14:textId="4E1D2C89" w:rsidR="00934922" w:rsidRPr="00CA7018" w:rsidRDefault="00CA7018" w:rsidP="00CA7018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934922" w:rsidRPr="00CA7018">
              <w:rPr>
                <w:rFonts w:eastAsia="Arial Unicode MS"/>
              </w:rPr>
              <w:t>Abfallbehälter für Lot immer dicht verschlossen halten</w:t>
            </w:r>
          </w:p>
          <w:p w14:paraId="50B1FA56" w14:textId="50426148" w:rsidR="00934922" w:rsidRPr="00CA7018" w:rsidRDefault="00CA7018" w:rsidP="00CA7018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934922" w:rsidRPr="00CA7018">
              <w:t>Tätigkeiten mit bleihaltigen Loten sind für Schwangere untersagt.</w:t>
            </w:r>
          </w:p>
        </w:tc>
      </w:tr>
      <w:tr w:rsidR="00D45CA8" w:rsidRPr="00CA7018" w14:paraId="1E3ADF7C" w14:textId="77777777" w:rsidTr="00934922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FA3E953" w14:textId="77777777" w:rsidR="00D45CA8" w:rsidRPr="00CA7018" w:rsidRDefault="00D45CA8" w:rsidP="00CA7018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CA7018">
              <w:rPr>
                <w:rFonts w:ascii="Source Sans 3" w:hAnsi="Source Sans 3"/>
              </w:rPr>
              <w:t>Verhalten im Gefahrfall</w:t>
            </w:r>
          </w:p>
        </w:tc>
      </w:tr>
      <w:tr w:rsidR="00D45CA8" w:rsidRPr="00CA7018" w14:paraId="30AF7C97" w14:textId="77777777" w:rsidTr="00934922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984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539C52B7" w14:textId="77777777" w:rsidR="00D45CA8" w:rsidRPr="00CA7018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607D3F92" w14:textId="1D9AD502" w:rsidR="00934922" w:rsidRPr="00CA7018" w:rsidRDefault="00CA7018" w:rsidP="00CA7018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934922" w:rsidRPr="00CA7018">
              <w:rPr>
                <w:color w:val="000000"/>
              </w:rPr>
              <w:t>I</w:t>
            </w:r>
            <w:r w:rsidR="00934922" w:rsidRPr="00CA7018">
              <w:t xml:space="preserve">m </w:t>
            </w:r>
            <w:r w:rsidR="00934922" w:rsidRPr="00CA7018">
              <w:rPr>
                <w:color w:val="000000"/>
              </w:rPr>
              <w:t>Brand</w:t>
            </w:r>
            <w:r w:rsidR="00934922" w:rsidRPr="00CA7018">
              <w:t xml:space="preserve">fall den vorhandenen Feuerlöscher </w:t>
            </w:r>
            <w:r w:rsidR="00934922" w:rsidRPr="00CA7018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934922" w:rsidRPr="00CA7018">
              <w:instrText xml:space="preserve"> FORMTEXT </w:instrText>
            </w:r>
            <w:r w:rsidR="00934922" w:rsidRPr="00CA7018">
              <w:fldChar w:fldCharType="separate"/>
            </w:r>
            <w:r w:rsidR="00934922" w:rsidRPr="00CA7018">
              <w:t> </w:t>
            </w:r>
            <w:r w:rsidR="00934922" w:rsidRPr="00CA7018">
              <w:t> </w:t>
            </w:r>
            <w:r w:rsidR="00934922" w:rsidRPr="00CA7018">
              <w:t> </w:t>
            </w:r>
            <w:r w:rsidR="00934922" w:rsidRPr="00CA7018">
              <w:t> </w:t>
            </w:r>
            <w:r w:rsidR="00934922" w:rsidRPr="00CA7018">
              <w:t> </w:t>
            </w:r>
            <w:r w:rsidR="00934922" w:rsidRPr="00CA7018">
              <w:fldChar w:fldCharType="end"/>
            </w:r>
            <w:r w:rsidR="00934922" w:rsidRPr="00CA7018">
              <w:t xml:space="preserve">  verwenden,</w:t>
            </w:r>
            <w:r w:rsidR="00934922" w:rsidRPr="00CA7018">
              <w:br/>
              <w:t xml:space="preserve">Vorgesetzen informieren </w:t>
            </w:r>
          </w:p>
          <w:p w14:paraId="2F1E18F0" w14:textId="3FFCB81A" w:rsidR="00D45CA8" w:rsidRPr="00CA7018" w:rsidRDefault="00934922" w:rsidP="00934922">
            <w:pPr>
              <w:pStyle w:val="Notruf"/>
              <w:rPr>
                <w:rFonts w:ascii="Source Sans 3" w:hAnsi="Source Sans 3"/>
              </w:rPr>
            </w:pPr>
            <w:r w:rsidRPr="00CA7018">
              <w:rPr>
                <w:rFonts w:ascii="Source Sans 3" w:hAnsi="Source Sans 3"/>
              </w:rPr>
              <w:t>Notruf</w:t>
            </w:r>
            <w:r w:rsidRPr="00CA7018">
              <w:rPr>
                <w:rFonts w:ascii="Source Sans 3" w:hAnsi="Source Sans 3"/>
                <w:sz w:val="20"/>
              </w:rPr>
              <w:t xml:space="preserve">  </w:t>
            </w:r>
            <w:r w:rsidRPr="00CA7018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A7018">
              <w:rPr>
                <w:rFonts w:ascii="Source Sans 3" w:hAnsi="Source Sans 3"/>
              </w:rPr>
              <w:instrText xml:space="preserve"> FORMTEXT </w:instrText>
            </w:r>
            <w:r w:rsidRPr="00CA7018">
              <w:rPr>
                <w:rFonts w:ascii="Source Sans 3" w:hAnsi="Source Sans 3"/>
              </w:rPr>
            </w:r>
            <w:r w:rsidRPr="00CA7018">
              <w:rPr>
                <w:rFonts w:ascii="Source Sans 3" w:hAnsi="Source Sans 3"/>
              </w:rPr>
              <w:fldChar w:fldCharType="separate"/>
            </w:r>
            <w:r w:rsidRPr="00CA7018">
              <w:rPr>
                <w:rFonts w:ascii="Source Sans 3" w:hAnsi="Source Sans 3"/>
                <w:noProof/>
              </w:rPr>
              <w:t> </w:t>
            </w:r>
            <w:r w:rsidRPr="00CA7018">
              <w:rPr>
                <w:rFonts w:ascii="Source Sans 3" w:hAnsi="Source Sans 3"/>
                <w:noProof/>
              </w:rPr>
              <w:t> </w:t>
            </w:r>
            <w:r w:rsidRPr="00CA7018">
              <w:rPr>
                <w:rFonts w:ascii="Source Sans 3" w:hAnsi="Source Sans 3"/>
                <w:noProof/>
              </w:rPr>
              <w:t> </w:t>
            </w:r>
            <w:r w:rsidRPr="00CA7018">
              <w:rPr>
                <w:rFonts w:ascii="Source Sans 3" w:hAnsi="Source Sans 3"/>
                <w:noProof/>
              </w:rPr>
              <w:t> </w:t>
            </w:r>
            <w:r w:rsidRPr="00CA7018">
              <w:rPr>
                <w:rFonts w:ascii="Source Sans 3" w:hAnsi="Source Sans 3"/>
                <w:noProof/>
              </w:rPr>
              <w:t> </w:t>
            </w:r>
            <w:r w:rsidRPr="00CA7018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CA7018" w14:paraId="0561A486" w14:textId="77777777" w:rsidTr="00934922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74B78AF" w14:textId="77777777" w:rsidR="00D45CA8" w:rsidRPr="00CA7018" w:rsidRDefault="00D45CA8" w:rsidP="00CA7018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CA7018">
              <w:rPr>
                <w:rFonts w:ascii="Source Sans 3" w:hAnsi="Source Sans 3"/>
              </w:rPr>
              <w:t>Erste Hilfe</w:t>
            </w:r>
          </w:p>
        </w:tc>
      </w:tr>
      <w:tr w:rsidR="00D45CA8" w:rsidRPr="00CA7018" w14:paraId="017B804B" w14:textId="77777777" w:rsidTr="00934922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1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0DF15F15" w14:textId="77777777" w:rsidR="00D45CA8" w:rsidRPr="00CA7018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CA7018">
              <w:rPr>
                <w:rFonts w:ascii="Source Sans 3" w:hAnsi="Source Sans 3"/>
                <w:noProof/>
              </w:rPr>
              <w:drawing>
                <wp:inline distT="0" distB="0" distL="0" distR="0" wp14:anchorId="22209DA9" wp14:editId="584D132A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4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536D72FB" w14:textId="57EA7D00" w:rsidR="00934922" w:rsidRPr="00CA7018" w:rsidRDefault="00CA7018" w:rsidP="00CA7018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934922" w:rsidRPr="00CA7018">
              <w:t xml:space="preserve">Mit Lot oder Flussmittel verschmutzte Hautbereiche mit Wasser und Hautreinigungsmittel </w:t>
            </w:r>
            <w:r w:rsidR="00934922" w:rsidRPr="00CA7018">
              <w:br/>
              <w:t>abwaschen</w:t>
            </w:r>
          </w:p>
          <w:p w14:paraId="28E0E213" w14:textId="59CA4995" w:rsidR="00934922" w:rsidRPr="00CA7018" w:rsidRDefault="00CA7018" w:rsidP="00CA7018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934922" w:rsidRPr="00CA7018">
              <w:t xml:space="preserve">Bei Schwindel oder Übelkeit Betroffene an die frische Luft bringen und evtl. Arzt </w:t>
            </w:r>
            <w:r w:rsidR="00934922" w:rsidRPr="00CA7018">
              <w:br/>
              <w:t>aufsuchen</w:t>
            </w:r>
          </w:p>
          <w:p w14:paraId="7FD95728" w14:textId="4075B823" w:rsidR="00400BC7" w:rsidRPr="00CA7018" w:rsidRDefault="00CA7018" w:rsidP="00CA7018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934922" w:rsidRPr="00CA7018">
              <w:t xml:space="preserve">Ersthelfer </w:t>
            </w:r>
            <w:r w:rsidR="00934922" w:rsidRPr="00CA7018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934922" w:rsidRPr="00CA7018">
              <w:instrText xml:space="preserve"> FORMTEXT </w:instrText>
            </w:r>
            <w:r w:rsidR="00934922" w:rsidRPr="00CA7018">
              <w:fldChar w:fldCharType="separate"/>
            </w:r>
            <w:r w:rsidR="00934922" w:rsidRPr="00CA7018">
              <w:t> </w:t>
            </w:r>
            <w:r w:rsidR="00934922" w:rsidRPr="00CA7018">
              <w:t> </w:t>
            </w:r>
            <w:r w:rsidR="00934922" w:rsidRPr="00CA7018">
              <w:t> </w:t>
            </w:r>
            <w:r w:rsidR="00934922" w:rsidRPr="00CA7018">
              <w:t> </w:t>
            </w:r>
            <w:r w:rsidR="00934922" w:rsidRPr="00CA7018">
              <w:t> </w:t>
            </w:r>
            <w:r w:rsidR="00934922" w:rsidRPr="00CA7018">
              <w:fldChar w:fldCharType="end"/>
            </w:r>
            <w:r w:rsidR="00934922" w:rsidRPr="00CA7018">
              <w:t xml:space="preserve">  und Vorgesetzten </w:t>
            </w:r>
            <w:r w:rsidR="00934922" w:rsidRPr="00CA7018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934922" w:rsidRPr="00CA7018">
              <w:instrText xml:space="preserve"> FORMTEXT </w:instrText>
            </w:r>
            <w:r w:rsidR="00934922" w:rsidRPr="00CA7018">
              <w:fldChar w:fldCharType="separate"/>
            </w:r>
            <w:r w:rsidR="00934922" w:rsidRPr="00CA7018">
              <w:t> </w:t>
            </w:r>
            <w:r w:rsidR="00934922" w:rsidRPr="00CA7018">
              <w:t> </w:t>
            </w:r>
            <w:r w:rsidR="00934922" w:rsidRPr="00CA7018">
              <w:t> </w:t>
            </w:r>
            <w:r w:rsidR="00934922" w:rsidRPr="00CA7018">
              <w:t> </w:t>
            </w:r>
            <w:r w:rsidR="00934922" w:rsidRPr="00CA7018">
              <w:t> </w:t>
            </w:r>
            <w:r w:rsidR="00934922" w:rsidRPr="00CA7018">
              <w:fldChar w:fldCharType="end"/>
            </w:r>
            <w:r w:rsidR="00934922" w:rsidRPr="00CA7018">
              <w:t xml:space="preserve">  verständigen</w:t>
            </w:r>
          </w:p>
          <w:p w14:paraId="4FF19204" w14:textId="7F25FCD7" w:rsidR="00D45CA8" w:rsidRPr="00CA7018" w:rsidRDefault="00872D6F" w:rsidP="00CA7018">
            <w:pPr>
              <w:pStyle w:val="Notruf"/>
              <w:spacing w:before="0"/>
              <w:rPr>
                <w:rFonts w:ascii="Source Sans 3" w:hAnsi="Source Sans 3"/>
                <w:sz w:val="20"/>
                <w:szCs w:val="20"/>
              </w:rPr>
            </w:pPr>
            <w:r w:rsidRPr="00CA7018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CA7018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A7018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CA7018">
              <w:rPr>
                <w:rFonts w:ascii="Source Sans 3" w:hAnsi="Source Sans 3"/>
                <w:sz w:val="20"/>
                <w:szCs w:val="20"/>
              </w:rPr>
            </w:r>
            <w:r w:rsidRPr="00CA7018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CA701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A701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A701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A701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A701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A7018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CA7018">
              <w:rPr>
                <w:rFonts w:ascii="Source Sans 3" w:hAnsi="Source Sans 3"/>
                <w:sz w:val="20"/>
                <w:szCs w:val="20"/>
              </w:rPr>
              <w:tab/>
            </w:r>
            <w:r w:rsidR="00CA7018">
              <w:rPr>
                <w:rFonts w:ascii="Source Sans 3" w:hAnsi="Source Sans 3"/>
                <w:sz w:val="20"/>
                <w:szCs w:val="20"/>
              </w:rPr>
              <w:tab/>
            </w:r>
            <w:r w:rsidRPr="00CA7018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CA7018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A7018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CA7018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CA7018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CA701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A701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A701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A701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A701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A7018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CA7018" w14:paraId="583FD763" w14:textId="77777777" w:rsidTr="00934922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9F572BE" w14:textId="77777777" w:rsidR="00D45CA8" w:rsidRPr="00CA7018" w:rsidRDefault="00D45CA8" w:rsidP="00CA7018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CA7018">
              <w:rPr>
                <w:rFonts w:ascii="Source Sans 3" w:hAnsi="Source Sans 3"/>
              </w:rPr>
              <w:t>Sachgerechte Entsorgung</w:t>
            </w:r>
          </w:p>
        </w:tc>
      </w:tr>
      <w:tr w:rsidR="00D45CA8" w:rsidRPr="00CA7018" w14:paraId="3D18CA2D" w14:textId="77777777" w:rsidTr="00934922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69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2436D9CB" w14:textId="77777777" w:rsidR="00D45CA8" w:rsidRPr="00CA7018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3" w:name="Temp"/>
            <w:bookmarkEnd w:id="3"/>
          </w:p>
        </w:tc>
        <w:tc>
          <w:tcPr>
            <w:tcW w:w="9014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674DF8A4" w14:textId="336295B8" w:rsidR="00D45CA8" w:rsidRPr="00CA7018" w:rsidRDefault="00934922" w:rsidP="00934922">
            <w:pPr>
              <w:rPr>
                <w:rFonts w:ascii="Source Sans 3" w:hAnsi="Source Sans 3"/>
              </w:rPr>
            </w:pPr>
            <w:r w:rsidRPr="00CA7018">
              <w:rPr>
                <w:rFonts w:ascii="Source Sans 3" w:hAnsi="Source Sans 3"/>
              </w:rPr>
              <w:t xml:space="preserve">Lotreste und bleihaltige Abfälle in Sammelbehälter </w:t>
            </w:r>
            <w:r w:rsidRPr="00CA7018">
              <w:rPr>
                <w:rFonts w:ascii="Source Sans 3" w:hAnsi="Source Sans 3"/>
                <w:u w:val="singl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A7018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CA7018">
              <w:rPr>
                <w:rFonts w:ascii="Source Sans 3" w:hAnsi="Source Sans 3"/>
                <w:u w:val="single"/>
              </w:rPr>
            </w:r>
            <w:r w:rsidRPr="00CA7018">
              <w:rPr>
                <w:rFonts w:ascii="Source Sans 3" w:hAnsi="Source Sans 3"/>
                <w:u w:val="single"/>
              </w:rPr>
              <w:fldChar w:fldCharType="separate"/>
            </w:r>
            <w:r w:rsidRPr="00CA7018">
              <w:rPr>
                <w:rFonts w:ascii="Source Sans 3" w:hAnsi="Source Sans 3"/>
                <w:u w:val="single"/>
              </w:rPr>
              <w:t> </w:t>
            </w:r>
            <w:r w:rsidRPr="00CA7018">
              <w:rPr>
                <w:rFonts w:ascii="Source Sans 3" w:hAnsi="Source Sans 3"/>
                <w:u w:val="single"/>
              </w:rPr>
              <w:t> </w:t>
            </w:r>
            <w:r w:rsidRPr="00CA7018">
              <w:rPr>
                <w:rFonts w:ascii="Source Sans 3" w:hAnsi="Source Sans 3"/>
                <w:u w:val="single"/>
              </w:rPr>
              <w:t> </w:t>
            </w:r>
            <w:r w:rsidRPr="00CA7018">
              <w:rPr>
                <w:rFonts w:ascii="Source Sans 3" w:hAnsi="Source Sans 3"/>
                <w:u w:val="single"/>
              </w:rPr>
              <w:t> </w:t>
            </w:r>
            <w:r w:rsidRPr="00CA7018">
              <w:rPr>
                <w:rFonts w:ascii="Source Sans 3" w:hAnsi="Source Sans 3"/>
                <w:u w:val="single"/>
              </w:rPr>
              <w:t> </w:t>
            </w:r>
            <w:r w:rsidRPr="00CA7018">
              <w:rPr>
                <w:rFonts w:ascii="Source Sans 3" w:hAnsi="Source Sans 3"/>
              </w:rPr>
              <w:fldChar w:fldCharType="end"/>
            </w:r>
            <w:r w:rsidRPr="00CA7018">
              <w:rPr>
                <w:rFonts w:ascii="Source Sans 3" w:hAnsi="Source Sans 3"/>
              </w:rPr>
              <w:t xml:space="preserve"> entsorgen.</w:t>
            </w:r>
          </w:p>
          <w:p w14:paraId="354898C0" w14:textId="77777777" w:rsidR="00872D6F" w:rsidRPr="00CA7018" w:rsidRDefault="00872D6F" w:rsidP="004638AD">
            <w:pPr>
              <w:widowControl w:val="0"/>
              <w:tabs>
                <w:tab w:val="left" w:pos="227"/>
              </w:tabs>
              <w:adjustRightInd w:val="0"/>
              <w:spacing w:after="60"/>
              <w:rPr>
                <w:rFonts w:ascii="Source Sans 3" w:hAnsi="Source Sans 3"/>
                <w:color w:val="000000"/>
              </w:rPr>
            </w:pPr>
            <w:r w:rsidRPr="00CA7018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CA7018">
              <w:rPr>
                <w:rFonts w:ascii="Source Sans 3" w:hAnsi="Source Sans 3"/>
                <w:color w:val="000000"/>
              </w:rPr>
              <w:t xml:space="preserve"> </w:t>
            </w:r>
            <w:r w:rsidRPr="00CA7018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A7018">
              <w:rPr>
                <w:rFonts w:ascii="Source Sans 3" w:hAnsi="Source Sans 3"/>
              </w:rPr>
              <w:instrText xml:space="preserve"> FORMTEXT </w:instrText>
            </w:r>
            <w:r w:rsidRPr="00CA7018">
              <w:rPr>
                <w:rFonts w:ascii="Source Sans 3" w:hAnsi="Source Sans 3"/>
              </w:rPr>
            </w:r>
            <w:r w:rsidRPr="00CA7018">
              <w:rPr>
                <w:rFonts w:ascii="Source Sans 3" w:hAnsi="Source Sans 3"/>
              </w:rPr>
              <w:fldChar w:fldCharType="separate"/>
            </w:r>
            <w:r w:rsidRPr="00CA7018">
              <w:rPr>
                <w:rFonts w:ascii="Source Sans 3" w:hAnsi="Source Sans 3"/>
                <w:noProof/>
              </w:rPr>
              <w:t> </w:t>
            </w:r>
            <w:r w:rsidRPr="00CA7018">
              <w:rPr>
                <w:rFonts w:ascii="Source Sans 3" w:hAnsi="Source Sans 3"/>
                <w:noProof/>
              </w:rPr>
              <w:t> </w:t>
            </w:r>
            <w:r w:rsidRPr="00CA7018">
              <w:rPr>
                <w:rFonts w:ascii="Source Sans 3" w:hAnsi="Source Sans 3"/>
                <w:noProof/>
              </w:rPr>
              <w:t> </w:t>
            </w:r>
            <w:r w:rsidRPr="00CA7018">
              <w:rPr>
                <w:rFonts w:ascii="Source Sans 3" w:hAnsi="Source Sans 3"/>
                <w:noProof/>
              </w:rPr>
              <w:t> </w:t>
            </w:r>
            <w:r w:rsidRPr="00CA7018">
              <w:rPr>
                <w:rFonts w:ascii="Source Sans 3" w:hAnsi="Source Sans 3"/>
                <w:noProof/>
              </w:rPr>
              <w:t> </w:t>
            </w:r>
            <w:r w:rsidRPr="00CA7018">
              <w:rPr>
                <w:rFonts w:ascii="Source Sans 3" w:hAnsi="Source Sans 3"/>
              </w:rPr>
              <w:fldChar w:fldCharType="end"/>
            </w:r>
            <w:r w:rsidRPr="00CA7018">
              <w:rPr>
                <w:rFonts w:ascii="Source Sans 3" w:hAnsi="Source Sans 3"/>
                <w:color w:val="000000"/>
              </w:rPr>
              <w:tab/>
            </w:r>
            <w:r w:rsidRPr="00CA7018">
              <w:rPr>
                <w:rFonts w:ascii="Source Sans 3" w:hAnsi="Source Sans 3"/>
                <w:color w:val="000000"/>
              </w:rPr>
              <w:tab/>
            </w:r>
            <w:r w:rsidRPr="00CA7018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CA7018">
              <w:rPr>
                <w:rFonts w:ascii="Source Sans 3" w:hAnsi="Source Sans 3"/>
                <w:color w:val="000000"/>
              </w:rPr>
              <w:t xml:space="preserve"> </w:t>
            </w:r>
            <w:r w:rsidRPr="00CA7018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A7018">
              <w:rPr>
                <w:rFonts w:ascii="Source Sans 3" w:hAnsi="Source Sans 3"/>
              </w:rPr>
              <w:instrText xml:space="preserve"> FORMTEXT </w:instrText>
            </w:r>
            <w:r w:rsidRPr="00CA7018">
              <w:rPr>
                <w:rFonts w:ascii="Source Sans 3" w:hAnsi="Source Sans 3"/>
              </w:rPr>
            </w:r>
            <w:r w:rsidRPr="00CA7018">
              <w:rPr>
                <w:rFonts w:ascii="Source Sans 3" w:hAnsi="Source Sans 3"/>
              </w:rPr>
              <w:fldChar w:fldCharType="separate"/>
            </w:r>
            <w:r w:rsidRPr="00CA7018">
              <w:rPr>
                <w:rFonts w:ascii="Source Sans 3" w:hAnsi="Source Sans 3"/>
                <w:noProof/>
              </w:rPr>
              <w:t> </w:t>
            </w:r>
            <w:r w:rsidRPr="00CA7018">
              <w:rPr>
                <w:rFonts w:ascii="Source Sans 3" w:hAnsi="Source Sans 3"/>
                <w:noProof/>
              </w:rPr>
              <w:t> </w:t>
            </w:r>
            <w:r w:rsidRPr="00CA7018">
              <w:rPr>
                <w:rFonts w:ascii="Source Sans 3" w:hAnsi="Source Sans 3"/>
                <w:noProof/>
              </w:rPr>
              <w:t> </w:t>
            </w:r>
            <w:r w:rsidRPr="00CA7018">
              <w:rPr>
                <w:rFonts w:ascii="Source Sans 3" w:hAnsi="Source Sans 3"/>
                <w:noProof/>
              </w:rPr>
              <w:t> </w:t>
            </w:r>
            <w:r w:rsidRPr="00CA7018">
              <w:rPr>
                <w:rFonts w:ascii="Source Sans 3" w:hAnsi="Source Sans 3"/>
                <w:noProof/>
              </w:rPr>
              <w:t> </w:t>
            </w:r>
            <w:r w:rsidRPr="00CA7018">
              <w:rPr>
                <w:rFonts w:ascii="Source Sans 3" w:hAnsi="Source Sans 3"/>
              </w:rPr>
              <w:fldChar w:fldCharType="end"/>
            </w:r>
          </w:p>
        </w:tc>
      </w:tr>
    </w:tbl>
    <w:p w14:paraId="7B1104AC" w14:textId="77777777" w:rsidR="00D45CA8" w:rsidRPr="00CA7018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CA7018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32EE707C-89AB-49DE-BC58-2627EF42E89E}"/>
    <w:embedBold r:id="rId2" w:fontKey="{6F8B5207-3642-45B4-8753-03FC21BAB1D6}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D5383"/>
    <w:multiLevelType w:val="hybridMultilevel"/>
    <w:tmpl w:val="01347538"/>
    <w:lvl w:ilvl="0" w:tplc="AD7C06CC">
      <w:start w:val="1"/>
      <w:numFmt w:val="bullet"/>
      <w:lvlText w:val=""/>
      <w:lvlJc w:val="left"/>
      <w:pPr>
        <w:ind w:left="284" w:hanging="284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C54E4"/>
    <w:multiLevelType w:val="hybridMultilevel"/>
    <w:tmpl w:val="FB603F34"/>
    <w:lvl w:ilvl="0" w:tplc="A49693A4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376EE"/>
    <w:multiLevelType w:val="hybridMultilevel"/>
    <w:tmpl w:val="C714F4B6"/>
    <w:lvl w:ilvl="0" w:tplc="3A6E173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D21E1D"/>
    <w:multiLevelType w:val="hybridMultilevel"/>
    <w:tmpl w:val="EEF23E7A"/>
    <w:lvl w:ilvl="0" w:tplc="996A1CA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D10E8A"/>
    <w:multiLevelType w:val="hybridMultilevel"/>
    <w:tmpl w:val="CF2AFA8C"/>
    <w:lvl w:ilvl="0" w:tplc="CF4E76BE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922"/>
    <w:rsid w:val="000718AA"/>
    <w:rsid w:val="00072313"/>
    <w:rsid w:val="000915F3"/>
    <w:rsid w:val="0020256F"/>
    <w:rsid w:val="002874ED"/>
    <w:rsid w:val="002B0015"/>
    <w:rsid w:val="00352514"/>
    <w:rsid w:val="003F0E4D"/>
    <w:rsid w:val="00400BC7"/>
    <w:rsid w:val="004638AD"/>
    <w:rsid w:val="00564C7D"/>
    <w:rsid w:val="00744851"/>
    <w:rsid w:val="007E55E5"/>
    <w:rsid w:val="00800ABE"/>
    <w:rsid w:val="00850334"/>
    <w:rsid w:val="008525E3"/>
    <w:rsid w:val="00872D6F"/>
    <w:rsid w:val="00934922"/>
    <w:rsid w:val="00991CDD"/>
    <w:rsid w:val="00A239FA"/>
    <w:rsid w:val="00A825D8"/>
    <w:rsid w:val="00AC2984"/>
    <w:rsid w:val="00B836B7"/>
    <w:rsid w:val="00C5277C"/>
    <w:rsid w:val="00C9224C"/>
    <w:rsid w:val="00CA7018"/>
    <w:rsid w:val="00CF1947"/>
    <w:rsid w:val="00CF4FC1"/>
    <w:rsid w:val="00CF5E5C"/>
    <w:rsid w:val="00D45CA8"/>
    <w:rsid w:val="00D776DC"/>
    <w:rsid w:val="00DE0EFD"/>
    <w:rsid w:val="00E118EC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88D927"/>
  <w15:chartTrackingRefBased/>
  <w15:docId w15:val="{8A00EF43-C5F3-4F39-86F2-ED18AEFB4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0718AA"/>
    <w:pPr>
      <w:spacing w:before="40" w:after="40" w:line="240" w:lineRule="auto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CA7018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366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4</cp:revision>
  <cp:lastPrinted>2003-07-02T13:54:00Z</cp:lastPrinted>
  <dcterms:created xsi:type="dcterms:W3CDTF">2025-08-28T07:32:00Z</dcterms:created>
  <dcterms:modified xsi:type="dcterms:W3CDTF">2026-01-07T10:28:00Z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