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5B578" w14:textId="77777777" w:rsidR="00564C7D" w:rsidRPr="00E50330" w:rsidRDefault="00072313">
      <w:pPr>
        <w:spacing w:before="0"/>
        <w:rPr>
          <w:rFonts w:ascii="Source Sans 3" w:hAnsi="Source Sans 3"/>
          <w:sz w:val="8"/>
        </w:rPr>
      </w:pPr>
      <w:r w:rsidRPr="00E50330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AB5171C" wp14:editId="70447399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FAF9C" w14:textId="77777777" w:rsidR="00564C7D" w:rsidRPr="00E50330" w:rsidRDefault="00564C7D">
      <w:pPr>
        <w:spacing w:before="0"/>
        <w:rPr>
          <w:rFonts w:ascii="Source Sans 3" w:hAnsi="Source Sans 3"/>
          <w:sz w:val="8"/>
        </w:rPr>
      </w:pPr>
    </w:p>
    <w:p w14:paraId="4B50C69E" w14:textId="77777777" w:rsidR="00564C7D" w:rsidRPr="00E50330" w:rsidRDefault="00564C7D">
      <w:pPr>
        <w:spacing w:before="0"/>
        <w:rPr>
          <w:rFonts w:ascii="Source Sans 3" w:hAnsi="Source Sans 3"/>
          <w:sz w:val="8"/>
        </w:rPr>
      </w:pPr>
    </w:p>
    <w:p w14:paraId="74E07828" w14:textId="77777777" w:rsidR="00564C7D" w:rsidRPr="00E50330" w:rsidRDefault="00564C7D">
      <w:pPr>
        <w:spacing w:before="0"/>
        <w:rPr>
          <w:rFonts w:ascii="Source Sans 3" w:hAnsi="Source Sans 3"/>
          <w:sz w:val="8"/>
        </w:rPr>
      </w:pPr>
    </w:p>
    <w:p w14:paraId="626E91C9" w14:textId="77777777" w:rsidR="00564C7D" w:rsidRPr="00E50330" w:rsidRDefault="00564C7D">
      <w:pPr>
        <w:spacing w:before="0"/>
        <w:rPr>
          <w:rFonts w:ascii="Source Sans 3" w:hAnsi="Source Sans 3"/>
          <w:sz w:val="8"/>
        </w:rPr>
        <w:sectPr w:rsidR="00564C7D" w:rsidRPr="00E50330" w:rsidSect="00E50330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6DBC494" w14:textId="6C13D7D6" w:rsidR="00744851" w:rsidRPr="00E50330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E50330" w14:paraId="604AED1E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8114591" w14:textId="77777777" w:rsidR="00B836B7" w:rsidRPr="00E50330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D139A0A" wp14:editId="44092303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6C9C8" w14:textId="77777777" w:rsidR="00B836B7" w:rsidRPr="00E50330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E97CC1C" w14:textId="77777777" w:rsidR="00B836B7" w:rsidRPr="00E50330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D90F877" wp14:editId="2D98C6EC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B3534C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50330">
              <w:rPr>
                <w:rFonts w:ascii="Source Sans 3" w:hAnsi="Source Sans 3"/>
              </w:rPr>
              <w:t xml:space="preserve">Firma:  </w:t>
            </w:r>
            <w:r w:rsidR="00B836B7" w:rsidRPr="00E5033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E50330">
              <w:rPr>
                <w:rFonts w:ascii="Source Sans 3" w:hAnsi="Source Sans 3"/>
              </w:rPr>
              <w:instrText xml:space="preserve"> FORMTEXT </w:instrText>
            </w:r>
            <w:r w:rsidR="00B836B7" w:rsidRPr="00E50330">
              <w:rPr>
                <w:rFonts w:ascii="Source Sans 3" w:hAnsi="Source Sans 3"/>
              </w:rPr>
            </w:r>
            <w:r w:rsidR="00B836B7" w:rsidRPr="00E50330">
              <w:rPr>
                <w:rFonts w:ascii="Source Sans 3" w:hAnsi="Source Sans 3"/>
              </w:rPr>
              <w:fldChar w:fldCharType="separate"/>
            </w:r>
            <w:r w:rsidR="00B836B7" w:rsidRPr="00E50330">
              <w:rPr>
                <w:rFonts w:ascii="Source Sans 3" w:hAnsi="Source Sans 3"/>
                <w:noProof/>
              </w:rPr>
              <w:t> </w:t>
            </w:r>
            <w:r w:rsidR="00B836B7" w:rsidRPr="00E50330">
              <w:rPr>
                <w:rFonts w:ascii="Source Sans 3" w:hAnsi="Source Sans 3"/>
                <w:noProof/>
              </w:rPr>
              <w:t> </w:t>
            </w:r>
            <w:r w:rsidR="00B836B7" w:rsidRPr="00E50330">
              <w:rPr>
                <w:rFonts w:ascii="Source Sans 3" w:hAnsi="Source Sans 3"/>
                <w:noProof/>
              </w:rPr>
              <w:t> </w:t>
            </w:r>
            <w:r w:rsidR="00B836B7" w:rsidRPr="00E50330">
              <w:rPr>
                <w:rFonts w:ascii="Source Sans 3" w:hAnsi="Source Sans 3"/>
                <w:noProof/>
              </w:rPr>
              <w:t> </w:t>
            </w:r>
            <w:r w:rsidR="00B836B7" w:rsidRPr="00E50330">
              <w:rPr>
                <w:rFonts w:ascii="Source Sans 3" w:hAnsi="Source Sans 3"/>
                <w:noProof/>
              </w:rPr>
              <w:t> </w:t>
            </w:r>
            <w:r w:rsidR="00B836B7" w:rsidRPr="00E50330">
              <w:rPr>
                <w:rFonts w:ascii="Source Sans 3" w:hAnsi="Source Sans 3"/>
              </w:rPr>
              <w:fldChar w:fldCharType="end"/>
            </w:r>
            <w:bookmarkEnd w:id="0"/>
          </w:p>
          <w:p w14:paraId="407E0877" w14:textId="77777777" w:rsidR="00B836B7" w:rsidRPr="00E50330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9140F78" wp14:editId="71A2503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5B1041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50330">
              <w:rPr>
                <w:rFonts w:ascii="Source Sans 3" w:hAnsi="Source Sans 3"/>
              </w:rPr>
              <w:t xml:space="preserve">Arbeitsbereich:  </w:t>
            </w:r>
            <w:r w:rsidR="00400BC7" w:rsidRPr="00E5033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E50330">
              <w:rPr>
                <w:rFonts w:ascii="Source Sans 3" w:hAnsi="Source Sans 3"/>
              </w:rPr>
              <w:instrText xml:space="preserve"> FORMTEXT </w:instrText>
            </w:r>
            <w:r w:rsidR="00400BC7" w:rsidRPr="00E50330">
              <w:rPr>
                <w:rFonts w:ascii="Source Sans 3" w:hAnsi="Source Sans 3"/>
              </w:rPr>
            </w:r>
            <w:r w:rsidR="00400BC7" w:rsidRPr="00E50330">
              <w:rPr>
                <w:rFonts w:ascii="Source Sans 3" w:hAnsi="Source Sans 3"/>
              </w:rPr>
              <w:fldChar w:fldCharType="separate"/>
            </w:r>
            <w:r w:rsidR="00400BC7" w:rsidRPr="00E50330">
              <w:rPr>
                <w:rFonts w:ascii="Source Sans 3" w:hAnsi="Source Sans 3"/>
                <w:noProof/>
              </w:rPr>
              <w:t> </w:t>
            </w:r>
            <w:r w:rsidR="00400BC7" w:rsidRPr="00E50330">
              <w:rPr>
                <w:rFonts w:ascii="Source Sans 3" w:hAnsi="Source Sans 3"/>
                <w:noProof/>
              </w:rPr>
              <w:t> </w:t>
            </w:r>
            <w:r w:rsidR="00400BC7" w:rsidRPr="00E50330">
              <w:rPr>
                <w:rFonts w:ascii="Source Sans 3" w:hAnsi="Source Sans 3"/>
                <w:noProof/>
              </w:rPr>
              <w:t> </w:t>
            </w:r>
            <w:r w:rsidR="00400BC7" w:rsidRPr="00E50330">
              <w:rPr>
                <w:rFonts w:ascii="Source Sans 3" w:hAnsi="Source Sans 3"/>
                <w:noProof/>
              </w:rPr>
              <w:t> </w:t>
            </w:r>
            <w:r w:rsidR="00400BC7" w:rsidRPr="00E50330">
              <w:rPr>
                <w:rFonts w:ascii="Source Sans 3" w:hAnsi="Source Sans 3"/>
                <w:noProof/>
              </w:rPr>
              <w:t> </w:t>
            </w:r>
            <w:r w:rsidR="00400BC7" w:rsidRPr="00E50330">
              <w:rPr>
                <w:rFonts w:ascii="Source Sans 3" w:hAnsi="Source Sans 3"/>
              </w:rPr>
              <w:fldChar w:fldCharType="end"/>
            </w:r>
          </w:p>
          <w:p w14:paraId="3E17A335" w14:textId="77777777" w:rsidR="00B836B7" w:rsidRPr="00E50330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AEC8E8B" wp14:editId="602563C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4086FA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E50330">
              <w:rPr>
                <w:rFonts w:ascii="Source Sans 3" w:hAnsi="Source Sans 3"/>
              </w:rPr>
              <w:t xml:space="preserve">Verantwortlich:  </w:t>
            </w:r>
            <w:r w:rsidR="00B836B7" w:rsidRPr="00E5033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E50330">
              <w:rPr>
                <w:rFonts w:ascii="Source Sans 3" w:hAnsi="Source Sans 3"/>
              </w:rPr>
              <w:instrText xml:space="preserve"> FORMTEXT </w:instrText>
            </w:r>
            <w:r w:rsidR="00B836B7" w:rsidRPr="00E50330">
              <w:rPr>
                <w:rFonts w:ascii="Source Sans 3" w:hAnsi="Source Sans 3"/>
              </w:rPr>
            </w:r>
            <w:r w:rsidR="00B836B7" w:rsidRPr="00E50330">
              <w:rPr>
                <w:rFonts w:ascii="Source Sans 3" w:hAnsi="Source Sans 3"/>
              </w:rPr>
              <w:fldChar w:fldCharType="separate"/>
            </w:r>
            <w:r w:rsidR="00B836B7" w:rsidRPr="00E50330">
              <w:rPr>
                <w:rFonts w:ascii="Source Sans 3" w:hAnsi="Source Sans 3"/>
                <w:noProof/>
              </w:rPr>
              <w:t> </w:t>
            </w:r>
            <w:r w:rsidR="00B836B7" w:rsidRPr="00E50330">
              <w:rPr>
                <w:rFonts w:ascii="Source Sans 3" w:hAnsi="Source Sans 3"/>
                <w:noProof/>
              </w:rPr>
              <w:t> </w:t>
            </w:r>
            <w:r w:rsidR="00B836B7" w:rsidRPr="00E50330">
              <w:rPr>
                <w:rFonts w:ascii="Source Sans 3" w:hAnsi="Source Sans 3"/>
                <w:noProof/>
              </w:rPr>
              <w:t> </w:t>
            </w:r>
            <w:r w:rsidR="00B836B7" w:rsidRPr="00E50330">
              <w:rPr>
                <w:rFonts w:ascii="Source Sans 3" w:hAnsi="Source Sans 3"/>
                <w:noProof/>
              </w:rPr>
              <w:t> </w:t>
            </w:r>
            <w:r w:rsidR="00B836B7" w:rsidRPr="00E50330">
              <w:rPr>
                <w:rFonts w:ascii="Source Sans 3" w:hAnsi="Source Sans 3"/>
                <w:noProof/>
              </w:rPr>
              <w:t> </w:t>
            </w:r>
            <w:r w:rsidR="00B836B7" w:rsidRPr="00E50330">
              <w:rPr>
                <w:rFonts w:ascii="Source Sans 3" w:hAnsi="Source Sans 3"/>
              </w:rPr>
              <w:fldChar w:fldCharType="end"/>
            </w:r>
          </w:p>
          <w:p w14:paraId="2BDD0A43" w14:textId="77777777" w:rsidR="00744851" w:rsidRPr="00E50330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E50330">
              <w:rPr>
                <w:rFonts w:ascii="Source Sans 3" w:hAnsi="Source Sans 3"/>
              </w:rPr>
              <w:tab/>
            </w:r>
            <w:r w:rsidRPr="00E50330">
              <w:rPr>
                <w:rFonts w:ascii="Source Sans 3" w:hAnsi="Source Sans 3"/>
              </w:rPr>
              <w:tab/>
            </w:r>
            <w:r w:rsidRPr="00E50330">
              <w:rPr>
                <w:rFonts w:ascii="Source Sans 3" w:hAnsi="Source Sans 3"/>
              </w:rPr>
              <w:tab/>
            </w:r>
            <w:r w:rsidRPr="00E50330">
              <w:rPr>
                <w:rFonts w:ascii="Source Sans 3" w:hAnsi="Source Sans 3"/>
              </w:rPr>
              <w:tab/>
            </w:r>
            <w:r w:rsidRPr="00E5033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9DF764B" w14:textId="77777777" w:rsidR="00744851" w:rsidRPr="00E50330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E5033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CC9FFCC" w14:textId="77777777" w:rsidR="00744851" w:rsidRPr="00E50330" w:rsidRDefault="00744851">
            <w:pPr>
              <w:spacing w:before="0" w:after="60"/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</w:rPr>
              <w:t>GEM. § 14 GEFSTOFFV</w:t>
            </w:r>
          </w:p>
          <w:p w14:paraId="1C672C2C" w14:textId="183B21EF" w:rsidR="00564C7D" w:rsidRPr="00E50330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E5033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E5033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E5033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50330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E5033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50330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3D165F96" w14:textId="539C2579" w:rsidR="00744851" w:rsidRPr="00E50330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</w:rPr>
              <w:t>Arbeitsplatz:</w:t>
            </w:r>
            <w:r w:rsidR="00E8423D" w:rsidRPr="00E50330">
              <w:rPr>
                <w:rFonts w:ascii="Source Sans 3" w:hAnsi="Source Sans 3"/>
              </w:rPr>
              <w:t xml:space="preserve"> </w:t>
            </w:r>
            <w:r w:rsidR="008751AC" w:rsidRPr="00E50330">
              <w:rPr>
                <w:rFonts w:ascii="Source Sans 3" w:hAnsi="Source Sans 3"/>
              </w:rPr>
              <w:t>Pyrolyseofen</w:t>
            </w:r>
          </w:p>
          <w:p w14:paraId="1E5DE1E6" w14:textId="5AD56C57" w:rsidR="00D45CA8" w:rsidRPr="00E50330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</w:rPr>
              <w:t xml:space="preserve">Tätigkeit: </w:t>
            </w:r>
            <w:r w:rsidR="008751AC" w:rsidRPr="00E50330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8751AC" w:rsidRPr="00E50330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="008751AC" w:rsidRPr="00E50330">
              <w:rPr>
                <w:rFonts w:ascii="Source Sans 3" w:hAnsi="Source Sans 3"/>
                <w:b/>
                <w:bCs/>
              </w:rPr>
            </w:r>
            <w:r w:rsidR="008751AC" w:rsidRPr="00E50330">
              <w:rPr>
                <w:rFonts w:ascii="Source Sans 3" w:hAnsi="Source Sans 3"/>
                <w:b/>
                <w:bCs/>
              </w:rPr>
              <w:fldChar w:fldCharType="separate"/>
            </w:r>
            <w:r w:rsidR="008751AC" w:rsidRPr="00E50330">
              <w:rPr>
                <w:rFonts w:ascii="Source Sans 3" w:hAnsi="Source Sans 3"/>
                <w:b/>
                <w:bCs/>
              </w:rPr>
              <w:t> </w:t>
            </w:r>
            <w:r w:rsidR="008751AC" w:rsidRPr="00E50330">
              <w:rPr>
                <w:rFonts w:ascii="Source Sans 3" w:hAnsi="Source Sans 3"/>
                <w:b/>
                <w:bCs/>
              </w:rPr>
              <w:t> </w:t>
            </w:r>
            <w:r w:rsidR="008751AC" w:rsidRPr="00E50330">
              <w:rPr>
                <w:rFonts w:ascii="Source Sans 3" w:hAnsi="Source Sans 3"/>
                <w:b/>
                <w:bCs/>
              </w:rPr>
              <w:t> </w:t>
            </w:r>
            <w:r w:rsidR="008751AC" w:rsidRPr="00E50330">
              <w:rPr>
                <w:rFonts w:ascii="Source Sans 3" w:hAnsi="Source Sans 3"/>
                <w:b/>
                <w:bCs/>
              </w:rPr>
              <w:t> </w:t>
            </w:r>
            <w:r w:rsidR="008751AC" w:rsidRPr="00E50330">
              <w:rPr>
                <w:rFonts w:ascii="Source Sans 3" w:hAnsi="Source Sans 3"/>
                <w:b/>
                <w:bCs/>
              </w:rPr>
              <w:t> </w:t>
            </w:r>
            <w:r w:rsidR="008751AC" w:rsidRPr="00E50330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2AFF752" w14:textId="77777777" w:rsidR="00B836B7" w:rsidRPr="00E50330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03AFB233" w14:textId="77777777" w:rsidR="00D45CA8" w:rsidRPr="00E50330" w:rsidRDefault="00D45CA8">
            <w:pPr>
              <w:spacing w:before="0"/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</w:rPr>
              <w:t xml:space="preserve">Stand: </w:t>
            </w:r>
            <w:r w:rsidRPr="00E5033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50330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E50330">
              <w:rPr>
                <w:rFonts w:ascii="Source Sans 3" w:hAnsi="Source Sans 3"/>
                <w:u w:val="single"/>
              </w:rPr>
              <w:instrText>FORMTEXT</w:instrText>
            </w:r>
            <w:r w:rsidRPr="00E50330">
              <w:rPr>
                <w:rFonts w:ascii="Source Sans 3" w:hAnsi="Source Sans 3"/>
                <w:u w:val="single"/>
              </w:rPr>
              <w:instrText xml:space="preserve"> </w:instrText>
            </w:r>
            <w:r w:rsidRPr="00E50330">
              <w:rPr>
                <w:rFonts w:ascii="Source Sans 3" w:hAnsi="Source Sans 3"/>
                <w:u w:val="single"/>
              </w:rPr>
            </w:r>
            <w:r w:rsidRPr="00E50330">
              <w:rPr>
                <w:rFonts w:ascii="Source Sans 3" w:hAnsi="Source Sans 3"/>
                <w:u w:val="single"/>
              </w:rPr>
              <w:fldChar w:fldCharType="separate"/>
            </w:r>
            <w:r w:rsidRPr="00E50330">
              <w:rPr>
                <w:rFonts w:ascii="Source Sans 3" w:hAnsi="Source Sans 3"/>
                <w:noProof/>
                <w:u w:val="single"/>
              </w:rPr>
              <w:t> </w:t>
            </w:r>
            <w:r w:rsidRPr="00E50330">
              <w:rPr>
                <w:rFonts w:ascii="Source Sans 3" w:hAnsi="Source Sans 3"/>
                <w:noProof/>
                <w:u w:val="single"/>
              </w:rPr>
              <w:t> </w:t>
            </w:r>
            <w:r w:rsidRPr="00E50330">
              <w:rPr>
                <w:rFonts w:ascii="Source Sans 3" w:hAnsi="Source Sans 3"/>
                <w:noProof/>
                <w:u w:val="single"/>
              </w:rPr>
              <w:t> </w:t>
            </w:r>
            <w:r w:rsidRPr="00E50330">
              <w:rPr>
                <w:rFonts w:ascii="Source Sans 3" w:hAnsi="Source Sans 3"/>
                <w:noProof/>
                <w:u w:val="single"/>
              </w:rPr>
              <w:t> </w:t>
            </w:r>
            <w:r w:rsidRPr="00E50330">
              <w:rPr>
                <w:rFonts w:ascii="Source Sans 3" w:hAnsi="Source Sans 3"/>
                <w:noProof/>
                <w:u w:val="single"/>
              </w:rPr>
              <w:t> </w:t>
            </w:r>
            <w:r w:rsidRPr="00E50330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E50330">
              <w:rPr>
                <w:rFonts w:ascii="Source Sans 3" w:hAnsi="Source Sans 3"/>
              </w:rPr>
              <w:t xml:space="preserve"> </w:t>
            </w:r>
          </w:p>
          <w:p w14:paraId="065404DB" w14:textId="0037A521" w:rsidR="00D45CA8" w:rsidRPr="00E50330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E50330">
              <w:rPr>
                <w:rFonts w:ascii="Source Sans 3" w:hAnsi="Source Sans 3"/>
                <w:sz w:val="16"/>
              </w:rPr>
              <w:t>B</w:t>
            </w:r>
            <w:r w:rsidR="008751AC" w:rsidRPr="00E50330">
              <w:rPr>
                <w:rFonts w:ascii="Source Sans 3" w:hAnsi="Source Sans 3"/>
                <w:sz w:val="16"/>
              </w:rPr>
              <w:t>244</w:t>
            </w:r>
          </w:p>
        </w:tc>
      </w:tr>
      <w:tr w:rsidR="00D45CA8" w:rsidRPr="00E50330" w14:paraId="4788F55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5779481" w14:textId="77777777" w:rsidR="00D45CA8" w:rsidRPr="00E5033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E50330" w14:paraId="47767A60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C385089" w14:textId="53656C61" w:rsidR="00D45CA8" w:rsidRPr="00E50330" w:rsidRDefault="008751AC" w:rsidP="00E118EC">
            <w:pPr>
              <w:pStyle w:val="berschrift3"/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</w:rPr>
              <w:t>Pyrolyse-Reststoffe</w:t>
            </w:r>
          </w:p>
        </w:tc>
      </w:tr>
      <w:tr w:rsidR="00D45CA8" w:rsidRPr="00E50330" w14:paraId="1946519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7419037" w14:textId="77777777" w:rsidR="00D45CA8" w:rsidRPr="00E50330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E50330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E50330" w14:paraId="5BE0AB5B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8BF413B" w14:textId="430DC77D" w:rsidR="00CF5E5C" w:rsidRPr="00E50330" w:rsidRDefault="00CF5E5C" w:rsidP="008751AC">
            <w:pPr>
              <w:spacing w:line="240" w:lineRule="auto"/>
              <w:rPr>
                <w:rFonts w:ascii="Source Sans 3" w:hAnsi="Source Sans 3"/>
                <w:b/>
                <w:bCs/>
                <w:sz w:val="12"/>
                <w:szCs w:val="12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C36467A" w14:textId="2467449C" w:rsidR="00E118EC" w:rsidRPr="00E50330" w:rsidRDefault="00E50330" w:rsidP="00E5033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8751AC" w:rsidRPr="00E50330">
              <w:t xml:space="preserve">Aufgewirbelte Stäube können gesundheitsschädlich sein sowie die Atemwege </w:t>
            </w:r>
            <w:r w:rsidR="008751AC" w:rsidRPr="00E50330">
              <w:br/>
              <w:t>und Schleimhäute reizen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93AB28C" w14:textId="77777777" w:rsidR="00D45CA8" w:rsidRPr="00E5033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E50330" w14:paraId="7920951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51A9DB2" w14:textId="77777777" w:rsidR="00D45CA8" w:rsidRPr="00E5033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E50330" w14:paraId="45AEC073" w14:textId="77777777" w:rsidTr="00E5033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94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205AFD5" w14:textId="5D349ACD" w:rsidR="00D45CA8" w:rsidRPr="00E50330" w:rsidRDefault="008751AC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50330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46238FED" wp14:editId="3BB96129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A09C8CB" w14:textId="28BFD2A4" w:rsidR="008751AC" w:rsidRPr="00E50330" w:rsidRDefault="00E50330" w:rsidP="00E5033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8751AC" w:rsidRPr="00E50330">
              <w:t>Bei der Handhabung des Ofens Herstelleranleitung beachten</w:t>
            </w:r>
          </w:p>
          <w:p w14:paraId="7468FB12" w14:textId="6200995F" w:rsidR="008751AC" w:rsidRPr="00E50330" w:rsidRDefault="00E50330" w:rsidP="00E5033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8751AC" w:rsidRPr="00E50330">
              <w:t xml:space="preserve">Beim Entleeren und Reinigen des Pyrolyseofens mit Handschuhen </w:t>
            </w:r>
            <w:r w:rsidR="008751AC" w:rsidRPr="00E50330"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8751AC" w:rsidRPr="00E50330">
              <w:instrText xml:space="preserve"> FORMTEXT </w:instrText>
            </w:r>
            <w:r w:rsidR="008751AC" w:rsidRPr="00E50330">
              <w:fldChar w:fldCharType="separate"/>
            </w:r>
            <w:r w:rsidR="008751AC" w:rsidRPr="00E50330">
              <w:t> </w:t>
            </w:r>
            <w:r w:rsidR="008751AC" w:rsidRPr="00E50330">
              <w:t> </w:t>
            </w:r>
            <w:r w:rsidR="008751AC" w:rsidRPr="00E50330">
              <w:t> </w:t>
            </w:r>
            <w:r w:rsidR="008751AC" w:rsidRPr="00E50330">
              <w:t> </w:t>
            </w:r>
            <w:r w:rsidR="008751AC" w:rsidRPr="00E50330">
              <w:t> </w:t>
            </w:r>
            <w:r w:rsidR="008751AC" w:rsidRPr="00E50330">
              <w:fldChar w:fldCharType="end"/>
            </w:r>
            <w:r w:rsidR="008751AC" w:rsidRPr="00E50330">
              <w:t xml:space="preserve"> arbeiten</w:t>
            </w:r>
          </w:p>
          <w:p w14:paraId="7A74CDE2" w14:textId="4C08A967" w:rsidR="008751AC" w:rsidRPr="00E50330" w:rsidRDefault="00E50330" w:rsidP="00E5033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8751AC" w:rsidRPr="00E50330">
              <w:t>Werkstücke nicht mit Pressluft reinigen</w:t>
            </w:r>
          </w:p>
          <w:p w14:paraId="6E0B4A1D" w14:textId="0357B0BC" w:rsidR="008751AC" w:rsidRPr="00E50330" w:rsidRDefault="00E50330" w:rsidP="00E5033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8751AC" w:rsidRPr="00E50330">
              <w:t>Staubentwicklung vermeiden</w:t>
            </w:r>
          </w:p>
          <w:p w14:paraId="422733D8" w14:textId="5623C761" w:rsidR="008751AC" w:rsidRPr="00E50330" w:rsidRDefault="00E50330" w:rsidP="00E5033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8751AC" w:rsidRPr="00E50330">
              <w:t>Staubsauger zur Reinigung benutzen</w:t>
            </w:r>
          </w:p>
          <w:p w14:paraId="5F377C08" w14:textId="35A4BF16" w:rsidR="00D45CA8" w:rsidRPr="00E50330" w:rsidRDefault="00E50330" w:rsidP="00E5033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8751AC" w:rsidRPr="00E50330">
              <w:t xml:space="preserve">Am Arbeitsplatz nicht rauchen, essen oder trinken und keine Lebensmittel </w:t>
            </w:r>
            <w:r w:rsidR="008751AC" w:rsidRPr="00E50330">
              <w:br/>
              <w:t>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0ED85A6" w14:textId="77777777" w:rsidR="00D45CA8" w:rsidRPr="00E50330" w:rsidRDefault="008751AC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50330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038092D2" wp14:editId="34016042">
                  <wp:extent cx="612000" cy="612000"/>
                  <wp:effectExtent l="0" t="0" r="0" b="0"/>
                  <wp:docPr id="1448640689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640689" name="Grafik 144864068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E3045" w14:textId="2A2E9BAA" w:rsidR="008751AC" w:rsidRPr="00E50330" w:rsidRDefault="008751AC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50330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59169077" wp14:editId="4E8046E5">
                  <wp:extent cx="612000" cy="612000"/>
                  <wp:effectExtent l="0" t="0" r="0" b="0"/>
                  <wp:docPr id="611215627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215627" name="Grafik 61121562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E50330" w14:paraId="67A04EF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C19DF81" w14:textId="77777777" w:rsidR="00D45CA8" w:rsidRPr="00E5033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E50330" w14:paraId="740D5365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0C038580" w14:textId="77777777" w:rsidR="00D45CA8" w:rsidRPr="00E5033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F4378FA" w14:textId="0C438995" w:rsidR="008751AC" w:rsidRPr="00E50330" w:rsidRDefault="00E50330" w:rsidP="00E5033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8751AC" w:rsidRPr="00E50330">
              <w:t>Im Brandfall vorhandene Feuerlöscher benutzen.</w:t>
            </w:r>
          </w:p>
          <w:p w14:paraId="7A84D4E0" w14:textId="1601E3C3" w:rsidR="008751AC" w:rsidRPr="00E50330" w:rsidRDefault="00E50330" w:rsidP="00E5033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8751AC" w:rsidRPr="00E50330">
              <w:t xml:space="preserve">Vorgesetzten </w:t>
            </w:r>
            <w:r w:rsidR="008751AC" w:rsidRPr="00E50330"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8751AC" w:rsidRPr="00E50330">
              <w:rPr>
                <w:b/>
                <w:bCs/>
              </w:rPr>
              <w:instrText xml:space="preserve"> FORMTEXT </w:instrText>
            </w:r>
            <w:r w:rsidR="008751AC" w:rsidRPr="00E50330">
              <w:rPr>
                <w:b/>
                <w:bCs/>
              </w:rPr>
            </w:r>
            <w:r w:rsidR="008751AC" w:rsidRPr="00E50330">
              <w:rPr>
                <w:b/>
                <w:bCs/>
              </w:rPr>
              <w:fldChar w:fldCharType="separate"/>
            </w:r>
            <w:r w:rsidR="008751AC" w:rsidRPr="00E50330">
              <w:rPr>
                <w:b/>
                <w:bCs/>
              </w:rPr>
              <w:t> </w:t>
            </w:r>
            <w:r w:rsidR="008751AC" w:rsidRPr="00E50330">
              <w:rPr>
                <w:b/>
                <w:bCs/>
              </w:rPr>
              <w:t> </w:t>
            </w:r>
            <w:r w:rsidR="008751AC" w:rsidRPr="00E50330">
              <w:rPr>
                <w:b/>
                <w:bCs/>
              </w:rPr>
              <w:t> </w:t>
            </w:r>
            <w:r w:rsidR="008751AC" w:rsidRPr="00E50330">
              <w:rPr>
                <w:b/>
                <w:bCs/>
              </w:rPr>
              <w:t> </w:t>
            </w:r>
            <w:r w:rsidR="008751AC" w:rsidRPr="00E50330">
              <w:rPr>
                <w:b/>
                <w:bCs/>
              </w:rPr>
              <w:t> </w:t>
            </w:r>
            <w:r w:rsidR="008751AC" w:rsidRPr="00E50330">
              <w:fldChar w:fldCharType="end"/>
            </w:r>
            <w:r w:rsidR="008751AC" w:rsidRPr="00E50330">
              <w:t xml:space="preserve"> informieren.</w:t>
            </w:r>
          </w:p>
          <w:p w14:paraId="7E253273" w14:textId="54E78F35" w:rsidR="00D45CA8" w:rsidRPr="00E50330" w:rsidRDefault="008751AC" w:rsidP="008751AC">
            <w:pPr>
              <w:pStyle w:val="Notruf"/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</w:rPr>
              <w:t xml:space="preserve">Notruf: </w:t>
            </w:r>
            <w:r w:rsidRPr="00E5033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50330">
              <w:rPr>
                <w:rFonts w:ascii="Source Sans 3" w:hAnsi="Source Sans 3"/>
              </w:rPr>
              <w:instrText xml:space="preserve"> FORMTEXT </w:instrText>
            </w:r>
            <w:r w:rsidRPr="00E50330">
              <w:rPr>
                <w:rFonts w:ascii="Source Sans 3" w:hAnsi="Source Sans 3"/>
              </w:rPr>
            </w:r>
            <w:r w:rsidRPr="00E50330">
              <w:rPr>
                <w:rFonts w:ascii="Source Sans 3" w:hAnsi="Source Sans 3"/>
              </w:rPr>
              <w:fldChar w:fldCharType="separate"/>
            </w:r>
            <w:r w:rsidRPr="00E50330">
              <w:rPr>
                <w:rFonts w:ascii="Source Sans 3" w:hAnsi="Source Sans 3"/>
              </w:rPr>
              <w:t> </w:t>
            </w:r>
            <w:r w:rsidRPr="00E50330">
              <w:rPr>
                <w:rFonts w:ascii="Source Sans 3" w:hAnsi="Source Sans 3"/>
              </w:rPr>
              <w:t> </w:t>
            </w:r>
            <w:r w:rsidRPr="00E50330">
              <w:rPr>
                <w:rFonts w:ascii="Source Sans 3" w:hAnsi="Source Sans 3"/>
              </w:rPr>
              <w:t> </w:t>
            </w:r>
            <w:r w:rsidRPr="00E50330">
              <w:rPr>
                <w:rFonts w:ascii="Source Sans 3" w:hAnsi="Source Sans 3"/>
              </w:rPr>
              <w:t> </w:t>
            </w:r>
            <w:r w:rsidRPr="00E50330">
              <w:rPr>
                <w:rFonts w:ascii="Source Sans 3" w:hAnsi="Source Sans 3"/>
              </w:rPr>
              <w:t> </w:t>
            </w:r>
            <w:r w:rsidRPr="00E50330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E50330" w14:paraId="01B5390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E454001" w14:textId="77777777" w:rsidR="00D45CA8" w:rsidRPr="00E5033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</w:rPr>
              <w:t>Erste Hilfe</w:t>
            </w:r>
          </w:p>
        </w:tc>
      </w:tr>
      <w:tr w:rsidR="00D45CA8" w:rsidRPr="00E50330" w14:paraId="79C45A05" w14:textId="77777777" w:rsidTr="008751A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058E8FB" w14:textId="77777777" w:rsidR="00D45CA8" w:rsidRPr="00E50330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E50330">
              <w:rPr>
                <w:rFonts w:ascii="Source Sans 3" w:hAnsi="Source Sans 3"/>
                <w:noProof/>
              </w:rPr>
              <w:drawing>
                <wp:inline distT="0" distB="0" distL="0" distR="0" wp14:anchorId="1572B2AD" wp14:editId="6C3D4C58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ABD64DC" w14:textId="618B6004" w:rsidR="008751AC" w:rsidRPr="00E50330" w:rsidRDefault="00E50330" w:rsidP="00E5033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8751AC" w:rsidRPr="00E50330">
              <w:rPr>
                <w:b/>
                <w:bCs/>
              </w:rPr>
              <w:t>Hautkontakt:</w:t>
            </w:r>
            <w:r w:rsidR="008751AC" w:rsidRPr="00E50330">
              <w:t xml:space="preserve"> Verschmutzte Hautpartien mit Reinigungsmittel unter </w:t>
            </w:r>
            <w:r w:rsidR="008751AC" w:rsidRPr="00E50330">
              <w:br/>
              <w:t>fließendem Wasser reinigen.</w:t>
            </w:r>
          </w:p>
          <w:p w14:paraId="171E2028" w14:textId="77777777" w:rsidR="00D45CA8" w:rsidRPr="00E50330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E50330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E50330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5033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E50330">
              <w:rPr>
                <w:rFonts w:ascii="Source Sans 3" w:hAnsi="Source Sans 3"/>
                <w:sz w:val="20"/>
                <w:szCs w:val="20"/>
              </w:rPr>
            </w:r>
            <w:r w:rsidRPr="00E50330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E5033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5033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5033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5033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5033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50330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E50330">
              <w:rPr>
                <w:rFonts w:ascii="Source Sans 3" w:hAnsi="Source Sans 3"/>
                <w:sz w:val="20"/>
                <w:szCs w:val="20"/>
              </w:rPr>
              <w:tab/>
              <w:t xml:space="preserve">Telefon: </w:t>
            </w:r>
            <w:r w:rsidRPr="00E50330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5033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E50330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E50330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E5033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5033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5033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5033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5033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50330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E50330" w14:paraId="3270ACD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CBE7A8F" w14:textId="77777777" w:rsidR="00D45CA8" w:rsidRPr="00E5033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E50330" w14:paraId="4144228A" w14:textId="77777777" w:rsidTr="008751A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7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7A2CB48" w14:textId="77777777" w:rsidR="00D45CA8" w:rsidRPr="00E50330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B5D5E93" w14:textId="26F9E5F6" w:rsidR="00D45CA8" w:rsidRPr="00E50330" w:rsidRDefault="008751AC" w:rsidP="008751AC">
            <w:pPr>
              <w:rPr>
                <w:rFonts w:ascii="Source Sans 3" w:hAnsi="Source Sans 3"/>
              </w:rPr>
            </w:pPr>
            <w:r w:rsidRPr="00E50330">
              <w:rPr>
                <w:rFonts w:ascii="Source Sans 3" w:hAnsi="Source Sans 3"/>
              </w:rPr>
              <w:t xml:space="preserve">Reststoffe in Sammelbehälter </w:t>
            </w:r>
            <w:r w:rsidRPr="00E50330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E50330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E50330">
              <w:rPr>
                <w:rFonts w:ascii="Source Sans 3" w:hAnsi="Source Sans 3"/>
                <w:b/>
                <w:bCs/>
              </w:rPr>
            </w:r>
            <w:r w:rsidRPr="00E50330">
              <w:rPr>
                <w:rFonts w:ascii="Source Sans 3" w:hAnsi="Source Sans 3"/>
                <w:b/>
                <w:bCs/>
              </w:rPr>
              <w:fldChar w:fldCharType="separate"/>
            </w:r>
            <w:r w:rsidRPr="00E50330">
              <w:rPr>
                <w:rFonts w:ascii="Source Sans 3" w:hAnsi="Source Sans 3"/>
                <w:b/>
                <w:bCs/>
              </w:rPr>
              <w:t> </w:t>
            </w:r>
            <w:r w:rsidRPr="00E50330">
              <w:rPr>
                <w:rFonts w:ascii="Source Sans 3" w:hAnsi="Source Sans 3"/>
                <w:b/>
                <w:bCs/>
              </w:rPr>
              <w:t> </w:t>
            </w:r>
            <w:r w:rsidRPr="00E50330">
              <w:rPr>
                <w:rFonts w:ascii="Source Sans 3" w:hAnsi="Source Sans 3"/>
                <w:b/>
                <w:bCs/>
              </w:rPr>
              <w:t> </w:t>
            </w:r>
            <w:r w:rsidRPr="00E50330">
              <w:rPr>
                <w:rFonts w:ascii="Source Sans 3" w:hAnsi="Source Sans 3"/>
                <w:b/>
                <w:bCs/>
              </w:rPr>
              <w:t> </w:t>
            </w:r>
            <w:r w:rsidRPr="00E50330">
              <w:rPr>
                <w:rFonts w:ascii="Source Sans 3" w:hAnsi="Source Sans 3"/>
                <w:b/>
                <w:bCs/>
              </w:rPr>
              <w:t> </w:t>
            </w:r>
            <w:r w:rsidRPr="00E50330">
              <w:rPr>
                <w:rFonts w:ascii="Source Sans 3" w:hAnsi="Source Sans 3"/>
              </w:rPr>
              <w:fldChar w:fldCharType="end"/>
            </w:r>
            <w:r w:rsidRPr="00E50330">
              <w:rPr>
                <w:rFonts w:ascii="Source Sans 3" w:hAnsi="Source Sans 3"/>
              </w:rPr>
              <w:t xml:space="preserve"> geben</w:t>
            </w:r>
          </w:p>
          <w:p w14:paraId="380209F1" w14:textId="77777777" w:rsidR="00872D6F" w:rsidRPr="00E50330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E50330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E50330">
              <w:rPr>
                <w:rFonts w:ascii="Source Sans 3" w:hAnsi="Source Sans 3"/>
                <w:color w:val="000000"/>
              </w:rPr>
              <w:t xml:space="preserve"> </w:t>
            </w:r>
            <w:r w:rsidRPr="00E5033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50330">
              <w:rPr>
                <w:rFonts w:ascii="Source Sans 3" w:hAnsi="Source Sans 3"/>
              </w:rPr>
              <w:instrText xml:space="preserve"> FORMTEXT </w:instrText>
            </w:r>
            <w:r w:rsidRPr="00E50330">
              <w:rPr>
                <w:rFonts w:ascii="Source Sans 3" w:hAnsi="Source Sans 3"/>
              </w:rPr>
            </w:r>
            <w:r w:rsidRPr="00E50330">
              <w:rPr>
                <w:rFonts w:ascii="Source Sans 3" w:hAnsi="Source Sans 3"/>
              </w:rPr>
              <w:fldChar w:fldCharType="separate"/>
            </w:r>
            <w:r w:rsidRPr="00E50330">
              <w:rPr>
                <w:rFonts w:ascii="Source Sans 3" w:hAnsi="Source Sans 3"/>
                <w:noProof/>
              </w:rPr>
              <w:t> </w:t>
            </w:r>
            <w:r w:rsidRPr="00E50330">
              <w:rPr>
                <w:rFonts w:ascii="Source Sans 3" w:hAnsi="Source Sans 3"/>
                <w:noProof/>
              </w:rPr>
              <w:t> </w:t>
            </w:r>
            <w:r w:rsidRPr="00E50330">
              <w:rPr>
                <w:rFonts w:ascii="Source Sans 3" w:hAnsi="Source Sans 3"/>
                <w:noProof/>
              </w:rPr>
              <w:t> </w:t>
            </w:r>
            <w:r w:rsidRPr="00E50330">
              <w:rPr>
                <w:rFonts w:ascii="Source Sans 3" w:hAnsi="Source Sans 3"/>
                <w:noProof/>
              </w:rPr>
              <w:t> </w:t>
            </w:r>
            <w:r w:rsidRPr="00E50330">
              <w:rPr>
                <w:rFonts w:ascii="Source Sans 3" w:hAnsi="Source Sans 3"/>
                <w:noProof/>
              </w:rPr>
              <w:t> </w:t>
            </w:r>
            <w:r w:rsidRPr="00E50330">
              <w:rPr>
                <w:rFonts w:ascii="Source Sans 3" w:hAnsi="Source Sans 3"/>
              </w:rPr>
              <w:fldChar w:fldCharType="end"/>
            </w:r>
            <w:r w:rsidRPr="00E50330">
              <w:rPr>
                <w:rFonts w:ascii="Source Sans 3" w:hAnsi="Source Sans 3"/>
                <w:color w:val="000000"/>
              </w:rPr>
              <w:tab/>
            </w:r>
            <w:r w:rsidRPr="00E50330">
              <w:rPr>
                <w:rFonts w:ascii="Source Sans 3" w:hAnsi="Source Sans 3"/>
                <w:color w:val="000000"/>
              </w:rPr>
              <w:tab/>
            </w:r>
            <w:r w:rsidRPr="00E50330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E50330">
              <w:rPr>
                <w:rFonts w:ascii="Source Sans 3" w:hAnsi="Source Sans 3"/>
                <w:color w:val="000000"/>
              </w:rPr>
              <w:t xml:space="preserve"> </w:t>
            </w:r>
            <w:r w:rsidRPr="00E5033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50330">
              <w:rPr>
                <w:rFonts w:ascii="Source Sans 3" w:hAnsi="Source Sans 3"/>
              </w:rPr>
              <w:instrText xml:space="preserve"> FORMTEXT </w:instrText>
            </w:r>
            <w:r w:rsidRPr="00E50330">
              <w:rPr>
                <w:rFonts w:ascii="Source Sans 3" w:hAnsi="Source Sans 3"/>
              </w:rPr>
            </w:r>
            <w:r w:rsidRPr="00E50330">
              <w:rPr>
                <w:rFonts w:ascii="Source Sans 3" w:hAnsi="Source Sans 3"/>
              </w:rPr>
              <w:fldChar w:fldCharType="separate"/>
            </w:r>
            <w:r w:rsidRPr="00E50330">
              <w:rPr>
                <w:rFonts w:ascii="Source Sans 3" w:hAnsi="Source Sans 3"/>
                <w:noProof/>
              </w:rPr>
              <w:t> </w:t>
            </w:r>
            <w:r w:rsidRPr="00E50330">
              <w:rPr>
                <w:rFonts w:ascii="Source Sans 3" w:hAnsi="Source Sans 3"/>
                <w:noProof/>
              </w:rPr>
              <w:t> </w:t>
            </w:r>
            <w:r w:rsidRPr="00E50330">
              <w:rPr>
                <w:rFonts w:ascii="Source Sans 3" w:hAnsi="Source Sans 3"/>
                <w:noProof/>
              </w:rPr>
              <w:t> </w:t>
            </w:r>
            <w:r w:rsidRPr="00E50330">
              <w:rPr>
                <w:rFonts w:ascii="Source Sans 3" w:hAnsi="Source Sans 3"/>
                <w:noProof/>
              </w:rPr>
              <w:t> </w:t>
            </w:r>
            <w:r w:rsidRPr="00E50330">
              <w:rPr>
                <w:rFonts w:ascii="Source Sans 3" w:hAnsi="Source Sans 3"/>
                <w:noProof/>
              </w:rPr>
              <w:t> </w:t>
            </w:r>
            <w:r w:rsidRPr="00E50330">
              <w:rPr>
                <w:rFonts w:ascii="Source Sans 3" w:hAnsi="Source Sans 3"/>
              </w:rPr>
              <w:fldChar w:fldCharType="end"/>
            </w:r>
          </w:p>
        </w:tc>
      </w:tr>
    </w:tbl>
    <w:p w14:paraId="6DEDE69D" w14:textId="77777777" w:rsidR="00D45CA8" w:rsidRPr="00E50330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E50330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6EFFA38F-20C5-4D3C-A70D-1884F96CC7B5}"/>
    <w:embedBold r:id="rId2" w:fontKey="{39D4CE0C-93E5-4082-8057-F4270E89AAE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A3B7E"/>
    <w:multiLevelType w:val="hybridMultilevel"/>
    <w:tmpl w:val="14C05E14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156AA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5" w15:restartNumberingAfterBreak="0">
    <w:nsid w:val="79185E00"/>
    <w:multiLevelType w:val="hybridMultilevel"/>
    <w:tmpl w:val="FF2CCA2E"/>
    <w:lvl w:ilvl="0" w:tplc="00010407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1AC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564C7D"/>
    <w:rsid w:val="006477AE"/>
    <w:rsid w:val="00744851"/>
    <w:rsid w:val="00800ABE"/>
    <w:rsid w:val="00850334"/>
    <w:rsid w:val="008525E3"/>
    <w:rsid w:val="00872D6F"/>
    <w:rsid w:val="008751AC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50330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2D5A2A"/>
  <w15:chartTrackingRefBased/>
  <w15:docId w15:val="{409267FE-22BF-4AC1-943D-BCB5C78C2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E50330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8751AC"/>
    <w:pPr>
      <w:tabs>
        <w:tab w:val="center" w:pos="4536"/>
        <w:tab w:val="right" w:pos="9072"/>
      </w:tabs>
      <w:autoSpaceDE/>
      <w:autoSpaceDN/>
      <w:spacing w:line="240" w:lineRule="auto"/>
    </w:pPr>
    <w:rPr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8751AC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194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3</cp:revision>
  <cp:lastPrinted>2003-07-02T13:54:00Z</cp:lastPrinted>
  <dcterms:created xsi:type="dcterms:W3CDTF">2025-08-28T07:51:00Z</dcterms:created>
  <dcterms:modified xsi:type="dcterms:W3CDTF">2026-01-07T10:28:00Z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