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B578" w14:textId="77777777" w:rsidR="00564C7D" w:rsidRPr="00E50330" w:rsidRDefault="00072313">
      <w:pPr>
        <w:spacing w:before="0"/>
        <w:rPr>
          <w:rFonts w:ascii="Source Sans 3" w:hAnsi="Source Sans 3"/>
          <w:sz w:val="8"/>
        </w:rPr>
      </w:pPr>
      <w:r w:rsidRPr="00E5033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AB5171C" wp14:editId="7044739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FAF9C" w14:textId="77777777" w:rsidR="00564C7D" w:rsidRPr="00E50330" w:rsidRDefault="00564C7D">
      <w:pPr>
        <w:spacing w:before="0"/>
        <w:rPr>
          <w:rFonts w:ascii="Source Sans 3" w:hAnsi="Source Sans 3"/>
          <w:sz w:val="8"/>
        </w:rPr>
      </w:pPr>
    </w:p>
    <w:p w14:paraId="4B50C69E" w14:textId="77777777" w:rsidR="00564C7D" w:rsidRPr="00E50330" w:rsidRDefault="00564C7D">
      <w:pPr>
        <w:spacing w:before="0"/>
        <w:rPr>
          <w:rFonts w:ascii="Source Sans 3" w:hAnsi="Source Sans 3"/>
          <w:sz w:val="8"/>
        </w:rPr>
      </w:pPr>
    </w:p>
    <w:p w14:paraId="74E07828" w14:textId="77777777" w:rsidR="00564C7D" w:rsidRPr="00E50330" w:rsidRDefault="00564C7D">
      <w:pPr>
        <w:spacing w:before="0"/>
        <w:rPr>
          <w:rFonts w:ascii="Source Sans 3" w:hAnsi="Source Sans 3"/>
          <w:sz w:val="8"/>
        </w:rPr>
      </w:pPr>
    </w:p>
    <w:p w14:paraId="626E91C9" w14:textId="77777777" w:rsidR="00564C7D" w:rsidRPr="00E50330" w:rsidRDefault="00564C7D">
      <w:pPr>
        <w:spacing w:before="0"/>
        <w:rPr>
          <w:rFonts w:ascii="Source Sans 3" w:hAnsi="Source Sans 3"/>
          <w:sz w:val="8"/>
        </w:rPr>
        <w:sectPr w:rsidR="00564C7D" w:rsidRPr="00E50330" w:rsidSect="00E5033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6DBC494" w14:textId="6C13D7D6" w:rsidR="00744851" w:rsidRPr="00E5033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50330" w14:paraId="604AED1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8114591" w14:textId="77777777" w:rsidR="00B836B7" w:rsidRPr="00E5033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D139A0A" wp14:editId="4409230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6C9C8" w14:textId="77777777" w:rsidR="00B836B7" w:rsidRPr="00E5033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E97CC1C" w14:textId="77777777" w:rsidR="00B836B7" w:rsidRPr="00E5033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D90F877" wp14:editId="2D98C6E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3534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50330">
              <w:rPr>
                <w:rFonts w:ascii="Source Sans 3" w:hAnsi="Source Sans 3"/>
              </w:rPr>
              <w:t xml:space="preserve">Firma:  </w:t>
            </w:r>
            <w:r w:rsidR="00B836B7" w:rsidRPr="00E5033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50330">
              <w:rPr>
                <w:rFonts w:ascii="Source Sans 3" w:hAnsi="Source Sans 3"/>
              </w:rPr>
              <w:instrText xml:space="preserve"> FORMTEXT </w:instrText>
            </w:r>
            <w:r w:rsidR="00B836B7" w:rsidRPr="00E50330">
              <w:rPr>
                <w:rFonts w:ascii="Source Sans 3" w:hAnsi="Source Sans 3"/>
              </w:rPr>
            </w:r>
            <w:r w:rsidR="00B836B7" w:rsidRPr="00E50330">
              <w:rPr>
                <w:rFonts w:ascii="Source Sans 3" w:hAnsi="Source Sans 3"/>
              </w:rPr>
              <w:fldChar w:fldCharType="separate"/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</w:rPr>
              <w:fldChar w:fldCharType="end"/>
            </w:r>
            <w:bookmarkEnd w:id="0"/>
          </w:p>
          <w:p w14:paraId="407E0877" w14:textId="77777777" w:rsidR="00B836B7" w:rsidRPr="00E5033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9140F78" wp14:editId="71A2503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B104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50330">
              <w:rPr>
                <w:rFonts w:ascii="Source Sans 3" w:hAnsi="Source Sans 3"/>
              </w:rPr>
              <w:t xml:space="preserve">Arbeitsbereich:  </w:t>
            </w:r>
            <w:r w:rsidR="00400BC7" w:rsidRPr="00E5033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50330">
              <w:rPr>
                <w:rFonts w:ascii="Source Sans 3" w:hAnsi="Source Sans 3"/>
              </w:rPr>
              <w:instrText xml:space="preserve"> FORMTEXT </w:instrText>
            </w:r>
            <w:r w:rsidR="00400BC7" w:rsidRPr="00E50330">
              <w:rPr>
                <w:rFonts w:ascii="Source Sans 3" w:hAnsi="Source Sans 3"/>
              </w:rPr>
            </w:r>
            <w:r w:rsidR="00400BC7" w:rsidRPr="00E50330">
              <w:rPr>
                <w:rFonts w:ascii="Source Sans 3" w:hAnsi="Source Sans 3"/>
              </w:rPr>
              <w:fldChar w:fldCharType="separate"/>
            </w:r>
            <w:r w:rsidR="00400BC7" w:rsidRPr="00E50330">
              <w:rPr>
                <w:rFonts w:ascii="Source Sans 3" w:hAnsi="Source Sans 3"/>
                <w:noProof/>
              </w:rPr>
              <w:t> </w:t>
            </w:r>
            <w:r w:rsidR="00400BC7" w:rsidRPr="00E50330">
              <w:rPr>
                <w:rFonts w:ascii="Source Sans 3" w:hAnsi="Source Sans 3"/>
                <w:noProof/>
              </w:rPr>
              <w:t> </w:t>
            </w:r>
            <w:r w:rsidR="00400BC7" w:rsidRPr="00E50330">
              <w:rPr>
                <w:rFonts w:ascii="Source Sans 3" w:hAnsi="Source Sans 3"/>
                <w:noProof/>
              </w:rPr>
              <w:t> </w:t>
            </w:r>
            <w:r w:rsidR="00400BC7" w:rsidRPr="00E50330">
              <w:rPr>
                <w:rFonts w:ascii="Source Sans 3" w:hAnsi="Source Sans 3"/>
                <w:noProof/>
              </w:rPr>
              <w:t> </w:t>
            </w:r>
            <w:r w:rsidR="00400BC7" w:rsidRPr="00E50330">
              <w:rPr>
                <w:rFonts w:ascii="Source Sans 3" w:hAnsi="Source Sans 3"/>
                <w:noProof/>
              </w:rPr>
              <w:t> </w:t>
            </w:r>
            <w:r w:rsidR="00400BC7" w:rsidRPr="00E50330">
              <w:rPr>
                <w:rFonts w:ascii="Source Sans 3" w:hAnsi="Source Sans 3"/>
              </w:rPr>
              <w:fldChar w:fldCharType="end"/>
            </w:r>
          </w:p>
          <w:p w14:paraId="3E17A335" w14:textId="77777777" w:rsidR="00B836B7" w:rsidRPr="00E5033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AEC8E8B" wp14:editId="602563C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086F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50330">
              <w:rPr>
                <w:rFonts w:ascii="Source Sans 3" w:hAnsi="Source Sans 3"/>
              </w:rPr>
              <w:t xml:space="preserve">Verantwortlich:  </w:t>
            </w:r>
            <w:r w:rsidR="00B836B7" w:rsidRPr="00E5033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50330">
              <w:rPr>
                <w:rFonts w:ascii="Source Sans 3" w:hAnsi="Source Sans 3"/>
              </w:rPr>
              <w:instrText xml:space="preserve"> FORMTEXT </w:instrText>
            </w:r>
            <w:r w:rsidR="00B836B7" w:rsidRPr="00E50330">
              <w:rPr>
                <w:rFonts w:ascii="Source Sans 3" w:hAnsi="Source Sans 3"/>
              </w:rPr>
            </w:r>
            <w:r w:rsidR="00B836B7" w:rsidRPr="00E50330">
              <w:rPr>
                <w:rFonts w:ascii="Source Sans 3" w:hAnsi="Source Sans 3"/>
              </w:rPr>
              <w:fldChar w:fldCharType="separate"/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  <w:noProof/>
              </w:rPr>
              <w:t> </w:t>
            </w:r>
            <w:r w:rsidR="00B836B7" w:rsidRPr="00E50330">
              <w:rPr>
                <w:rFonts w:ascii="Source Sans 3" w:hAnsi="Source Sans 3"/>
              </w:rPr>
              <w:fldChar w:fldCharType="end"/>
            </w:r>
          </w:p>
          <w:p w14:paraId="2BDD0A43" w14:textId="77777777" w:rsidR="00744851" w:rsidRPr="00E5033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50330">
              <w:rPr>
                <w:rFonts w:ascii="Source Sans 3" w:hAnsi="Source Sans 3"/>
              </w:rPr>
              <w:tab/>
            </w:r>
            <w:r w:rsidRPr="00E50330">
              <w:rPr>
                <w:rFonts w:ascii="Source Sans 3" w:hAnsi="Source Sans 3"/>
              </w:rPr>
              <w:tab/>
            </w:r>
            <w:r w:rsidRPr="00E50330">
              <w:rPr>
                <w:rFonts w:ascii="Source Sans 3" w:hAnsi="Source Sans 3"/>
              </w:rPr>
              <w:tab/>
            </w:r>
            <w:r w:rsidRPr="00E50330">
              <w:rPr>
                <w:rFonts w:ascii="Source Sans 3" w:hAnsi="Source Sans 3"/>
              </w:rPr>
              <w:tab/>
            </w:r>
            <w:r w:rsidRPr="00E5033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9DF764B" w14:textId="77777777" w:rsidR="00744851" w:rsidRPr="00E5033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5033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CC9FFCC" w14:textId="77777777" w:rsidR="00744851" w:rsidRPr="00E50330" w:rsidRDefault="00744851">
            <w:pPr>
              <w:spacing w:before="0" w:after="60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GEM. § 14 GEFSTOFFV</w:t>
            </w:r>
          </w:p>
          <w:p w14:paraId="1C672C2C" w14:textId="183B21EF" w:rsidR="00564C7D" w:rsidRPr="00E5033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5033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5033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E5033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5033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5033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5033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D165F96" w14:textId="539C2579" w:rsidR="00744851" w:rsidRPr="00E5033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Arbeitsplatz:</w:t>
            </w:r>
            <w:r w:rsidR="00E8423D" w:rsidRPr="00E50330">
              <w:rPr>
                <w:rFonts w:ascii="Source Sans 3" w:hAnsi="Source Sans 3"/>
              </w:rPr>
              <w:t xml:space="preserve"> </w:t>
            </w:r>
            <w:r w:rsidR="008751AC" w:rsidRPr="00E50330">
              <w:rPr>
                <w:rFonts w:ascii="Source Sans 3" w:hAnsi="Source Sans 3"/>
              </w:rPr>
              <w:t>Pyrolyseofen</w:t>
            </w:r>
          </w:p>
          <w:p w14:paraId="1E5DE1E6" w14:textId="5AD56C57" w:rsidR="00D45CA8" w:rsidRPr="00E50330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 xml:space="preserve">Tätigkeit: </w:t>
            </w:r>
            <w:r w:rsidR="008751AC" w:rsidRPr="00E5033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751AC" w:rsidRPr="00E5033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="008751AC" w:rsidRPr="00E50330">
              <w:rPr>
                <w:rFonts w:ascii="Source Sans 3" w:hAnsi="Source Sans 3"/>
                <w:b/>
                <w:bCs/>
              </w:rPr>
            </w:r>
            <w:r w:rsidR="008751AC" w:rsidRPr="00E50330">
              <w:rPr>
                <w:rFonts w:ascii="Source Sans 3" w:hAnsi="Source Sans 3"/>
                <w:b/>
                <w:bCs/>
              </w:rPr>
              <w:fldChar w:fldCharType="separate"/>
            </w:r>
            <w:r w:rsidR="008751AC" w:rsidRPr="00E50330">
              <w:rPr>
                <w:rFonts w:ascii="Source Sans 3" w:hAnsi="Source Sans 3"/>
                <w:b/>
                <w:bCs/>
              </w:rPr>
              <w:t> </w:t>
            </w:r>
            <w:r w:rsidR="008751AC" w:rsidRPr="00E50330">
              <w:rPr>
                <w:rFonts w:ascii="Source Sans 3" w:hAnsi="Source Sans 3"/>
                <w:b/>
                <w:bCs/>
              </w:rPr>
              <w:t> </w:t>
            </w:r>
            <w:r w:rsidR="008751AC" w:rsidRPr="00E50330">
              <w:rPr>
                <w:rFonts w:ascii="Source Sans 3" w:hAnsi="Source Sans 3"/>
                <w:b/>
                <w:bCs/>
              </w:rPr>
              <w:t> </w:t>
            </w:r>
            <w:r w:rsidR="008751AC" w:rsidRPr="00E50330">
              <w:rPr>
                <w:rFonts w:ascii="Source Sans 3" w:hAnsi="Source Sans 3"/>
                <w:b/>
                <w:bCs/>
              </w:rPr>
              <w:t> </w:t>
            </w:r>
            <w:r w:rsidR="008751AC" w:rsidRPr="00E50330">
              <w:rPr>
                <w:rFonts w:ascii="Source Sans 3" w:hAnsi="Source Sans 3"/>
                <w:b/>
                <w:bCs/>
              </w:rPr>
              <w:t> </w:t>
            </w:r>
            <w:r w:rsidR="008751AC" w:rsidRPr="00E50330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2AFF752" w14:textId="77777777" w:rsidR="00B836B7" w:rsidRPr="00E5033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3AFB233" w14:textId="77777777" w:rsidR="00D45CA8" w:rsidRPr="00E50330" w:rsidRDefault="00D45CA8">
            <w:pPr>
              <w:spacing w:before="0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 xml:space="preserve">Stand: </w:t>
            </w:r>
            <w:r w:rsidRPr="00E5033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5033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50330">
              <w:rPr>
                <w:rFonts w:ascii="Source Sans 3" w:hAnsi="Source Sans 3"/>
                <w:u w:val="single"/>
              </w:rPr>
              <w:instrText>FORMTEXT</w:instrText>
            </w:r>
            <w:r w:rsidRPr="00E50330">
              <w:rPr>
                <w:rFonts w:ascii="Source Sans 3" w:hAnsi="Source Sans 3"/>
                <w:u w:val="single"/>
              </w:rPr>
              <w:instrText xml:space="preserve"> </w:instrText>
            </w:r>
            <w:r w:rsidRPr="00E50330">
              <w:rPr>
                <w:rFonts w:ascii="Source Sans 3" w:hAnsi="Source Sans 3"/>
                <w:u w:val="single"/>
              </w:rPr>
            </w:r>
            <w:r w:rsidRPr="00E50330">
              <w:rPr>
                <w:rFonts w:ascii="Source Sans 3" w:hAnsi="Source Sans 3"/>
                <w:u w:val="single"/>
              </w:rPr>
              <w:fldChar w:fldCharType="separate"/>
            </w:r>
            <w:r w:rsidRPr="00E50330">
              <w:rPr>
                <w:rFonts w:ascii="Source Sans 3" w:hAnsi="Source Sans 3"/>
                <w:noProof/>
                <w:u w:val="single"/>
              </w:rPr>
              <w:t> </w:t>
            </w:r>
            <w:r w:rsidRPr="00E50330">
              <w:rPr>
                <w:rFonts w:ascii="Source Sans 3" w:hAnsi="Source Sans 3"/>
                <w:noProof/>
                <w:u w:val="single"/>
              </w:rPr>
              <w:t> </w:t>
            </w:r>
            <w:r w:rsidRPr="00E50330">
              <w:rPr>
                <w:rFonts w:ascii="Source Sans 3" w:hAnsi="Source Sans 3"/>
                <w:noProof/>
                <w:u w:val="single"/>
              </w:rPr>
              <w:t> </w:t>
            </w:r>
            <w:r w:rsidRPr="00E50330">
              <w:rPr>
                <w:rFonts w:ascii="Source Sans 3" w:hAnsi="Source Sans 3"/>
                <w:noProof/>
                <w:u w:val="single"/>
              </w:rPr>
              <w:t> </w:t>
            </w:r>
            <w:r w:rsidRPr="00E50330">
              <w:rPr>
                <w:rFonts w:ascii="Source Sans 3" w:hAnsi="Source Sans 3"/>
                <w:noProof/>
                <w:u w:val="single"/>
              </w:rPr>
              <w:t> </w:t>
            </w:r>
            <w:r w:rsidRPr="00E5033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50330">
              <w:rPr>
                <w:rFonts w:ascii="Source Sans 3" w:hAnsi="Source Sans 3"/>
              </w:rPr>
              <w:t xml:space="preserve"> </w:t>
            </w:r>
          </w:p>
          <w:p w14:paraId="065404DB" w14:textId="0037A521" w:rsidR="00D45CA8" w:rsidRPr="00E50330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50330">
              <w:rPr>
                <w:rFonts w:ascii="Source Sans 3" w:hAnsi="Source Sans 3"/>
                <w:sz w:val="16"/>
              </w:rPr>
              <w:t>B</w:t>
            </w:r>
            <w:r w:rsidR="008751AC" w:rsidRPr="00E50330">
              <w:rPr>
                <w:rFonts w:ascii="Source Sans 3" w:hAnsi="Source Sans 3"/>
                <w:sz w:val="16"/>
              </w:rPr>
              <w:t>244</w:t>
            </w:r>
          </w:p>
        </w:tc>
      </w:tr>
      <w:tr w:rsidR="00D45CA8" w:rsidRPr="00E50330" w14:paraId="4788F55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779481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E50330" w14:paraId="47767A6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C385089" w14:textId="53656C61" w:rsidR="00D45CA8" w:rsidRPr="00E50330" w:rsidRDefault="008751AC" w:rsidP="00E118EC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Pyrolyse-Reststoffe</w:t>
            </w:r>
          </w:p>
        </w:tc>
      </w:tr>
      <w:tr w:rsidR="00D45CA8" w:rsidRPr="00E50330" w14:paraId="1946519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7419037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E50330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E50330" w14:paraId="5BE0AB5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8BF413B" w14:textId="430DC77D" w:rsidR="00CF5E5C" w:rsidRPr="00E50330" w:rsidRDefault="00CF5E5C" w:rsidP="008751AC">
            <w:pPr>
              <w:spacing w:line="240" w:lineRule="auto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C36467A" w14:textId="2467449C" w:rsidR="00E118E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 xml:space="preserve">Aufgewirbelte Stäube können gesundheitsschädlich sein sowie die Atemwege </w:t>
            </w:r>
            <w:r w:rsidR="008751AC" w:rsidRPr="00E50330">
              <w:br/>
              <w:t>und Schleimhäute reizen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93AB28C" w14:textId="77777777" w:rsidR="00D45CA8" w:rsidRPr="00E5033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50330" w14:paraId="7920951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51A9DB2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E50330" w14:paraId="45AEC073" w14:textId="77777777" w:rsidTr="00E5033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9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205AFD5" w14:textId="5D349ACD" w:rsidR="00D45CA8" w:rsidRPr="00E50330" w:rsidRDefault="008751A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5033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46238FED" wp14:editId="3BB9612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A09C8CB" w14:textId="28BFD2A4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>Bei der Handhabung des Ofens Herstelleranleitung beachten</w:t>
            </w:r>
          </w:p>
          <w:p w14:paraId="7468FB12" w14:textId="6200995F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 xml:space="preserve">Beim Entleeren und Reinigen des Pyrolyseofens mit Handschuhen </w:t>
            </w:r>
            <w:r w:rsidR="008751AC" w:rsidRPr="00E50330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751AC" w:rsidRPr="00E50330">
              <w:instrText xml:space="preserve"> FORMTEXT </w:instrText>
            </w:r>
            <w:r w:rsidR="008751AC" w:rsidRPr="00E50330">
              <w:fldChar w:fldCharType="separate"/>
            </w:r>
            <w:r w:rsidR="008751AC" w:rsidRPr="00E50330">
              <w:t> </w:t>
            </w:r>
            <w:r w:rsidR="008751AC" w:rsidRPr="00E50330">
              <w:t> </w:t>
            </w:r>
            <w:r w:rsidR="008751AC" w:rsidRPr="00E50330">
              <w:t> </w:t>
            </w:r>
            <w:r w:rsidR="008751AC" w:rsidRPr="00E50330">
              <w:t> </w:t>
            </w:r>
            <w:r w:rsidR="008751AC" w:rsidRPr="00E50330">
              <w:t> </w:t>
            </w:r>
            <w:r w:rsidR="008751AC" w:rsidRPr="00E50330">
              <w:fldChar w:fldCharType="end"/>
            </w:r>
            <w:r w:rsidR="008751AC" w:rsidRPr="00E50330">
              <w:t xml:space="preserve"> arbeiten</w:t>
            </w:r>
          </w:p>
          <w:p w14:paraId="7A74CDE2" w14:textId="4C08A967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>Werkstücke nicht mit Pressluft reinigen</w:t>
            </w:r>
          </w:p>
          <w:p w14:paraId="6E0B4A1D" w14:textId="0357B0BC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>Staubentwicklung vermeiden</w:t>
            </w:r>
          </w:p>
          <w:p w14:paraId="422733D8" w14:textId="5623C761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>Staubsauger zur Reinigung benutzen</w:t>
            </w:r>
          </w:p>
          <w:p w14:paraId="5F377C08" w14:textId="35A4BF16" w:rsidR="00D45CA8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 xml:space="preserve">Am Arbeitsplatz nicht rauchen, essen oder trinken und keine Lebensmittel </w:t>
            </w:r>
            <w:r w:rsidR="008751AC" w:rsidRPr="00E50330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0ED85A6" w14:textId="77777777" w:rsidR="00D45CA8" w:rsidRPr="00E50330" w:rsidRDefault="008751A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5033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38092D2" wp14:editId="34016042">
                  <wp:extent cx="612000" cy="612000"/>
                  <wp:effectExtent l="0" t="0" r="0" b="0"/>
                  <wp:docPr id="144864068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640689" name="Grafik 144864068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E3045" w14:textId="2A2E9BAA" w:rsidR="008751AC" w:rsidRPr="00E50330" w:rsidRDefault="008751A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50330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9169077" wp14:editId="4E8046E5">
                  <wp:extent cx="612000" cy="612000"/>
                  <wp:effectExtent l="0" t="0" r="0" b="0"/>
                  <wp:docPr id="6112156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215627" name="Grafik 61121562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50330" w14:paraId="67A04EF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19DF81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E50330" w14:paraId="740D536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C038580" w14:textId="77777777" w:rsidR="00D45CA8" w:rsidRPr="00E5033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F4378FA" w14:textId="0C438995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>Im Brandfall vorhandene Feuerlöscher benutzen.</w:t>
            </w:r>
          </w:p>
          <w:p w14:paraId="7A84D4E0" w14:textId="1601E3C3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t xml:space="preserve">Vorgesetzten </w:t>
            </w:r>
            <w:r w:rsidR="008751AC" w:rsidRPr="00E50330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751AC" w:rsidRPr="00E50330">
              <w:rPr>
                <w:b/>
                <w:bCs/>
              </w:rPr>
              <w:instrText xml:space="preserve"> FORMTEXT </w:instrText>
            </w:r>
            <w:r w:rsidR="008751AC" w:rsidRPr="00E50330">
              <w:rPr>
                <w:b/>
                <w:bCs/>
              </w:rPr>
            </w:r>
            <w:r w:rsidR="008751AC" w:rsidRPr="00E50330">
              <w:rPr>
                <w:b/>
                <w:bCs/>
              </w:rPr>
              <w:fldChar w:fldCharType="separate"/>
            </w:r>
            <w:r w:rsidR="008751AC" w:rsidRPr="00E50330">
              <w:rPr>
                <w:b/>
                <w:bCs/>
              </w:rPr>
              <w:t> </w:t>
            </w:r>
            <w:r w:rsidR="008751AC" w:rsidRPr="00E50330">
              <w:rPr>
                <w:b/>
                <w:bCs/>
              </w:rPr>
              <w:t> </w:t>
            </w:r>
            <w:r w:rsidR="008751AC" w:rsidRPr="00E50330">
              <w:rPr>
                <w:b/>
                <w:bCs/>
              </w:rPr>
              <w:t> </w:t>
            </w:r>
            <w:r w:rsidR="008751AC" w:rsidRPr="00E50330">
              <w:rPr>
                <w:b/>
                <w:bCs/>
              </w:rPr>
              <w:t> </w:t>
            </w:r>
            <w:r w:rsidR="008751AC" w:rsidRPr="00E50330">
              <w:rPr>
                <w:b/>
                <w:bCs/>
              </w:rPr>
              <w:t> </w:t>
            </w:r>
            <w:r w:rsidR="008751AC" w:rsidRPr="00E50330">
              <w:fldChar w:fldCharType="end"/>
            </w:r>
            <w:r w:rsidR="008751AC" w:rsidRPr="00E50330">
              <w:t xml:space="preserve"> informieren.</w:t>
            </w:r>
          </w:p>
          <w:p w14:paraId="7E253273" w14:textId="54E78F35" w:rsidR="00D45CA8" w:rsidRPr="00E50330" w:rsidRDefault="008751AC" w:rsidP="008751AC">
            <w:pPr>
              <w:pStyle w:val="Notruf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 xml:space="preserve">Notruf: </w:t>
            </w:r>
            <w:r w:rsidRPr="00E5033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0330">
              <w:rPr>
                <w:rFonts w:ascii="Source Sans 3" w:hAnsi="Source Sans 3"/>
              </w:rPr>
              <w:instrText xml:space="preserve"> FORMTEXT </w:instrText>
            </w:r>
            <w:r w:rsidRPr="00E50330">
              <w:rPr>
                <w:rFonts w:ascii="Source Sans 3" w:hAnsi="Source Sans 3"/>
              </w:rPr>
            </w:r>
            <w:r w:rsidRPr="00E50330">
              <w:rPr>
                <w:rFonts w:ascii="Source Sans 3" w:hAnsi="Source Sans 3"/>
              </w:rPr>
              <w:fldChar w:fldCharType="separate"/>
            </w:r>
            <w:r w:rsidRPr="00E50330">
              <w:rPr>
                <w:rFonts w:ascii="Source Sans 3" w:hAnsi="Source Sans 3"/>
              </w:rPr>
              <w:t> </w:t>
            </w:r>
            <w:r w:rsidRPr="00E50330">
              <w:rPr>
                <w:rFonts w:ascii="Source Sans 3" w:hAnsi="Source Sans 3"/>
              </w:rPr>
              <w:t> </w:t>
            </w:r>
            <w:r w:rsidRPr="00E50330">
              <w:rPr>
                <w:rFonts w:ascii="Source Sans 3" w:hAnsi="Source Sans 3"/>
              </w:rPr>
              <w:t> </w:t>
            </w:r>
            <w:r w:rsidRPr="00E50330">
              <w:rPr>
                <w:rFonts w:ascii="Source Sans 3" w:hAnsi="Source Sans 3"/>
              </w:rPr>
              <w:t> </w:t>
            </w:r>
            <w:r w:rsidRPr="00E50330">
              <w:rPr>
                <w:rFonts w:ascii="Source Sans 3" w:hAnsi="Source Sans 3"/>
              </w:rPr>
              <w:t> </w:t>
            </w:r>
            <w:r w:rsidRPr="00E5033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50330" w14:paraId="01B5390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454001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Erste Hilfe</w:t>
            </w:r>
          </w:p>
        </w:tc>
      </w:tr>
      <w:tr w:rsidR="00D45CA8" w:rsidRPr="00E50330" w14:paraId="79C45A05" w14:textId="77777777" w:rsidTr="008751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58E8FB" w14:textId="77777777" w:rsidR="00D45CA8" w:rsidRPr="00E5033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50330">
              <w:rPr>
                <w:rFonts w:ascii="Source Sans 3" w:hAnsi="Source Sans 3"/>
                <w:noProof/>
              </w:rPr>
              <w:drawing>
                <wp:inline distT="0" distB="0" distL="0" distR="0" wp14:anchorId="1572B2AD" wp14:editId="6C3D4C5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ABD64DC" w14:textId="618B6004" w:rsidR="008751AC" w:rsidRPr="00E50330" w:rsidRDefault="00E50330" w:rsidP="00E50330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8751AC" w:rsidRPr="00E50330">
              <w:rPr>
                <w:b/>
                <w:bCs/>
              </w:rPr>
              <w:t>Hautkontakt:</w:t>
            </w:r>
            <w:r w:rsidR="008751AC" w:rsidRPr="00E50330">
              <w:t xml:space="preserve"> Verschmutzte Hautpartien mit Reinigungsmittel unter </w:t>
            </w:r>
            <w:r w:rsidR="008751AC" w:rsidRPr="00E50330">
              <w:br/>
              <w:t>fließendem Wasser reinigen.</w:t>
            </w:r>
          </w:p>
          <w:p w14:paraId="171E2028" w14:textId="77777777" w:rsidR="00D45CA8" w:rsidRPr="00E50330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E5033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5033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033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50330">
              <w:rPr>
                <w:rFonts w:ascii="Source Sans 3" w:hAnsi="Source Sans 3"/>
                <w:sz w:val="20"/>
                <w:szCs w:val="20"/>
              </w:rPr>
            </w:r>
            <w:r w:rsidRPr="00E5033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50330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E5033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5033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5033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5033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5033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50330" w14:paraId="3270ACD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BE7A8F" w14:textId="77777777" w:rsidR="00D45CA8" w:rsidRPr="00E5033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E50330" w14:paraId="4144228A" w14:textId="77777777" w:rsidTr="008751A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7A2CB48" w14:textId="77777777" w:rsidR="00D45CA8" w:rsidRPr="00E5033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B5D5E93" w14:textId="26F9E5F6" w:rsidR="00D45CA8" w:rsidRPr="00E50330" w:rsidRDefault="008751AC" w:rsidP="008751AC">
            <w:pPr>
              <w:rPr>
                <w:rFonts w:ascii="Source Sans 3" w:hAnsi="Source Sans 3"/>
              </w:rPr>
            </w:pPr>
            <w:r w:rsidRPr="00E50330">
              <w:rPr>
                <w:rFonts w:ascii="Source Sans 3" w:hAnsi="Source Sans 3"/>
              </w:rPr>
              <w:t xml:space="preserve">Reststoffe in Sammelbehälter </w:t>
            </w:r>
            <w:r w:rsidRPr="00E5033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E5033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E50330">
              <w:rPr>
                <w:rFonts w:ascii="Source Sans 3" w:hAnsi="Source Sans 3"/>
                <w:b/>
                <w:bCs/>
              </w:rPr>
            </w:r>
            <w:r w:rsidRPr="00E50330">
              <w:rPr>
                <w:rFonts w:ascii="Source Sans 3" w:hAnsi="Source Sans 3"/>
                <w:b/>
                <w:bCs/>
              </w:rPr>
              <w:fldChar w:fldCharType="separate"/>
            </w:r>
            <w:r w:rsidRPr="00E50330">
              <w:rPr>
                <w:rFonts w:ascii="Source Sans 3" w:hAnsi="Source Sans 3"/>
                <w:b/>
                <w:bCs/>
              </w:rPr>
              <w:t> </w:t>
            </w:r>
            <w:r w:rsidRPr="00E50330">
              <w:rPr>
                <w:rFonts w:ascii="Source Sans 3" w:hAnsi="Source Sans 3"/>
                <w:b/>
                <w:bCs/>
              </w:rPr>
              <w:t> </w:t>
            </w:r>
            <w:r w:rsidRPr="00E50330">
              <w:rPr>
                <w:rFonts w:ascii="Source Sans 3" w:hAnsi="Source Sans 3"/>
                <w:b/>
                <w:bCs/>
              </w:rPr>
              <w:t> </w:t>
            </w:r>
            <w:r w:rsidRPr="00E50330">
              <w:rPr>
                <w:rFonts w:ascii="Source Sans 3" w:hAnsi="Source Sans 3"/>
                <w:b/>
                <w:bCs/>
              </w:rPr>
              <w:t> </w:t>
            </w:r>
            <w:r w:rsidRPr="00E50330">
              <w:rPr>
                <w:rFonts w:ascii="Source Sans 3" w:hAnsi="Source Sans 3"/>
                <w:b/>
                <w:bCs/>
              </w:rPr>
              <w:t> </w:t>
            </w:r>
            <w:r w:rsidRPr="00E50330">
              <w:rPr>
                <w:rFonts w:ascii="Source Sans 3" w:hAnsi="Source Sans 3"/>
              </w:rPr>
              <w:fldChar w:fldCharType="end"/>
            </w:r>
            <w:r w:rsidRPr="00E50330">
              <w:rPr>
                <w:rFonts w:ascii="Source Sans 3" w:hAnsi="Source Sans 3"/>
              </w:rPr>
              <w:t xml:space="preserve"> geben</w:t>
            </w:r>
          </w:p>
          <w:p w14:paraId="380209F1" w14:textId="77777777" w:rsidR="00872D6F" w:rsidRPr="00E50330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E50330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50330">
              <w:rPr>
                <w:rFonts w:ascii="Source Sans 3" w:hAnsi="Source Sans 3"/>
                <w:color w:val="000000"/>
              </w:rPr>
              <w:t xml:space="preserve"> </w:t>
            </w:r>
            <w:r w:rsidRPr="00E5033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0330">
              <w:rPr>
                <w:rFonts w:ascii="Source Sans 3" w:hAnsi="Source Sans 3"/>
              </w:rPr>
              <w:instrText xml:space="preserve"> FORMTEXT </w:instrText>
            </w:r>
            <w:r w:rsidRPr="00E50330">
              <w:rPr>
                <w:rFonts w:ascii="Source Sans 3" w:hAnsi="Source Sans 3"/>
              </w:rPr>
            </w:r>
            <w:r w:rsidRPr="00E50330">
              <w:rPr>
                <w:rFonts w:ascii="Source Sans 3" w:hAnsi="Source Sans 3"/>
              </w:rPr>
              <w:fldChar w:fldCharType="separate"/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</w:rPr>
              <w:fldChar w:fldCharType="end"/>
            </w:r>
            <w:r w:rsidRPr="00E50330">
              <w:rPr>
                <w:rFonts w:ascii="Source Sans 3" w:hAnsi="Source Sans 3"/>
                <w:color w:val="000000"/>
              </w:rPr>
              <w:tab/>
            </w:r>
            <w:r w:rsidRPr="00E50330">
              <w:rPr>
                <w:rFonts w:ascii="Source Sans 3" w:hAnsi="Source Sans 3"/>
                <w:color w:val="000000"/>
              </w:rPr>
              <w:tab/>
            </w:r>
            <w:r w:rsidRPr="00E50330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50330">
              <w:rPr>
                <w:rFonts w:ascii="Source Sans 3" w:hAnsi="Source Sans 3"/>
                <w:color w:val="000000"/>
              </w:rPr>
              <w:t xml:space="preserve"> </w:t>
            </w:r>
            <w:r w:rsidRPr="00E50330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50330">
              <w:rPr>
                <w:rFonts w:ascii="Source Sans 3" w:hAnsi="Source Sans 3"/>
              </w:rPr>
              <w:instrText xml:space="preserve"> FORMTEXT </w:instrText>
            </w:r>
            <w:r w:rsidRPr="00E50330">
              <w:rPr>
                <w:rFonts w:ascii="Source Sans 3" w:hAnsi="Source Sans 3"/>
              </w:rPr>
            </w:r>
            <w:r w:rsidRPr="00E50330">
              <w:rPr>
                <w:rFonts w:ascii="Source Sans 3" w:hAnsi="Source Sans 3"/>
              </w:rPr>
              <w:fldChar w:fldCharType="separate"/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  <w:noProof/>
              </w:rPr>
              <w:t> </w:t>
            </w:r>
            <w:r w:rsidRPr="00E50330">
              <w:rPr>
                <w:rFonts w:ascii="Source Sans 3" w:hAnsi="Source Sans 3"/>
              </w:rPr>
              <w:fldChar w:fldCharType="end"/>
            </w:r>
          </w:p>
        </w:tc>
      </w:tr>
    </w:tbl>
    <w:p w14:paraId="6DEDE69D" w14:textId="77777777" w:rsidR="00D45CA8" w:rsidRPr="00E5033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5033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EFFA38F-20C5-4D3C-A70D-1884F96CC7B5}"/>
    <w:embedBold r:id="rId2" w:fontKey="{39D4CE0C-93E5-4082-8057-F4270E89AAE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B7E"/>
    <w:multiLevelType w:val="hybridMultilevel"/>
    <w:tmpl w:val="14C05E14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9185E00"/>
    <w:multiLevelType w:val="hybridMultilevel"/>
    <w:tmpl w:val="FF2CCA2E"/>
    <w:lvl w:ilvl="0" w:tplc="00010407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AC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6477AE"/>
    <w:rsid w:val="00744851"/>
    <w:rsid w:val="00800ABE"/>
    <w:rsid w:val="00850334"/>
    <w:rsid w:val="008525E3"/>
    <w:rsid w:val="00872D6F"/>
    <w:rsid w:val="008751AC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50330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D5A2A"/>
  <w15:chartTrackingRefBased/>
  <w15:docId w15:val="{409267FE-22BF-4AC1-943D-BCB5C78C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5033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751AC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751A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2025-08-28T07:51:00Z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