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6C6B4" w14:textId="77777777" w:rsidR="00564C7D" w:rsidRPr="007C5D91" w:rsidRDefault="00072313">
      <w:pPr>
        <w:spacing w:before="0"/>
        <w:rPr>
          <w:rFonts w:ascii="Source Sans 3" w:hAnsi="Source Sans 3"/>
          <w:sz w:val="8"/>
        </w:rPr>
      </w:pPr>
      <w:r w:rsidRPr="007C5D91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084D379" wp14:editId="22B18BDF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1AC07" w14:textId="77777777" w:rsidR="00564C7D" w:rsidRPr="007C5D91" w:rsidRDefault="00564C7D">
      <w:pPr>
        <w:spacing w:before="0"/>
        <w:rPr>
          <w:rFonts w:ascii="Source Sans 3" w:hAnsi="Source Sans 3"/>
          <w:sz w:val="8"/>
        </w:rPr>
      </w:pPr>
    </w:p>
    <w:p w14:paraId="23614AB5" w14:textId="77777777" w:rsidR="00564C7D" w:rsidRPr="007C5D91" w:rsidRDefault="00564C7D">
      <w:pPr>
        <w:spacing w:before="0"/>
        <w:rPr>
          <w:rFonts w:ascii="Source Sans 3" w:hAnsi="Source Sans 3"/>
          <w:sz w:val="8"/>
        </w:rPr>
      </w:pPr>
    </w:p>
    <w:p w14:paraId="667BC423" w14:textId="77777777" w:rsidR="00564C7D" w:rsidRPr="007C5D91" w:rsidRDefault="00564C7D">
      <w:pPr>
        <w:spacing w:before="0"/>
        <w:rPr>
          <w:rFonts w:ascii="Source Sans 3" w:hAnsi="Source Sans 3"/>
          <w:sz w:val="8"/>
        </w:rPr>
      </w:pPr>
    </w:p>
    <w:p w14:paraId="3520705F" w14:textId="77777777" w:rsidR="00564C7D" w:rsidRPr="007C5D91" w:rsidRDefault="00564C7D">
      <w:pPr>
        <w:spacing w:before="0"/>
        <w:rPr>
          <w:rFonts w:ascii="Source Sans 3" w:hAnsi="Source Sans 3"/>
          <w:sz w:val="8"/>
        </w:rPr>
        <w:sectPr w:rsidR="00564C7D" w:rsidRPr="007C5D91" w:rsidSect="007C5D91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883B771" w14:textId="3C542A53" w:rsidR="00744851" w:rsidRPr="007C5D91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7C5D91" w14:paraId="014537DF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021361B" w14:textId="77777777" w:rsidR="00B836B7" w:rsidRPr="007C5D91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04FA55C" wp14:editId="5A876880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256B4D" w14:textId="77777777" w:rsidR="00B836B7" w:rsidRPr="007C5D91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07921303" w14:textId="77777777" w:rsidR="00B836B7" w:rsidRPr="007C5D91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7C0EB8A" wp14:editId="5F18DC55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C75C68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7C5D91">
              <w:rPr>
                <w:rFonts w:ascii="Source Sans 3" w:hAnsi="Source Sans 3"/>
              </w:rPr>
              <w:t xml:space="preserve">Firma:  </w:t>
            </w:r>
            <w:r w:rsidR="00B836B7" w:rsidRPr="007C5D9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7C5D91">
              <w:rPr>
                <w:rFonts w:ascii="Source Sans 3" w:hAnsi="Source Sans 3"/>
              </w:rPr>
              <w:instrText xml:space="preserve"> FORMTEXT </w:instrText>
            </w:r>
            <w:r w:rsidR="00B836B7" w:rsidRPr="007C5D91">
              <w:rPr>
                <w:rFonts w:ascii="Source Sans 3" w:hAnsi="Source Sans 3"/>
              </w:rPr>
            </w:r>
            <w:r w:rsidR="00B836B7" w:rsidRPr="007C5D91">
              <w:rPr>
                <w:rFonts w:ascii="Source Sans 3" w:hAnsi="Source Sans 3"/>
              </w:rPr>
              <w:fldChar w:fldCharType="separate"/>
            </w:r>
            <w:r w:rsidR="00B836B7" w:rsidRPr="007C5D91">
              <w:rPr>
                <w:rFonts w:ascii="Source Sans 3" w:hAnsi="Source Sans 3"/>
                <w:noProof/>
              </w:rPr>
              <w:t> </w:t>
            </w:r>
            <w:r w:rsidR="00B836B7" w:rsidRPr="007C5D91">
              <w:rPr>
                <w:rFonts w:ascii="Source Sans 3" w:hAnsi="Source Sans 3"/>
                <w:noProof/>
              </w:rPr>
              <w:t> </w:t>
            </w:r>
            <w:r w:rsidR="00B836B7" w:rsidRPr="007C5D91">
              <w:rPr>
                <w:rFonts w:ascii="Source Sans 3" w:hAnsi="Source Sans 3"/>
                <w:noProof/>
              </w:rPr>
              <w:t> </w:t>
            </w:r>
            <w:r w:rsidR="00B836B7" w:rsidRPr="007C5D91">
              <w:rPr>
                <w:rFonts w:ascii="Source Sans 3" w:hAnsi="Source Sans 3"/>
                <w:noProof/>
              </w:rPr>
              <w:t> </w:t>
            </w:r>
            <w:r w:rsidR="00B836B7" w:rsidRPr="007C5D91">
              <w:rPr>
                <w:rFonts w:ascii="Source Sans 3" w:hAnsi="Source Sans 3"/>
                <w:noProof/>
              </w:rPr>
              <w:t> </w:t>
            </w:r>
            <w:r w:rsidR="00B836B7" w:rsidRPr="007C5D91">
              <w:rPr>
                <w:rFonts w:ascii="Source Sans 3" w:hAnsi="Source Sans 3"/>
              </w:rPr>
              <w:fldChar w:fldCharType="end"/>
            </w:r>
            <w:bookmarkEnd w:id="0"/>
          </w:p>
          <w:p w14:paraId="09F009BF" w14:textId="77777777" w:rsidR="00B836B7" w:rsidRPr="007C5D91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7C9827E" wp14:editId="689FFEE7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857496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7C5D91">
              <w:rPr>
                <w:rFonts w:ascii="Source Sans 3" w:hAnsi="Source Sans 3"/>
              </w:rPr>
              <w:t xml:space="preserve">Arbeitsbereich:  </w:t>
            </w:r>
            <w:r w:rsidR="00400BC7" w:rsidRPr="007C5D9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7C5D91">
              <w:rPr>
                <w:rFonts w:ascii="Source Sans 3" w:hAnsi="Source Sans 3"/>
              </w:rPr>
              <w:instrText xml:space="preserve"> FORMTEXT </w:instrText>
            </w:r>
            <w:r w:rsidR="00400BC7" w:rsidRPr="007C5D91">
              <w:rPr>
                <w:rFonts w:ascii="Source Sans 3" w:hAnsi="Source Sans 3"/>
              </w:rPr>
            </w:r>
            <w:r w:rsidR="00400BC7" w:rsidRPr="007C5D91">
              <w:rPr>
                <w:rFonts w:ascii="Source Sans 3" w:hAnsi="Source Sans 3"/>
              </w:rPr>
              <w:fldChar w:fldCharType="separate"/>
            </w:r>
            <w:r w:rsidR="00400BC7" w:rsidRPr="007C5D91">
              <w:rPr>
                <w:rFonts w:ascii="Source Sans 3" w:hAnsi="Source Sans 3"/>
                <w:noProof/>
              </w:rPr>
              <w:t> </w:t>
            </w:r>
            <w:r w:rsidR="00400BC7" w:rsidRPr="007C5D91">
              <w:rPr>
                <w:rFonts w:ascii="Source Sans 3" w:hAnsi="Source Sans 3"/>
                <w:noProof/>
              </w:rPr>
              <w:t> </w:t>
            </w:r>
            <w:r w:rsidR="00400BC7" w:rsidRPr="007C5D91">
              <w:rPr>
                <w:rFonts w:ascii="Source Sans 3" w:hAnsi="Source Sans 3"/>
                <w:noProof/>
              </w:rPr>
              <w:t> </w:t>
            </w:r>
            <w:r w:rsidR="00400BC7" w:rsidRPr="007C5D91">
              <w:rPr>
                <w:rFonts w:ascii="Source Sans 3" w:hAnsi="Source Sans 3"/>
                <w:noProof/>
              </w:rPr>
              <w:t> </w:t>
            </w:r>
            <w:r w:rsidR="00400BC7" w:rsidRPr="007C5D91">
              <w:rPr>
                <w:rFonts w:ascii="Source Sans 3" w:hAnsi="Source Sans 3"/>
                <w:noProof/>
              </w:rPr>
              <w:t> </w:t>
            </w:r>
            <w:r w:rsidR="00400BC7" w:rsidRPr="007C5D91">
              <w:rPr>
                <w:rFonts w:ascii="Source Sans 3" w:hAnsi="Source Sans 3"/>
              </w:rPr>
              <w:fldChar w:fldCharType="end"/>
            </w:r>
          </w:p>
          <w:p w14:paraId="58B2ABF1" w14:textId="77777777" w:rsidR="00B836B7" w:rsidRPr="007C5D91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D02C9AB" wp14:editId="4EFF989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46544D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7C5D91">
              <w:rPr>
                <w:rFonts w:ascii="Source Sans 3" w:hAnsi="Source Sans 3"/>
              </w:rPr>
              <w:t xml:space="preserve">Verantwortlich:  </w:t>
            </w:r>
            <w:r w:rsidR="00B836B7" w:rsidRPr="007C5D9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7C5D91">
              <w:rPr>
                <w:rFonts w:ascii="Source Sans 3" w:hAnsi="Source Sans 3"/>
              </w:rPr>
              <w:instrText xml:space="preserve"> FORMTEXT </w:instrText>
            </w:r>
            <w:r w:rsidR="00B836B7" w:rsidRPr="007C5D91">
              <w:rPr>
                <w:rFonts w:ascii="Source Sans 3" w:hAnsi="Source Sans 3"/>
              </w:rPr>
            </w:r>
            <w:r w:rsidR="00B836B7" w:rsidRPr="007C5D91">
              <w:rPr>
                <w:rFonts w:ascii="Source Sans 3" w:hAnsi="Source Sans 3"/>
              </w:rPr>
              <w:fldChar w:fldCharType="separate"/>
            </w:r>
            <w:r w:rsidR="00B836B7" w:rsidRPr="007C5D91">
              <w:rPr>
                <w:rFonts w:ascii="Source Sans 3" w:hAnsi="Source Sans 3"/>
                <w:noProof/>
              </w:rPr>
              <w:t> </w:t>
            </w:r>
            <w:r w:rsidR="00B836B7" w:rsidRPr="007C5D91">
              <w:rPr>
                <w:rFonts w:ascii="Source Sans 3" w:hAnsi="Source Sans 3"/>
                <w:noProof/>
              </w:rPr>
              <w:t> </w:t>
            </w:r>
            <w:r w:rsidR="00B836B7" w:rsidRPr="007C5D91">
              <w:rPr>
                <w:rFonts w:ascii="Source Sans 3" w:hAnsi="Source Sans 3"/>
                <w:noProof/>
              </w:rPr>
              <w:t> </w:t>
            </w:r>
            <w:r w:rsidR="00B836B7" w:rsidRPr="007C5D91">
              <w:rPr>
                <w:rFonts w:ascii="Source Sans 3" w:hAnsi="Source Sans 3"/>
                <w:noProof/>
              </w:rPr>
              <w:t> </w:t>
            </w:r>
            <w:r w:rsidR="00B836B7" w:rsidRPr="007C5D91">
              <w:rPr>
                <w:rFonts w:ascii="Source Sans 3" w:hAnsi="Source Sans 3"/>
                <w:noProof/>
              </w:rPr>
              <w:t> </w:t>
            </w:r>
            <w:r w:rsidR="00B836B7" w:rsidRPr="007C5D91">
              <w:rPr>
                <w:rFonts w:ascii="Source Sans 3" w:hAnsi="Source Sans 3"/>
              </w:rPr>
              <w:fldChar w:fldCharType="end"/>
            </w:r>
          </w:p>
          <w:p w14:paraId="597B284C" w14:textId="77777777" w:rsidR="00744851" w:rsidRPr="007C5D91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7C5D91">
              <w:rPr>
                <w:rFonts w:ascii="Source Sans 3" w:hAnsi="Source Sans 3"/>
              </w:rPr>
              <w:tab/>
            </w:r>
            <w:r w:rsidRPr="007C5D91">
              <w:rPr>
                <w:rFonts w:ascii="Source Sans 3" w:hAnsi="Source Sans 3"/>
              </w:rPr>
              <w:tab/>
            </w:r>
            <w:r w:rsidRPr="007C5D91">
              <w:rPr>
                <w:rFonts w:ascii="Source Sans 3" w:hAnsi="Source Sans 3"/>
              </w:rPr>
              <w:tab/>
            </w:r>
            <w:r w:rsidRPr="007C5D91">
              <w:rPr>
                <w:rFonts w:ascii="Source Sans 3" w:hAnsi="Source Sans 3"/>
              </w:rPr>
              <w:tab/>
            </w:r>
            <w:r w:rsidRPr="007C5D9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4C5CD17" w14:textId="77777777" w:rsidR="00744851" w:rsidRPr="007C5D91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7C5D9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359D143" w14:textId="77777777" w:rsidR="00744851" w:rsidRPr="007C5D91" w:rsidRDefault="00744851">
            <w:pPr>
              <w:spacing w:before="0" w:after="60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</w:rPr>
              <w:t>GEM. § 14 GEFSTOFFV</w:t>
            </w:r>
          </w:p>
          <w:p w14:paraId="77BDAC03" w14:textId="04CD8247" w:rsidR="00564C7D" w:rsidRPr="007C5D91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7C5D9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7C5D9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7C5D9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C5D91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7C5D9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C5D91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27CE387" w14:textId="39AA5146" w:rsidR="00744851" w:rsidRPr="007C5D91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</w:rPr>
              <w:t>Arbeitsplatz:</w:t>
            </w:r>
            <w:r w:rsidR="00E8423D" w:rsidRPr="007C5D91">
              <w:rPr>
                <w:rFonts w:ascii="Source Sans 3" w:hAnsi="Source Sans 3"/>
              </w:rPr>
              <w:t xml:space="preserve"> </w:t>
            </w:r>
            <w:r w:rsidR="005E2E4F" w:rsidRPr="007C5D91">
              <w:rPr>
                <w:rFonts w:ascii="Source Sans 3" w:hAnsi="Source Sans 3"/>
              </w:rPr>
              <w:t>Tränkanlage</w:t>
            </w:r>
          </w:p>
          <w:p w14:paraId="4C31965F" w14:textId="5B3C92F8" w:rsidR="00D45CA8" w:rsidRPr="007C5D91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</w:rPr>
              <w:t xml:space="preserve">Tätigkeit: </w:t>
            </w:r>
            <w:r w:rsidR="005E2E4F" w:rsidRPr="007C5D91">
              <w:rPr>
                <w:rFonts w:ascii="Source Sans 3" w:hAnsi="Source Sans 3"/>
              </w:rPr>
              <w:t>Tränken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25629CAB" w14:textId="77777777" w:rsidR="00B836B7" w:rsidRPr="007C5D91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3212403" w14:textId="77777777" w:rsidR="00D45CA8" w:rsidRPr="007C5D91" w:rsidRDefault="00D45CA8">
            <w:pPr>
              <w:spacing w:before="0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</w:rPr>
              <w:t xml:space="preserve">Stand: </w:t>
            </w:r>
            <w:r w:rsidRPr="007C5D9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C5D91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7C5D91">
              <w:rPr>
                <w:rFonts w:ascii="Source Sans 3" w:hAnsi="Source Sans 3"/>
                <w:u w:val="single"/>
              </w:rPr>
              <w:instrText>FORMTEXT</w:instrText>
            </w:r>
            <w:r w:rsidRPr="007C5D91">
              <w:rPr>
                <w:rFonts w:ascii="Source Sans 3" w:hAnsi="Source Sans 3"/>
                <w:u w:val="single"/>
              </w:rPr>
              <w:instrText xml:space="preserve"> </w:instrText>
            </w:r>
            <w:r w:rsidRPr="007C5D91">
              <w:rPr>
                <w:rFonts w:ascii="Source Sans 3" w:hAnsi="Source Sans 3"/>
                <w:u w:val="single"/>
              </w:rPr>
            </w:r>
            <w:r w:rsidRPr="007C5D91">
              <w:rPr>
                <w:rFonts w:ascii="Source Sans 3" w:hAnsi="Source Sans 3"/>
                <w:u w:val="single"/>
              </w:rPr>
              <w:fldChar w:fldCharType="separate"/>
            </w:r>
            <w:r w:rsidRPr="007C5D91">
              <w:rPr>
                <w:rFonts w:ascii="Source Sans 3" w:hAnsi="Source Sans 3"/>
                <w:noProof/>
                <w:u w:val="single"/>
              </w:rPr>
              <w:t> </w:t>
            </w:r>
            <w:r w:rsidRPr="007C5D91">
              <w:rPr>
                <w:rFonts w:ascii="Source Sans 3" w:hAnsi="Source Sans 3"/>
                <w:noProof/>
                <w:u w:val="single"/>
              </w:rPr>
              <w:t> </w:t>
            </w:r>
            <w:r w:rsidRPr="007C5D91">
              <w:rPr>
                <w:rFonts w:ascii="Source Sans 3" w:hAnsi="Source Sans 3"/>
                <w:noProof/>
                <w:u w:val="single"/>
              </w:rPr>
              <w:t> </w:t>
            </w:r>
            <w:r w:rsidRPr="007C5D91">
              <w:rPr>
                <w:rFonts w:ascii="Source Sans 3" w:hAnsi="Source Sans 3"/>
                <w:noProof/>
                <w:u w:val="single"/>
              </w:rPr>
              <w:t> </w:t>
            </w:r>
            <w:r w:rsidRPr="007C5D91">
              <w:rPr>
                <w:rFonts w:ascii="Source Sans 3" w:hAnsi="Source Sans 3"/>
                <w:noProof/>
                <w:u w:val="single"/>
              </w:rPr>
              <w:t> </w:t>
            </w:r>
            <w:r w:rsidRPr="007C5D9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7C5D91">
              <w:rPr>
                <w:rFonts w:ascii="Source Sans 3" w:hAnsi="Source Sans 3"/>
              </w:rPr>
              <w:t xml:space="preserve"> </w:t>
            </w:r>
          </w:p>
          <w:p w14:paraId="396F6367" w14:textId="31C51685" w:rsidR="00D45CA8" w:rsidRPr="007C5D91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7C5D91">
              <w:rPr>
                <w:rFonts w:ascii="Source Sans 3" w:hAnsi="Source Sans 3"/>
                <w:sz w:val="16"/>
              </w:rPr>
              <w:t>B</w:t>
            </w:r>
            <w:r w:rsidR="005E2E4F" w:rsidRPr="007C5D91">
              <w:rPr>
                <w:rFonts w:ascii="Source Sans 3" w:hAnsi="Source Sans 3"/>
                <w:sz w:val="16"/>
              </w:rPr>
              <w:t>043</w:t>
            </w:r>
          </w:p>
        </w:tc>
      </w:tr>
      <w:tr w:rsidR="00D45CA8" w:rsidRPr="007C5D91" w14:paraId="721466F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77D0422" w14:textId="77777777" w:rsidR="00D45CA8" w:rsidRPr="007C5D91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7C5D91" w14:paraId="7B51E58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3BE01A5" w14:textId="75875AF6" w:rsidR="00D45CA8" w:rsidRPr="007C5D91" w:rsidRDefault="005E2E4F" w:rsidP="005E2E4F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</w:rPr>
              <w:t xml:space="preserve">Tränklack </w:t>
            </w:r>
            <w:r w:rsidRPr="007C5D91">
              <w:rPr>
                <w:rFonts w:ascii="Source Sans 3" w:hAnsi="Source Sans 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7C5D91">
              <w:rPr>
                <w:rFonts w:ascii="Source Sans 3" w:hAnsi="Source Sans 3"/>
              </w:rPr>
              <w:instrText xml:space="preserve"> FORMTEXT </w:instrText>
            </w:r>
            <w:r w:rsidRPr="007C5D91">
              <w:rPr>
                <w:rFonts w:ascii="Source Sans 3" w:hAnsi="Source Sans 3"/>
              </w:rPr>
            </w:r>
            <w:r w:rsidRPr="007C5D91">
              <w:rPr>
                <w:rFonts w:ascii="Source Sans 3" w:hAnsi="Source Sans 3"/>
              </w:rPr>
              <w:fldChar w:fldCharType="separate"/>
            </w:r>
            <w:r w:rsidRPr="007C5D91">
              <w:rPr>
                <w:rFonts w:ascii="Source Sans 3" w:hAnsi="Source Sans 3"/>
              </w:rPr>
              <w:t> </w:t>
            </w:r>
            <w:r w:rsidRPr="007C5D91">
              <w:rPr>
                <w:rFonts w:ascii="Source Sans 3" w:hAnsi="Source Sans 3"/>
              </w:rPr>
              <w:t> </w:t>
            </w:r>
            <w:r w:rsidRPr="007C5D91">
              <w:rPr>
                <w:rFonts w:ascii="Source Sans 3" w:hAnsi="Source Sans 3"/>
              </w:rPr>
              <w:t> </w:t>
            </w:r>
            <w:r w:rsidRPr="007C5D91">
              <w:rPr>
                <w:rFonts w:ascii="Source Sans 3" w:hAnsi="Source Sans 3"/>
              </w:rPr>
              <w:t> </w:t>
            </w:r>
            <w:r w:rsidRPr="007C5D91">
              <w:rPr>
                <w:rFonts w:ascii="Source Sans 3" w:hAnsi="Source Sans 3"/>
              </w:rPr>
              <w:t> </w:t>
            </w:r>
            <w:r w:rsidRPr="007C5D91">
              <w:rPr>
                <w:rFonts w:ascii="Source Sans 3" w:hAnsi="Source Sans 3"/>
              </w:rPr>
              <w:fldChar w:fldCharType="end"/>
            </w:r>
            <w:bookmarkEnd w:id="2"/>
          </w:p>
        </w:tc>
      </w:tr>
      <w:tr w:rsidR="00D45CA8" w:rsidRPr="007C5D91" w14:paraId="17E4364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FDFCDBB" w14:textId="77777777" w:rsidR="00D45CA8" w:rsidRPr="007C5D91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7C5D91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7C5D91" w14:paraId="31C75359" w14:textId="77777777" w:rsidTr="007C5D9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9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9043118" w14:textId="0DFCBC51" w:rsidR="00D45CA8" w:rsidRPr="007C5D91" w:rsidRDefault="005E2E4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7C5D9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954D0FA" wp14:editId="7BE9E9B6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DC28A2" w14:textId="1B4AB838" w:rsidR="00CF5E5C" w:rsidRPr="007C5D91" w:rsidRDefault="005E2E4F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7C5D91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413D03A" w14:textId="5B0B9CBB" w:rsidR="005E2E4F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 xml:space="preserve">Dämpfe sind gesundheitsschädlich und entzündbar; sie sind schwerer als Luft </w:t>
            </w:r>
            <w:r w:rsidR="005E2E4F" w:rsidRPr="007C5D91">
              <w:br/>
              <w:t>(sinken zu Boden) und können mit Luft explosionsfähige Gemische bilden</w:t>
            </w:r>
          </w:p>
          <w:p w14:paraId="57280A93" w14:textId="6788A1F3" w:rsidR="005E2E4F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>Dämpfe reizen Augen, Atmungsorgane und die Haut</w:t>
            </w:r>
          </w:p>
          <w:p w14:paraId="362A8A83" w14:textId="7FB9D651" w:rsidR="005E2E4F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>Hautkontakt führt zu allergischer Hautschädigung</w:t>
            </w:r>
          </w:p>
          <w:p w14:paraId="390F8A32" w14:textId="175FE8F9" w:rsidR="00E118EC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>Wassergefährdend, nicht in die Kanalisation geben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435749C" w14:textId="119C5EAE" w:rsidR="00D45CA8" w:rsidRPr="007C5D91" w:rsidRDefault="005E2E4F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7C5D91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296B6C51" wp14:editId="4AE3CC65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7C5D91" w14:paraId="7FE5D70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6D54C88" w14:textId="77777777" w:rsidR="00D45CA8" w:rsidRPr="007C5D91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7C5D91" w14:paraId="4E574610" w14:textId="77777777" w:rsidTr="005E2E4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6FE9829" w14:textId="77777777" w:rsidR="00D45CA8" w:rsidRPr="007C5D91" w:rsidRDefault="005E2E4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7C5D9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288DC52" wp14:editId="4C61319A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76BDF3" w14:textId="39459F20" w:rsidR="005E2E4F" w:rsidRPr="007C5D91" w:rsidRDefault="005E2E4F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7C5D9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FDD88E9" wp14:editId="13E2AE34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0EC659E" w14:textId="5579628F" w:rsidR="005E2E4F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 xml:space="preserve">Nur bei eingeschalteter Absaugung arbeiten; Mängel an der Absaugung sofort </w:t>
            </w:r>
            <w:r w:rsidR="005E2E4F" w:rsidRPr="007C5D91">
              <w:br/>
              <w:t>dem Vorgesetzten melden.</w:t>
            </w:r>
          </w:p>
          <w:p w14:paraId="38034786" w14:textId="2CC6FA71" w:rsidR="005E2E4F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>Verspritzen vermeiden. Produktreste von der Haut entfernen.</w:t>
            </w:r>
          </w:p>
          <w:p w14:paraId="70DBB386" w14:textId="68828981" w:rsidR="005E2E4F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 xml:space="preserve">Schutzhandschuhe </w:t>
            </w:r>
            <w:r w:rsidR="005E2E4F" w:rsidRPr="007C5D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E2E4F" w:rsidRPr="007C5D91">
              <w:instrText xml:space="preserve"> FORMTEXT </w:instrText>
            </w:r>
            <w:r w:rsidR="005E2E4F" w:rsidRPr="007C5D91">
              <w:fldChar w:fldCharType="separate"/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fldChar w:fldCharType="end"/>
            </w:r>
            <w:r w:rsidR="005E2E4F" w:rsidRPr="007C5D91">
              <w:rPr>
                <w:b/>
              </w:rPr>
              <w:t xml:space="preserve"> </w:t>
            </w:r>
            <w:r w:rsidR="005E2E4F" w:rsidRPr="007C5D91">
              <w:t xml:space="preserve"> tragen.</w:t>
            </w:r>
          </w:p>
          <w:p w14:paraId="3782FF56" w14:textId="72E20C80" w:rsidR="005E2E4F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>Gebinde möglichst geschlossen halten.</w:t>
            </w:r>
          </w:p>
          <w:p w14:paraId="378A5032" w14:textId="65068741" w:rsidR="005E2E4F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 xml:space="preserve">Am Arbeitsplatz nicht rauchen, essen oder trinken und hier keine Lebensmittel </w:t>
            </w:r>
            <w:r w:rsidR="005E2E4F" w:rsidRPr="007C5D91">
              <w:br/>
              <w:t>aufbewahren.</w:t>
            </w:r>
          </w:p>
          <w:p w14:paraId="503372B8" w14:textId="467FB316" w:rsidR="005E2E4F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>Sonstige Zündquellen (Brennerflamme, Schweißarbeiten etc.) fernhalten.</w:t>
            </w:r>
          </w:p>
          <w:p w14:paraId="7961D2BD" w14:textId="2C06311B" w:rsidR="00D45CA8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>Hautschutzmittel benutzen:</w:t>
            </w:r>
            <w:r w:rsidR="005E2E4F" w:rsidRPr="007C5D91">
              <w:br/>
              <w:t xml:space="preserve">Schutz (vor der Arbeit) </w:t>
            </w:r>
            <w:r w:rsidR="005E2E4F" w:rsidRPr="007C5D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E2E4F" w:rsidRPr="007C5D91">
              <w:instrText xml:space="preserve"> FORMTEXT </w:instrText>
            </w:r>
            <w:r w:rsidR="005E2E4F" w:rsidRPr="007C5D91">
              <w:fldChar w:fldCharType="separate"/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fldChar w:fldCharType="end"/>
            </w:r>
            <w:r w:rsidR="005E2E4F" w:rsidRPr="007C5D91">
              <w:br/>
              <w:t xml:space="preserve">Reinigung (vor Pausen und Arbeitsschluss) </w:t>
            </w:r>
            <w:r w:rsidR="005E2E4F" w:rsidRPr="007C5D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E2E4F" w:rsidRPr="007C5D91">
              <w:instrText xml:space="preserve"> FORMTEXT </w:instrText>
            </w:r>
            <w:r w:rsidR="005E2E4F" w:rsidRPr="007C5D91">
              <w:fldChar w:fldCharType="separate"/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fldChar w:fldCharType="end"/>
            </w:r>
            <w:r w:rsidR="005E2E4F" w:rsidRPr="007C5D91">
              <w:br/>
              <w:t xml:space="preserve">Pflege (nach der Arbeit) </w:t>
            </w:r>
            <w:r w:rsidR="005E2E4F" w:rsidRPr="007C5D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E2E4F" w:rsidRPr="007C5D91">
              <w:instrText xml:space="preserve"> FORMTEXT </w:instrText>
            </w:r>
            <w:r w:rsidR="005E2E4F" w:rsidRPr="007C5D91">
              <w:fldChar w:fldCharType="separate"/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fldChar w:fldCharType="end"/>
            </w:r>
            <w:r w:rsidR="005E2E4F" w:rsidRPr="007C5D91">
              <w:t>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8DE9718" w14:textId="77777777" w:rsidR="00D45CA8" w:rsidRPr="007C5D9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7C5D91" w14:paraId="61D2A81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527C58F" w14:textId="77777777" w:rsidR="00D45CA8" w:rsidRPr="007C5D91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7C5D91" w14:paraId="3F63A3BF" w14:textId="77777777" w:rsidTr="007C5D9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0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987231D" w14:textId="77777777" w:rsidR="00D45CA8" w:rsidRPr="007C5D9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6AC68AA1" w14:textId="049691AF" w:rsidR="005E2E4F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 xml:space="preserve">Verschüttetes mit Universalbinder  </w:t>
            </w:r>
            <w:r w:rsidR="005E2E4F" w:rsidRPr="007C5D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E2E4F" w:rsidRPr="007C5D91">
              <w:instrText xml:space="preserve"> FORMTEXT </w:instrText>
            </w:r>
            <w:r w:rsidR="005E2E4F" w:rsidRPr="007C5D91">
              <w:fldChar w:fldCharType="separate"/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fldChar w:fldCharType="end"/>
            </w:r>
            <w:r w:rsidR="005E2E4F" w:rsidRPr="007C5D91">
              <w:t xml:space="preserve"> aufnehmen und in</w:t>
            </w:r>
            <w:r w:rsidR="005E2E4F" w:rsidRPr="007C5D91">
              <w:br/>
              <w:t xml:space="preserve">Sammelbehälter </w:t>
            </w:r>
            <w:r w:rsidR="005E2E4F" w:rsidRPr="007C5D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E2E4F" w:rsidRPr="007C5D91">
              <w:instrText xml:space="preserve"> FORMTEXT </w:instrText>
            </w:r>
            <w:r w:rsidR="005E2E4F" w:rsidRPr="007C5D91">
              <w:fldChar w:fldCharType="separate"/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fldChar w:fldCharType="end"/>
            </w:r>
            <w:r w:rsidR="005E2E4F" w:rsidRPr="007C5D91">
              <w:t xml:space="preserve"> geben;</w:t>
            </w:r>
            <w:r w:rsidR="005E2E4F" w:rsidRPr="007C5D91">
              <w:br/>
              <w:t>Schutzhandschuhe tragen.</w:t>
            </w:r>
          </w:p>
          <w:p w14:paraId="56C9F8D8" w14:textId="1F5F94E2" w:rsidR="005E2E4F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 xml:space="preserve">Im Brandfall: Vorhandene Feuerlöscher benutzen </w:t>
            </w:r>
            <w:r w:rsidR="005E2E4F" w:rsidRPr="007C5D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E2E4F" w:rsidRPr="007C5D91">
              <w:instrText xml:space="preserve"> FORMTEXT </w:instrText>
            </w:r>
            <w:r w:rsidR="005E2E4F" w:rsidRPr="007C5D91">
              <w:fldChar w:fldCharType="separate"/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fldChar w:fldCharType="end"/>
            </w:r>
            <w:r w:rsidR="005E2E4F" w:rsidRPr="007C5D91">
              <w:t>.</w:t>
            </w:r>
            <w:r w:rsidR="005E2E4F" w:rsidRPr="007C5D91">
              <w:br/>
              <w:t xml:space="preserve">Vorgesetzten </w:t>
            </w:r>
            <w:r w:rsidR="005E2E4F" w:rsidRPr="007C5D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E2E4F" w:rsidRPr="007C5D91">
              <w:instrText xml:space="preserve"> FORMTEXT </w:instrText>
            </w:r>
            <w:r w:rsidR="005E2E4F" w:rsidRPr="007C5D91">
              <w:fldChar w:fldCharType="separate"/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rPr>
                <w:noProof/>
              </w:rPr>
              <w:t> </w:t>
            </w:r>
            <w:r w:rsidR="005E2E4F" w:rsidRPr="007C5D91">
              <w:fldChar w:fldCharType="end"/>
            </w:r>
            <w:r w:rsidR="005E2E4F" w:rsidRPr="007C5D91">
              <w:rPr>
                <w:b/>
              </w:rPr>
              <w:t xml:space="preserve"> </w:t>
            </w:r>
            <w:r w:rsidR="005E2E4F" w:rsidRPr="007C5D91">
              <w:t>informieren.</w:t>
            </w:r>
          </w:p>
          <w:p w14:paraId="005B088C" w14:textId="1D5C5F85" w:rsidR="00D45CA8" w:rsidRPr="007C5D91" w:rsidRDefault="005E2E4F" w:rsidP="007C5D91">
            <w:pPr>
              <w:pStyle w:val="Notruf"/>
              <w:spacing w:before="0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</w:rPr>
              <w:t xml:space="preserve">Notruf </w:t>
            </w:r>
            <w:r w:rsidRPr="007C5D91">
              <w:rPr>
                <w:rFonts w:ascii="Source Sans 3" w:hAnsi="Source Sans 3"/>
                <w:sz w:val="20"/>
              </w:rPr>
              <w:t xml:space="preserve"> </w:t>
            </w:r>
            <w:r w:rsidRPr="007C5D91">
              <w:rPr>
                <w:rFonts w:ascii="Source Sans 3" w:hAnsi="Source Sans 3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7C5D91">
              <w:rPr>
                <w:rFonts w:ascii="Source Sans 3" w:hAnsi="Source Sans 3"/>
              </w:rPr>
              <w:instrText xml:space="preserve"> FORMTEXT </w:instrText>
            </w:r>
            <w:r w:rsidRPr="007C5D91">
              <w:rPr>
                <w:rFonts w:ascii="Source Sans 3" w:hAnsi="Source Sans 3"/>
              </w:rPr>
            </w:r>
            <w:r w:rsidRPr="007C5D91">
              <w:rPr>
                <w:rFonts w:ascii="Source Sans 3" w:hAnsi="Source Sans 3"/>
              </w:rPr>
              <w:fldChar w:fldCharType="separate"/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</w:rPr>
              <w:fldChar w:fldCharType="end"/>
            </w:r>
            <w:bookmarkEnd w:id="3"/>
          </w:p>
        </w:tc>
      </w:tr>
      <w:tr w:rsidR="00D45CA8" w:rsidRPr="007C5D91" w14:paraId="14692D3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C8DBBC4" w14:textId="77777777" w:rsidR="00D45CA8" w:rsidRPr="007C5D91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</w:rPr>
              <w:t>Erste Hilfe</w:t>
            </w:r>
          </w:p>
        </w:tc>
      </w:tr>
      <w:tr w:rsidR="00D45CA8" w:rsidRPr="007C5D91" w14:paraId="71847923" w14:textId="77777777" w:rsidTr="007C5D9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1F856BF" w14:textId="77777777" w:rsidR="00D45CA8" w:rsidRPr="007C5D91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7C5D91">
              <w:rPr>
                <w:rFonts w:ascii="Source Sans 3" w:hAnsi="Source Sans 3"/>
                <w:noProof/>
              </w:rPr>
              <w:drawing>
                <wp:inline distT="0" distB="0" distL="0" distR="0" wp14:anchorId="3E8D88CF" wp14:editId="56C650A1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36C4D91" w14:textId="30DF5F52" w:rsidR="005E2E4F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>Spritzer im Auge sofort mit viel Wasser (Augenspüleinrichtung) ausspülen;</w:t>
            </w:r>
          </w:p>
          <w:p w14:paraId="3CE87025" w14:textId="04588FA1" w:rsidR="005E2E4F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>Vorgesetzten informieren; Augenarzt aufsuchen.</w:t>
            </w:r>
          </w:p>
          <w:p w14:paraId="4F24A6F7" w14:textId="548AC7DD" w:rsidR="00400BC7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>Verschmutzte Hautpartien mit Reinigungsmittel (s.</w:t>
            </w:r>
            <w:r w:rsidR="00946933" w:rsidRPr="007C5D91">
              <w:rPr>
                <w:rFonts w:cs="Arial"/>
                <w:w w:val="80"/>
              </w:rPr>
              <w:t> </w:t>
            </w:r>
            <w:r w:rsidR="005E2E4F" w:rsidRPr="007C5D91">
              <w:t>o.) unter fließendem Wasser reinigen.</w:t>
            </w:r>
          </w:p>
          <w:p w14:paraId="4C2639CE" w14:textId="7321CF34" w:rsidR="00D45CA8" w:rsidRPr="007C5D91" w:rsidRDefault="00872D6F" w:rsidP="007C5D91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7C5D91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7C5D91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5D9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7C5D91">
              <w:rPr>
                <w:rFonts w:ascii="Source Sans 3" w:hAnsi="Source Sans 3"/>
                <w:sz w:val="20"/>
                <w:szCs w:val="20"/>
              </w:rPr>
            </w:r>
            <w:r w:rsidRPr="007C5D91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7C5D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5D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5D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5D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5D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5D91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7C5D91">
              <w:rPr>
                <w:rFonts w:ascii="Source Sans 3" w:hAnsi="Source Sans 3"/>
                <w:sz w:val="20"/>
                <w:szCs w:val="20"/>
              </w:rPr>
              <w:tab/>
            </w:r>
            <w:r w:rsidR="007C5D91">
              <w:rPr>
                <w:rFonts w:ascii="Source Sans 3" w:hAnsi="Source Sans 3"/>
                <w:sz w:val="20"/>
                <w:szCs w:val="20"/>
              </w:rPr>
              <w:tab/>
            </w:r>
            <w:r w:rsidRPr="007C5D91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7C5D91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5D9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7C5D91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7C5D91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7C5D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5D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5D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5D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5D9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5D91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7C5D91" w14:paraId="58EFAC0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22823BD" w14:textId="77777777" w:rsidR="00D45CA8" w:rsidRPr="007C5D91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7C5D91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7C5D91" w14:paraId="0637F994" w14:textId="77777777" w:rsidTr="007C5D9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7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DA856DF" w14:textId="77777777" w:rsidR="00D45CA8" w:rsidRPr="007C5D91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4" w:name="Temp"/>
            <w:bookmarkEnd w:id="4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1D0361EB" w14:textId="6B2241D9" w:rsidR="005E2E4F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 xml:space="preserve">Durchgetränkte Lappen und Bindemittel in Sammelbehälter </w:t>
            </w:r>
            <w:r w:rsidR="005E2E4F" w:rsidRPr="007C5D9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E2E4F" w:rsidRPr="007C5D91">
              <w:instrText xml:space="preserve"> FORMTEXT </w:instrText>
            </w:r>
            <w:r w:rsidR="005E2E4F" w:rsidRPr="007C5D91">
              <w:fldChar w:fldCharType="separate"/>
            </w:r>
            <w:r w:rsidR="005E2E4F" w:rsidRPr="007C5D91">
              <w:t> </w:t>
            </w:r>
            <w:r w:rsidR="005E2E4F" w:rsidRPr="007C5D91">
              <w:t> </w:t>
            </w:r>
            <w:r w:rsidR="005E2E4F" w:rsidRPr="007C5D91">
              <w:t> </w:t>
            </w:r>
            <w:r w:rsidR="005E2E4F" w:rsidRPr="007C5D91">
              <w:t> </w:t>
            </w:r>
            <w:r w:rsidR="005E2E4F" w:rsidRPr="007C5D91">
              <w:t> </w:t>
            </w:r>
            <w:r w:rsidR="005E2E4F" w:rsidRPr="007C5D91">
              <w:fldChar w:fldCharType="end"/>
            </w:r>
            <w:r w:rsidR="005E2E4F" w:rsidRPr="007C5D91">
              <w:t xml:space="preserve"> geben.</w:t>
            </w:r>
          </w:p>
          <w:p w14:paraId="3E19AC49" w14:textId="1C45167F" w:rsidR="00D45CA8" w:rsidRPr="007C5D91" w:rsidRDefault="007C5D91" w:rsidP="007C5D91">
            <w:pPr>
              <w:pStyle w:val="Aufzhlung1"/>
            </w:pPr>
            <w:r w:rsidRPr="008376AA">
              <w:t>‒</w:t>
            </w:r>
            <w:r w:rsidRPr="008376AA">
              <w:tab/>
            </w:r>
            <w:r w:rsidR="005E2E4F" w:rsidRPr="007C5D91">
              <w:t xml:space="preserve">Volle Sammelbehälter von </w:t>
            </w:r>
            <w:r w:rsidR="005E2E4F" w:rsidRPr="007C5D91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5E2E4F" w:rsidRPr="007C5D91">
              <w:instrText xml:space="preserve"> FORMTEXT </w:instrText>
            </w:r>
            <w:r w:rsidR="005E2E4F" w:rsidRPr="007C5D91">
              <w:fldChar w:fldCharType="separate"/>
            </w:r>
            <w:r w:rsidR="005E2E4F" w:rsidRPr="007C5D91">
              <w:t> </w:t>
            </w:r>
            <w:r w:rsidR="005E2E4F" w:rsidRPr="007C5D91">
              <w:t> </w:t>
            </w:r>
            <w:r w:rsidR="005E2E4F" w:rsidRPr="007C5D91">
              <w:t> </w:t>
            </w:r>
            <w:r w:rsidR="005E2E4F" w:rsidRPr="007C5D91">
              <w:t> </w:t>
            </w:r>
            <w:r w:rsidR="005E2E4F" w:rsidRPr="007C5D91">
              <w:t> </w:t>
            </w:r>
            <w:r w:rsidR="005E2E4F" w:rsidRPr="007C5D91">
              <w:fldChar w:fldCharType="end"/>
            </w:r>
            <w:bookmarkEnd w:id="5"/>
            <w:r w:rsidR="005E2E4F" w:rsidRPr="007C5D91">
              <w:t xml:space="preserve">, Tel.:  </w:t>
            </w:r>
            <w:r w:rsidR="005E2E4F" w:rsidRPr="007C5D91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="005E2E4F" w:rsidRPr="007C5D91">
              <w:instrText xml:space="preserve"> FORMTEXT </w:instrText>
            </w:r>
            <w:r w:rsidR="005E2E4F" w:rsidRPr="007C5D91">
              <w:fldChar w:fldCharType="separate"/>
            </w:r>
            <w:r w:rsidR="005E2E4F" w:rsidRPr="007C5D91">
              <w:t> </w:t>
            </w:r>
            <w:r w:rsidR="005E2E4F" w:rsidRPr="007C5D91">
              <w:t> </w:t>
            </w:r>
            <w:r w:rsidR="005E2E4F" w:rsidRPr="007C5D91">
              <w:t> </w:t>
            </w:r>
            <w:r w:rsidR="005E2E4F" w:rsidRPr="007C5D91">
              <w:t> </w:t>
            </w:r>
            <w:r w:rsidR="005E2E4F" w:rsidRPr="007C5D91">
              <w:t> </w:t>
            </w:r>
            <w:r w:rsidR="005E2E4F" w:rsidRPr="007C5D91">
              <w:fldChar w:fldCharType="end"/>
            </w:r>
            <w:bookmarkEnd w:id="6"/>
            <w:r w:rsidR="005E2E4F" w:rsidRPr="007C5D91">
              <w:br/>
              <w:t>abholen lassen.</w:t>
            </w:r>
          </w:p>
          <w:p w14:paraId="79F34F59" w14:textId="77777777" w:rsidR="00872D6F" w:rsidRPr="007C5D91" w:rsidRDefault="00872D6F" w:rsidP="007C5D91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7C5D91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7C5D91">
              <w:rPr>
                <w:rFonts w:ascii="Source Sans 3" w:hAnsi="Source Sans 3"/>
                <w:color w:val="000000"/>
              </w:rPr>
              <w:t xml:space="preserve"> </w:t>
            </w:r>
            <w:r w:rsidRPr="007C5D9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5D91">
              <w:rPr>
                <w:rFonts w:ascii="Source Sans 3" w:hAnsi="Source Sans 3"/>
              </w:rPr>
              <w:instrText xml:space="preserve"> FORMTEXT </w:instrText>
            </w:r>
            <w:r w:rsidRPr="007C5D91">
              <w:rPr>
                <w:rFonts w:ascii="Source Sans 3" w:hAnsi="Source Sans 3"/>
              </w:rPr>
            </w:r>
            <w:r w:rsidRPr="007C5D91">
              <w:rPr>
                <w:rFonts w:ascii="Source Sans 3" w:hAnsi="Source Sans 3"/>
              </w:rPr>
              <w:fldChar w:fldCharType="separate"/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</w:rPr>
              <w:fldChar w:fldCharType="end"/>
            </w:r>
            <w:r w:rsidRPr="007C5D91">
              <w:rPr>
                <w:rFonts w:ascii="Source Sans 3" w:hAnsi="Source Sans 3"/>
                <w:color w:val="000000"/>
              </w:rPr>
              <w:tab/>
            </w:r>
            <w:r w:rsidRPr="007C5D91">
              <w:rPr>
                <w:rFonts w:ascii="Source Sans 3" w:hAnsi="Source Sans 3"/>
                <w:color w:val="000000"/>
              </w:rPr>
              <w:tab/>
            </w:r>
            <w:r w:rsidRPr="007C5D91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7C5D91">
              <w:rPr>
                <w:rFonts w:ascii="Source Sans 3" w:hAnsi="Source Sans 3"/>
                <w:color w:val="000000"/>
              </w:rPr>
              <w:t xml:space="preserve"> </w:t>
            </w:r>
            <w:r w:rsidRPr="007C5D9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5D91">
              <w:rPr>
                <w:rFonts w:ascii="Source Sans 3" w:hAnsi="Source Sans 3"/>
              </w:rPr>
              <w:instrText xml:space="preserve"> FORMTEXT </w:instrText>
            </w:r>
            <w:r w:rsidRPr="007C5D91">
              <w:rPr>
                <w:rFonts w:ascii="Source Sans 3" w:hAnsi="Source Sans 3"/>
              </w:rPr>
            </w:r>
            <w:r w:rsidRPr="007C5D91">
              <w:rPr>
                <w:rFonts w:ascii="Source Sans 3" w:hAnsi="Source Sans 3"/>
              </w:rPr>
              <w:fldChar w:fldCharType="separate"/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  <w:noProof/>
              </w:rPr>
              <w:t> </w:t>
            </w:r>
            <w:r w:rsidRPr="007C5D91">
              <w:rPr>
                <w:rFonts w:ascii="Source Sans 3" w:hAnsi="Source Sans 3"/>
              </w:rPr>
              <w:fldChar w:fldCharType="end"/>
            </w:r>
          </w:p>
        </w:tc>
      </w:tr>
    </w:tbl>
    <w:p w14:paraId="2C6E5A24" w14:textId="77777777" w:rsidR="00D45CA8" w:rsidRPr="007C5D91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7C5D91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798CFF7-693D-4793-B343-05241C911208}"/>
    <w:embedBold r:id="rId2" w:fontKey="{8AE09CEB-0F17-4CC4-A2EA-A5D110F1216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4F"/>
    <w:rsid w:val="000718AA"/>
    <w:rsid w:val="00072313"/>
    <w:rsid w:val="000915F3"/>
    <w:rsid w:val="0020256F"/>
    <w:rsid w:val="002874ED"/>
    <w:rsid w:val="002B0015"/>
    <w:rsid w:val="003354DE"/>
    <w:rsid w:val="00352514"/>
    <w:rsid w:val="003F0E4D"/>
    <w:rsid w:val="00400BC7"/>
    <w:rsid w:val="004638AD"/>
    <w:rsid w:val="00564C7D"/>
    <w:rsid w:val="005E2E4F"/>
    <w:rsid w:val="00744851"/>
    <w:rsid w:val="007C5D91"/>
    <w:rsid w:val="00800ABE"/>
    <w:rsid w:val="00850334"/>
    <w:rsid w:val="008525E3"/>
    <w:rsid w:val="00872D6F"/>
    <w:rsid w:val="00946933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FA7BB"/>
  <w15:chartTrackingRefBased/>
  <w15:docId w15:val="{B29DF827-3614-4E92-B7C6-AB7EC9B0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7C5D91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312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2025-08-28T07:21:00Z</dcterms:created>
  <dcterms:modified xsi:type="dcterms:W3CDTF">2026-01-07T10:28:00Z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