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6C6B4" w14:textId="77777777" w:rsidR="00564C7D" w:rsidRPr="007C5D91" w:rsidRDefault="00072313">
      <w:pPr>
        <w:spacing w:before="0"/>
        <w:rPr>
          <w:rFonts w:ascii="Source Sans 3" w:hAnsi="Source Sans 3"/>
          <w:sz w:val="8"/>
        </w:rPr>
      </w:pPr>
      <w:r w:rsidRPr="007C5D91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084D379" wp14:editId="22B18BDF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1AC07" w14:textId="77777777" w:rsidR="00564C7D" w:rsidRPr="007C5D91" w:rsidRDefault="00564C7D">
      <w:pPr>
        <w:spacing w:before="0"/>
        <w:rPr>
          <w:rFonts w:ascii="Source Sans 3" w:hAnsi="Source Sans 3"/>
          <w:sz w:val="8"/>
        </w:rPr>
      </w:pPr>
    </w:p>
    <w:p w14:paraId="23614AB5" w14:textId="77777777" w:rsidR="00564C7D" w:rsidRPr="007C5D91" w:rsidRDefault="00564C7D">
      <w:pPr>
        <w:spacing w:before="0"/>
        <w:rPr>
          <w:rFonts w:ascii="Source Sans 3" w:hAnsi="Source Sans 3"/>
          <w:sz w:val="8"/>
        </w:rPr>
      </w:pPr>
    </w:p>
    <w:p w14:paraId="667BC423" w14:textId="77777777" w:rsidR="00564C7D" w:rsidRPr="007C5D91" w:rsidRDefault="00564C7D">
      <w:pPr>
        <w:spacing w:before="0"/>
        <w:rPr>
          <w:rFonts w:ascii="Source Sans 3" w:hAnsi="Source Sans 3"/>
          <w:sz w:val="8"/>
        </w:rPr>
      </w:pPr>
    </w:p>
    <w:p w14:paraId="3520705F" w14:textId="77777777" w:rsidR="00564C7D" w:rsidRPr="007C5D91" w:rsidRDefault="00564C7D">
      <w:pPr>
        <w:spacing w:before="0"/>
        <w:rPr>
          <w:rFonts w:ascii="Source Sans 3" w:hAnsi="Source Sans 3"/>
          <w:sz w:val="8"/>
        </w:rPr>
        <w:sectPr w:rsidR="00564C7D" w:rsidRPr="007C5D91" w:rsidSect="007C5D91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883B771" w14:textId="3C542A53" w:rsidR="00744851" w:rsidRPr="007C5D91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7C5D91" w14:paraId="014537DF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3021361B" w14:textId="77777777" w:rsidR="00B836B7" w:rsidRPr="007C5D91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104FA55C" wp14:editId="5A876880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256B4D" w14:textId="77777777" w:rsidR="00B836B7" w:rsidRPr="007C5D91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07921303" w14:textId="77777777" w:rsidR="00B836B7" w:rsidRPr="007C5D91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17C0EB8A" wp14:editId="5F18DC55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7C75C6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5D91">
              <w:rPr>
                <w:rFonts w:ascii="Source Sans 3" w:hAnsi="Source Sans 3"/>
              </w:rPr>
              <w:t xml:space="preserve">Firma:  </w:t>
            </w:r>
            <w:r w:rsidR="00B836B7" w:rsidRPr="007C5D91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7C5D91">
              <w:rPr>
                <w:rFonts w:ascii="Source Sans 3" w:hAnsi="Source Sans 3"/>
              </w:rPr>
              <w:instrText xml:space="preserve"> FORMTEXT </w:instrText>
            </w:r>
            <w:r w:rsidR="00B836B7" w:rsidRPr="007C5D91">
              <w:rPr>
                <w:rFonts w:ascii="Source Sans 3" w:hAnsi="Source Sans 3"/>
              </w:rPr>
            </w:r>
            <w:r w:rsidR="00B836B7" w:rsidRPr="007C5D91">
              <w:rPr>
                <w:rFonts w:ascii="Source Sans 3" w:hAnsi="Source Sans 3"/>
              </w:rPr>
              <w:fldChar w:fldCharType="separate"/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</w:rPr>
              <w:fldChar w:fldCharType="end"/>
            </w:r>
            <w:bookmarkEnd w:id="0"/>
          </w:p>
          <w:p w14:paraId="09F009BF" w14:textId="77777777" w:rsidR="00B836B7" w:rsidRPr="007C5D91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57C9827E" wp14:editId="689FFEE7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C857496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7C5D91">
              <w:rPr>
                <w:rFonts w:ascii="Source Sans 3" w:hAnsi="Source Sans 3"/>
              </w:rPr>
              <w:t xml:space="preserve">Arbeitsbereich:  </w:t>
            </w:r>
            <w:r w:rsidR="00400BC7" w:rsidRPr="007C5D9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7C5D91">
              <w:rPr>
                <w:rFonts w:ascii="Source Sans 3" w:hAnsi="Source Sans 3"/>
              </w:rPr>
              <w:instrText xml:space="preserve"> FORMTEXT </w:instrText>
            </w:r>
            <w:r w:rsidR="00400BC7" w:rsidRPr="007C5D91">
              <w:rPr>
                <w:rFonts w:ascii="Source Sans 3" w:hAnsi="Source Sans 3"/>
              </w:rPr>
            </w:r>
            <w:r w:rsidR="00400BC7" w:rsidRPr="007C5D91">
              <w:rPr>
                <w:rFonts w:ascii="Source Sans 3" w:hAnsi="Source Sans 3"/>
              </w:rPr>
              <w:fldChar w:fldCharType="separate"/>
            </w:r>
            <w:r w:rsidR="00400BC7" w:rsidRPr="007C5D91">
              <w:rPr>
                <w:rFonts w:ascii="Source Sans 3" w:hAnsi="Source Sans 3"/>
                <w:noProof/>
              </w:rPr>
              <w:t> </w:t>
            </w:r>
            <w:r w:rsidR="00400BC7" w:rsidRPr="007C5D91">
              <w:rPr>
                <w:rFonts w:ascii="Source Sans 3" w:hAnsi="Source Sans 3"/>
                <w:noProof/>
              </w:rPr>
              <w:t> </w:t>
            </w:r>
            <w:r w:rsidR="00400BC7" w:rsidRPr="007C5D91">
              <w:rPr>
                <w:rFonts w:ascii="Source Sans 3" w:hAnsi="Source Sans 3"/>
                <w:noProof/>
              </w:rPr>
              <w:t> </w:t>
            </w:r>
            <w:r w:rsidR="00400BC7" w:rsidRPr="007C5D91">
              <w:rPr>
                <w:rFonts w:ascii="Source Sans 3" w:hAnsi="Source Sans 3"/>
                <w:noProof/>
              </w:rPr>
              <w:t> </w:t>
            </w:r>
            <w:r w:rsidR="00400BC7" w:rsidRPr="007C5D91">
              <w:rPr>
                <w:rFonts w:ascii="Source Sans 3" w:hAnsi="Source Sans 3"/>
                <w:noProof/>
              </w:rPr>
              <w:t> </w:t>
            </w:r>
            <w:r w:rsidR="00400BC7" w:rsidRPr="007C5D91">
              <w:rPr>
                <w:rFonts w:ascii="Source Sans 3" w:hAnsi="Source Sans 3"/>
              </w:rPr>
              <w:fldChar w:fldCharType="end"/>
            </w:r>
          </w:p>
          <w:p w14:paraId="58B2ABF1" w14:textId="77777777" w:rsidR="00B836B7" w:rsidRPr="007C5D91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D02C9AB" wp14:editId="4EFF9896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D46544D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7C5D91">
              <w:rPr>
                <w:rFonts w:ascii="Source Sans 3" w:hAnsi="Source Sans 3"/>
              </w:rPr>
              <w:t xml:space="preserve">Verantwortlich:  </w:t>
            </w:r>
            <w:r w:rsidR="00B836B7" w:rsidRPr="007C5D91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7C5D91">
              <w:rPr>
                <w:rFonts w:ascii="Source Sans 3" w:hAnsi="Source Sans 3"/>
              </w:rPr>
              <w:instrText xml:space="preserve"> FORMTEXT </w:instrText>
            </w:r>
            <w:r w:rsidR="00B836B7" w:rsidRPr="007C5D91">
              <w:rPr>
                <w:rFonts w:ascii="Source Sans 3" w:hAnsi="Source Sans 3"/>
              </w:rPr>
            </w:r>
            <w:r w:rsidR="00B836B7" w:rsidRPr="007C5D91">
              <w:rPr>
                <w:rFonts w:ascii="Source Sans 3" w:hAnsi="Source Sans 3"/>
              </w:rPr>
              <w:fldChar w:fldCharType="separate"/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  <w:noProof/>
              </w:rPr>
              <w:t> </w:t>
            </w:r>
            <w:r w:rsidR="00B836B7" w:rsidRPr="007C5D91">
              <w:rPr>
                <w:rFonts w:ascii="Source Sans 3" w:hAnsi="Source Sans 3"/>
              </w:rPr>
              <w:fldChar w:fldCharType="end"/>
            </w:r>
          </w:p>
          <w:p w14:paraId="597B284C" w14:textId="77777777" w:rsidR="00744851" w:rsidRPr="007C5D91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7C5D91">
              <w:rPr>
                <w:rFonts w:ascii="Source Sans 3" w:hAnsi="Source Sans 3"/>
              </w:rPr>
              <w:tab/>
            </w:r>
            <w:r w:rsidRPr="007C5D91">
              <w:rPr>
                <w:rFonts w:ascii="Source Sans 3" w:hAnsi="Source Sans 3"/>
              </w:rPr>
              <w:tab/>
            </w:r>
            <w:r w:rsidRPr="007C5D91">
              <w:rPr>
                <w:rFonts w:ascii="Source Sans 3" w:hAnsi="Source Sans 3"/>
              </w:rPr>
              <w:tab/>
            </w:r>
            <w:r w:rsidRPr="007C5D91">
              <w:rPr>
                <w:rFonts w:ascii="Source Sans 3" w:hAnsi="Source Sans 3"/>
              </w:rPr>
              <w:tab/>
            </w:r>
            <w:r w:rsidRPr="007C5D91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64C5CD17" w14:textId="77777777" w:rsidR="00744851" w:rsidRPr="007C5D91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7C5D91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359D143" w14:textId="77777777" w:rsidR="00744851" w:rsidRPr="007C5D91" w:rsidRDefault="00744851">
            <w:pPr>
              <w:spacing w:before="0" w:after="60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GEM. § 14 GEFSTOFFV</w:t>
            </w:r>
          </w:p>
          <w:p w14:paraId="77BDAC03" w14:textId="04CD8247" w:rsidR="00564C7D" w:rsidRPr="007C5D91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C5D91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C5D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7C5D9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5D91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7C5D91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C5D91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427CE387" w14:textId="39AA5146" w:rsidR="00744851" w:rsidRPr="007C5D91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Arbeitsplatz:</w:t>
            </w:r>
            <w:r w:rsidR="00E8423D" w:rsidRPr="007C5D91">
              <w:rPr>
                <w:rFonts w:ascii="Source Sans 3" w:hAnsi="Source Sans 3"/>
              </w:rPr>
              <w:t xml:space="preserve"> </w:t>
            </w:r>
            <w:r w:rsidR="005E2E4F" w:rsidRPr="007C5D91">
              <w:rPr>
                <w:rFonts w:ascii="Source Sans 3" w:hAnsi="Source Sans 3"/>
              </w:rPr>
              <w:t>Tränkanlage</w:t>
            </w:r>
          </w:p>
          <w:p w14:paraId="4C31965F" w14:textId="5B3C92F8" w:rsidR="00D45CA8" w:rsidRPr="007C5D91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 xml:space="preserve">Tätigkeit: </w:t>
            </w:r>
            <w:r w:rsidR="005E2E4F" w:rsidRPr="007C5D91">
              <w:rPr>
                <w:rFonts w:ascii="Source Sans 3" w:hAnsi="Source Sans 3"/>
              </w:rPr>
              <w:t>Tränken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25629CAB" w14:textId="77777777" w:rsidR="00B836B7" w:rsidRPr="007C5D91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53212403" w14:textId="77777777" w:rsidR="00D45CA8" w:rsidRPr="007C5D91" w:rsidRDefault="00D45CA8">
            <w:pPr>
              <w:spacing w:before="0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 xml:space="preserve">Stand: </w:t>
            </w:r>
            <w:r w:rsidRPr="007C5D91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7C5D91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7C5D91">
              <w:rPr>
                <w:rFonts w:ascii="Source Sans 3" w:hAnsi="Source Sans 3"/>
                <w:u w:val="single"/>
              </w:rPr>
              <w:instrText>FORMTEXT</w:instrText>
            </w:r>
            <w:r w:rsidRPr="007C5D91">
              <w:rPr>
                <w:rFonts w:ascii="Source Sans 3" w:hAnsi="Source Sans 3"/>
                <w:u w:val="single"/>
              </w:rPr>
              <w:instrText xml:space="preserve"> </w:instrText>
            </w:r>
            <w:r w:rsidRPr="007C5D91">
              <w:rPr>
                <w:rFonts w:ascii="Source Sans 3" w:hAnsi="Source Sans 3"/>
                <w:u w:val="single"/>
              </w:rPr>
            </w:r>
            <w:r w:rsidRPr="007C5D91">
              <w:rPr>
                <w:rFonts w:ascii="Source Sans 3" w:hAnsi="Source Sans 3"/>
                <w:u w:val="single"/>
              </w:rPr>
              <w:fldChar w:fldCharType="separate"/>
            </w:r>
            <w:r w:rsidRPr="007C5D91">
              <w:rPr>
                <w:rFonts w:ascii="Source Sans 3" w:hAnsi="Source Sans 3"/>
                <w:noProof/>
                <w:u w:val="single"/>
              </w:rPr>
              <w:t> </w:t>
            </w:r>
            <w:r w:rsidRPr="007C5D91">
              <w:rPr>
                <w:rFonts w:ascii="Source Sans 3" w:hAnsi="Source Sans 3"/>
                <w:noProof/>
                <w:u w:val="single"/>
              </w:rPr>
              <w:t> </w:t>
            </w:r>
            <w:r w:rsidRPr="007C5D91">
              <w:rPr>
                <w:rFonts w:ascii="Source Sans 3" w:hAnsi="Source Sans 3"/>
                <w:noProof/>
                <w:u w:val="single"/>
              </w:rPr>
              <w:t> </w:t>
            </w:r>
            <w:r w:rsidRPr="007C5D91">
              <w:rPr>
                <w:rFonts w:ascii="Source Sans 3" w:hAnsi="Source Sans 3"/>
                <w:noProof/>
                <w:u w:val="single"/>
              </w:rPr>
              <w:t> </w:t>
            </w:r>
            <w:r w:rsidRPr="007C5D91">
              <w:rPr>
                <w:rFonts w:ascii="Source Sans 3" w:hAnsi="Source Sans 3"/>
                <w:noProof/>
                <w:u w:val="single"/>
              </w:rPr>
              <w:t> </w:t>
            </w:r>
            <w:r w:rsidRPr="007C5D91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7C5D91">
              <w:rPr>
                <w:rFonts w:ascii="Source Sans 3" w:hAnsi="Source Sans 3"/>
              </w:rPr>
              <w:t xml:space="preserve"> </w:t>
            </w:r>
          </w:p>
          <w:p w14:paraId="396F6367" w14:textId="31C51685" w:rsidR="00D45CA8" w:rsidRPr="007C5D91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7C5D91">
              <w:rPr>
                <w:rFonts w:ascii="Source Sans 3" w:hAnsi="Source Sans 3"/>
                <w:sz w:val="16"/>
              </w:rPr>
              <w:t>B</w:t>
            </w:r>
            <w:r w:rsidR="005E2E4F" w:rsidRPr="007C5D91">
              <w:rPr>
                <w:rFonts w:ascii="Source Sans 3" w:hAnsi="Source Sans 3"/>
                <w:sz w:val="16"/>
              </w:rPr>
              <w:t>043</w:t>
            </w:r>
          </w:p>
        </w:tc>
      </w:tr>
      <w:tr w:rsidR="00D45CA8" w:rsidRPr="007C5D91" w14:paraId="721466F0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77D0422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Gefahrstoffbezeichnung</w:t>
            </w:r>
          </w:p>
        </w:tc>
      </w:tr>
      <w:tr w:rsidR="00D45CA8" w:rsidRPr="007C5D91" w14:paraId="7B51E58A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13BE01A5" w14:textId="75875AF6" w:rsidR="00D45CA8" w:rsidRPr="007C5D91" w:rsidRDefault="005E2E4F" w:rsidP="005E2E4F">
            <w:pPr>
              <w:pStyle w:val="berschrift3"/>
              <w:ind w:left="1191"/>
              <w:jc w:val="left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 xml:space="preserve">Tränklack </w:t>
            </w:r>
            <w:r w:rsidRPr="007C5D91">
              <w:rPr>
                <w:rFonts w:ascii="Source Sans 3" w:hAnsi="Source Sans 3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2" w:name="Text3"/>
            <w:r w:rsidRPr="007C5D91">
              <w:rPr>
                <w:rFonts w:ascii="Source Sans 3" w:hAnsi="Source Sans 3"/>
              </w:rPr>
              <w:instrText xml:space="preserve"> FORMTEXT </w:instrText>
            </w:r>
            <w:r w:rsidRPr="007C5D91">
              <w:rPr>
                <w:rFonts w:ascii="Source Sans 3" w:hAnsi="Source Sans 3"/>
              </w:rPr>
            </w:r>
            <w:r w:rsidRPr="007C5D91">
              <w:rPr>
                <w:rFonts w:ascii="Source Sans 3" w:hAnsi="Source Sans 3"/>
              </w:rPr>
              <w:fldChar w:fldCharType="separate"/>
            </w:r>
            <w:r w:rsidRPr="007C5D91">
              <w:rPr>
                <w:rFonts w:ascii="Source Sans 3" w:hAnsi="Source Sans 3"/>
              </w:rPr>
              <w:t> </w:t>
            </w:r>
            <w:r w:rsidRPr="007C5D91">
              <w:rPr>
                <w:rFonts w:ascii="Source Sans 3" w:hAnsi="Source Sans 3"/>
              </w:rPr>
              <w:t> </w:t>
            </w:r>
            <w:r w:rsidRPr="007C5D91">
              <w:rPr>
                <w:rFonts w:ascii="Source Sans 3" w:hAnsi="Source Sans 3"/>
              </w:rPr>
              <w:t> </w:t>
            </w:r>
            <w:r w:rsidRPr="007C5D91">
              <w:rPr>
                <w:rFonts w:ascii="Source Sans 3" w:hAnsi="Source Sans 3"/>
              </w:rPr>
              <w:t> </w:t>
            </w:r>
            <w:r w:rsidRPr="007C5D91">
              <w:rPr>
                <w:rFonts w:ascii="Source Sans 3" w:hAnsi="Source Sans 3"/>
              </w:rPr>
              <w:t> </w:t>
            </w:r>
            <w:r w:rsidRPr="007C5D91">
              <w:rPr>
                <w:rFonts w:ascii="Source Sans 3" w:hAnsi="Source Sans 3"/>
              </w:rPr>
              <w:fldChar w:fldCharType="end"/>
            </w:r>
            <w:bookmarkEnd w:id="2"/>
          </w:p>
        </w:tc>
      </w:tr>
      <w:tr w:rsidR="00D45CA8" w:rsidRPr="007C5D91" w14:paraId="17E4364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FDFCDBB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  <w:sz w:val="24"/>
              </w:rPr>
            </w:pPr>
            <w:r w:rsidRPr="007C5D91">
              <w:rPr>
                <w:rFonts w:ascii="Source Sans 3" w:hAnsi="Source Sans 3"/>
              </w:rPr>
              <w:t>Gefahren für Mensch und Umwelt</w:t>
            </w:r>
          </w:p>
        </w:tc>
      </w:tr>
      <w:tr w:rsidR="00D45CA8" w:rsidRPr="007C5D91" w14:paraId="31C75359" w14:textId="77777777" w:rsidTr="007C5D9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97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9043118" w14:textId="0DFCBC51" w:rsidR="00D45CA8" w:rsidRPr="007C5D91" w:rsidRDefault="005E2E4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C5D9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954D0FA" wp14:editId="7BE9E9B6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0DC28A2" w14:textId="1B4AB838" w:rsidR="00CF5E5C" w:rsidRPr="007C5D91" w:rsidRDefault="005E2E4F" w:rsidP="00CF1947">
            <w:pPr>
              <w:spacing w:line="240" w:lineRule="auto"/>
              <w:jc w:val="center"/>
              <w:rPr>
                <w:rFonts w:ascii="Source Sans 3" w:hAnsi="Source Sans 3"/>
                <w:b/>
                <w:bCs/>
                <w:sz w:val="12"/>
                <w:szCs w:val="12"/>
              </w:rPr>
            </w:pPr>
            <w:r w:rsidRPr="007C5D91">
              <w:rPr>
                <w:rFonts w:ascii="Source Sans 3" w:hAnsi="Source Sans 3"/>
                <w:b/>
                <w:bCs/>
                <w:sz w:val="12"/>
                <w:szCs w:val="12"/>
              </w:rPr>
              <w:t>Achtung</w:t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1413D03A" w14:textId="5B0B9CBB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Dämpfe sind gesundheitsschädlich und entzündbar; sie sind schwerer als Luft </w:t>
            </w:r>
            <w:r w:rsidR="005E2E4F" w:rsidRPr="007C5D91">
              <w:br/>
              <w:t>(sinken zu Boden) und können mit Luft explosionsfähige Gemische bilden</w:t>
            </w:r>
          </w:p>
          <w:p w14:paraId="57280A93" w14:textId="6788A1F3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Dämpfe reizen Augen, Atmungsorgane und die Haut</w:t>
            </w:r>
          </w:p>
          <w:p w14:paraId="362A8A83" w14:textId="7FB9D651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Hautkontakt führt zu allergischer Hautschädigung</w:t>
            </w:r>
          </w:p>
          <w:p w14:paraId="390F8A32" w14:textId="175FE8F9" w:rsidR="00E118EC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Wassergefährdend, nicht in die Kanalisation geben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2435749C" w14:textId="119C5EAE" w:rsidR="00D45CA8" w:rsidRPr="007C5D91" w:rsidRDefault="005E2E4F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7C5D91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296B6C51" wp14:editId="4AE3CC65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7C5D91" w14:paraId="7FE5D70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6D54C88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Schutzmaßnahmen und Verhaltensregeln</w:t>
            </w:r>
          </w:p>
        </w:tc>
      </w:tr>
      <w:tr w:rsidR="00D45CA8" w:rsidRPr="007C5D91" w14:paraId="4E574610" w14:textId="77777777" w:rsidTr="005E2E4F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0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6FE9829" w14:textId="77777777" w:rsidR="00D45CA8" w:rsidRPr="007C5D91" w:rsidRDefault="005E2E4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C5D9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2288DC52" wp14:editId="4C61319A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76BDF3" w14:textId="39459F20" w:rsidR="005E2E4F" w:rsidRPr="007C5D91" w:rsidRDefault="005E2E4F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7C5D91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6FDD88E9" wp14:editId="13E2AE34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0EC659E" w14:textId="5579628F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Nur bei eingeschalteter Absaugung arbeiten; Mängel an der Absaugung sofort </w:t>
            </w:r>
            <w:r w:rsidR="005E2E4F" w:rsidRPr="007C5D91">
              <w:br/>
              <w:t>dem Vorgesetzten melden.</w:t>
            </w:r>
          </w:p>
          <w:p w14:paraId="38034786" w14:textId="2CC6FA71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Verspritzen vermeiden. Produktreste von der Haut entfernen.</w:t>
            </w:r>
          </w:p>
          <w:p w14:paraId="70DBB386" w14:textId="68828981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Schutzhandschuhe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rPr>
                <w:b/>
              </w:rPr>
              <w:t xml:space="preserve"> </w:t>
            </w:r>
            <w:r w:rsidR="005E2E4F" w:rsidRPr="007C5D91">
              <w:t xml:space="preserve"> tragen.</w:t>
            </w:r>
          </w:p>
          <w:p w14:paraId="3782FF56" w14:textId="72E20C80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Gebinde möglichst geschlossen halten.</w:t>
            </w:r>
          </w:p>
          <w:p w14:paraId="378A5032" w14:textId="65068741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Am Arbeitsplatz nicht rauchen, essen oder trinken und hier keine Lebensmittel </w:t>
            </w:r>
            <w:r w:rsidR="005E2E4F" w:rsidRPr="007C5D91">
              <w:br/>
              <w:t>aufbewahren.</w:t>
            </w:r>
          </w:p>
          <w:p w14:paraId="503372B8" w14:textId="467FB316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Sonstige Zündquellen (Brennerflamme, Schweißarbeiten etc.) fernhalten.</w:t>
            </w:r>
          </w:p>
          <w:p w14:paraId="7961D2BD" w14:textId="2C06311B" w:rsidR="00D45CA8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Hautschutzmittel benutzen:</w:t>
            </w:r>
            <w:r w:rsidR="005E2E4F" w:rsidRPr="007C5D91">
              <w:br/>
              <w:t xml:space="preserve">Schutz (vor der Arbeit)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br/>
              <w:t xml:space="preserve">Reinigung (vor Pausen und Arbeitsschluss)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br/>
              <w:t xml:space="preserve">Pflege (nach der Arbeit)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t>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8DE9718" w14:textId="77777777" w:rsidR="00D45CA8" w:rsidRPr="007C5D9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7C5D91" w14:paraId="61D2A815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527C58F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Verhalten im Gefahrfall</w:t>
            </w:r>
          </w:p>
        </w:tc>
      </w:tr>
      <w:tr w:rsidR="00D45CA8" w:rsidRPr="007C5D91" w14:paraId="3F63A3BF" w14:textId="77777777" w:rsidTr="007C5D9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0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987231D" w14:textId="77777777" w:rsidR="00D45CA8" w:rsidRPr="007C5D91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6AC68AA1" w14:textId="049691AF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Verschüttetes mit Universalbinder 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t xml:space="preserve"> aufnehmen und in</w:t>
            </w:r>
            <w:r w:rsidR="005E2E4F" w:rsidRPr="007C5D91">
              <w:br/>
              <w:t xml:space="preserve">Sammelbehälter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t xml:space="preserve"> geben;</w:t>
            </w:r>
            <w:r w:rsidR="005E2E4F" w:rsidRPr="007C5D91">
              <w:br/>
              <w:t>Schutzhandschuhe tragen.</w:t>
            </w:r>
          </w:p>
          <w:p w14:paraId="56C9F8D8" w14:textId="1F5F94E2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Im Brandfall: Vorhandene Feuerlöscher benutzen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t>.</w:t>
            </w:r>
            <w:r w:rsidR="005E2E4F" w:rsidRPr="007C5D91">
              <w:br/>
              <w:t xml:space="preserve">Vorgesetzten </w:t>
            </w:r>
            <w:r w:rsidR="005E2E4F" w:rsidRPr="007C5D91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rPr>
                <w:noProof/>
              </w:rPr>
              <w:t> </w:t>
            </w:r>
            <w:r w:rsidR="005E2E4F" w:rsidRPr="007C5D91">
              <w:fldChar w:fldCharType="end"/>
            </w:r>
            <w:r w:rsidR="005E2E4F" w:rsidRPr="007C5D91">
              <w:rPr>
                <w:b/>
              </w:rPr>
              <w:t xml:space="preserve"> </w:t>
            </w:r>
            <w:r w:rsidR="005E2E4F" w:rsidRPr="007C5D91">
              <w:t>informieren.</w:t>
            </w:r>
          </w:p>
          <w:p w14:paraId="005B088C" w14:textId="1D5C5F85" w:rsidR="00D45CA8" w:rsidRPr="007C5D91" w:rsidRDefault="005E2E4F" w:rsidP="007C5D91">
            <w:pPr>
              <w:pStyle w:val="Notruf"/>
              <w:spacing w:before="0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 xml:space="preserve">Notruf </w:t>
            </w:r>
            <w:r w:rsidRPr="007C5D91">
              <w:rPr>
                <w:rFonts w:ascii="Source Sans 3" w:hAnsi="Source Sans 3"/>
                <w:sz w:val="20"/>
              </w:rPr>
              <w:t xml:space="preserve"> </w:t>
            </w:r>
            <w:r w:rsidRPr="007C5D91">
              <w:rPr>
                <w:rFonts w:ascii="Source Sans 3" w:hAnsi="Source Sans 3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3" w:name="Text9"/>
            <w:r w:rsidRPr="007C5D91">
              <w:rPr>
                <w:rFonts w:ascii="Source Sans 3" w:hAnsi="Source Sans 3"/>
              </w:rPr>
              <w:instrText xml:space="preserve"> FORMTEXT </w:instrText>
            </w:r>
            <w:r w:rsidRPr="007C5D91">
              <w:rPr>
                <w:rFonts w:ascii="Source Sans 3" w:hAnsi="Source Sans 3"/>
              </w:rPr>
            </w:r>
            <w:r w:rsidRPr="007C5D91">
              <w:rPr>
                <w:rFonts w:ascii="Source Sans 3" w:hAnsi="Source Sans 3"/>
              </w:rPr>
              <w:fldChar w:fldCharType="separate"/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</w:rPr>
              <w:fldChar w:fldCharType="end"/>
            </w:r>
            <w:bookmarkEnd w:id="3"/>
          </w:p>
        </w:tc>
      </w:tr>
      <w:tr w:rsidR="00D45CA8" w:rsidRPr="007C5D91" w14:paraId="14692D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C8DBBC4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Erste Hilfe</w:t>
            </w:r>
          </w:p>
        </w:tc>
      </w:tr>
      <w:tr w:rsidR="00D45CA8" w:rsidRPr="007C5D91" w14:paraId="71847923" w14:textId="77777777" w:rsidTr="007C5D9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5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1F856BF" w14:textId="77777777" w:rsidR="00D45CA8" w:rsidRPr="007C5D91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7C5D91">
              <w:rPr>
                <w:rFonts w:ascii="Source Sans 3" w:hAnsi="Source Sans 3"/>
                <w:noProof/>
              </w:rPr>
              <w:drawing>
                <wp:inline distT="0" distB="0" distL="0" distR="0" wp14:anchorId="3E8D88CF" wp14:editId="56C650A1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136C4D91" w14:textId="30DF5F52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Spritzer im Auge sofort mit viel Wasser (Augenspüleinrichtung) ausspülen;</w:t>
            </w:r>
          </w:p>
          <w:p w14:paraId="3CE87025" w14:textId="04588FA1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Vorgesetzten informieren; Augenarzt aufsuchen.</w:t>
            </w:r>
          </w:p>
          <w:p w14:paraId="4F24A6F7" w14:textId="548AC7DD" w:rsidR="00400BC7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>Verschmutzte Hautpartien mit Reinigungsmittel (s.</w:t>
            </w:r>
            <w:r w:rsidR="00946933" w:rsidRPr="007C5D91">
              <w:rPr>
                <w:rFonts w:cs="Arial"/>
                <w:w w:val="80"/>
              </w:rPr>
              <w:t> </w:t>
            </w:r>
            <w:r w:rsidR="005E2E4F" w:rsidRPr="007C5D91">
              <w:t>o.) unter fließendem Wasser reinigen.</w:t>
            </w:r>
          </w:p>
          <w:p w14:paraId="4C2639CE" w14:textId="7321CF34" w:rsidR="00D45CA8" w:rsidRPr="007C5D91" w:rsidRDefault="00872D6F" w:rsidP="007C5D91">
            <w:pPr>
              <w:pStyle w:val="Notruf"/>
              <w:spacing w:before="0"/>
              <w:rPr>
                <w:rFonts w:ascii="Source Sans 3" w:hAnsi="Source Sans 3"/>
                <w:sz w:val="20"/>
                <w:szCs w:val="20"/>
              </w:rPr>
            </w:pPr>
            <w:r w:rsidRPr="007C5D91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7C5D91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5D9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5D91">
              <w:rPr>
                <w:rFonts w:ascii="Source Sans 3" w:hAnsi="Source Sans 3"/>
                <w:sz w:val="20"/>
                <w:szCs w:val="20"/>
              </w:rPr>
            </w:r>
            <w:r w:rsidRPr="007C5D91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7C5D91">
              <w:rPr>
                <w:rFonts w:ascii="Source Sans 3" w:hAnsi="Source Sans 3"/>
                <w:sz w:val="20"/>
                <w:szCs w:val="20"/>
              </w:rPr>
              <w:tab/>
            </w:r>
            <w:r w:rsidR="007C5D91">
              <w:rPr>
                <w:rFonts w:ascii="Source Sans 3" w:hAnsi="Source Sans 3"/>
                <w:sz w:val="20"/>
                <w:szCs w:val="20"/>
              </w:rPr>
              <w:tab/>
            </w:r>
            <w:r w:rsidRPr="007C5D91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7C5D91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7C5D91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7C5D91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7C5D91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7C5D91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7C5D91" w14:paraId="58EFAC0D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2823BD" w14:textId="77777777" w:rsidR="00D45CA8" w:rsidRPr="007C5D91" w:rsidRDefault="00D45CA8" w:rsidP="000718AA">
            <w:pPr>
              <w:pStyle w:val="berschrift3"/>
              <w:rPr>
                <w:rFonts w:ascii="Source Sans 3" w:hAnsi="Source Sans 3"/>
              </w:rPr>
            </w:pPr>
            <w:r w:rsidRPr="007C5D91">
              <w:rPr>
                <w:rFonts w:ascii="Source Sans 3" w:hAnsi="Source Sans 3"/>
              </w:rPr>
              <w:t>Sachgerechte Entsorgung</w:t>
            </w:r>
          </w:p>
        </w:tc>
      </w:tr>
      <w:tr w:rsidR="00D45CA8" w:rsidRPr="007C5D91" w14:paraId="0637F994" w14:textId="77777777" w:rsidTr="007C5D91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278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7DA856DF" w14:textId="77777777" w:rsidR="00D45CA8" w:rsidRPr="007C5D91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4" w:name="Temp"/>
            <w:bookmarkEnd w:id="4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1D0361EB" w14:textId="6B2241D9" w:rsidR="005E2E4F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Durchgetränkte Lappen und Bindemittel in Sammelbehälter </w:t>
            </w:r>
            <w:r w:rsidR="005E2E4F" w:rsidRPr="007C5D9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fldChar w:fldCharType="end"/>
            </w:r>
            <w:r w:rsidR="005E2E4F" w:rsidRPr="007C5D91">
              <w:t xml:space="preserve"> geben.</w:t>
            </w:r>
          </w:p>
          <w:p w14:paraId="3E19AC49" w14:textId="1C45167F" w:rsidR="00D45CA8" w:rsidRPr="007C5D91" w:rsidRDefault="007C5D91" w:rsidP="007C5D91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5E2E4F" w:rsidRPr="007C5D91">
              <w:t xml:space="preserve">Volle Sammelbehälter von </w:t>
            </w:r>
            <w:r w:rsidR="005E2E4F" w:rsidRPr="007C5D91"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5" w:name="Text11"/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fldChar w:fldCharType="end"/>
            </w:r>
            <w:bookmarkEnd w:id="5"/>
            <w:r w:rsidR="005E2E4F" w:rsidRPr="007C5D91">
              <w:t xml:space="preserve">, Tel.:  </w:t>
            </w:r>
            <w:r w:rsidR="005E2E4F" w:rsidRPr="007C5D91"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6" w:name="Text12"/>
            <w:r w:rsidR="005E2E4F" w:rsidRPr="007C5D91">
              <w:instrText xml:space="preserve"> FORMTEXT </w:instrText>
            </w:r>
            <w:r w:rsidR="005E2E4F" w:rsidRPr="007C5D91">
              <w:fldChar w:fldCharType="separate"/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t> </w:t>
            </w:r>
            <w:r w:rsidR="005E2E4F" w:rsidRPr="007C5D91">
              <w:fldChar w:fldCharType="end"/>
            </w:r>
            <w:bookmarkEnd w:id="6"/>
            <w:r w:rsidR="005E2E4F" w:rsidRPr="007C5D91">
              <w:br/>
              <w:t>abholen lassen.</w:t>
            </w:r>
          </w:p>
          <w:p w14:paraId="79F34F59" w14:textId="77777777" w:rsidR="00872D6F" w:rsidRPr="007C5D91" w:rsidRDefault="00872D6F" w:rsidP="007C5D91">
            <w:pPr>
              <w:widowControl w:val="0"/>
              <w:tabs>
                <w:tab w:val="left" w:pos="227"/>
              </w:tabs>
              <w:adjustRightInd w:val="0"/>
              <w:spacing w:before="0" w:after="60"/>
              <w:rPr>
                <w:rFonts w:ascii="Source Sans 3" w:hAnsi="Source Sans 3"/>
                <w:color w:val="000000"/>
              </w:rPr>
            </w:pPr>
            <w:r w:rsidRPr="007C5D91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7C5D91">
              <w:rPr>
                <w:rFonts w:ascii="Source Sans 3" w:hAnsi="Source Sans 3"/>
                <w:color w:val="000000"/>
              </w:rPr>
              <w:t xml:space="preserve"> </w:t>
            </w:r>
            <w:r w:rsidRPr="007C5D9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5D91">
              <w:rPr>
                <w:rFonts w:ascii="Source Sans 3" w:hAnsi="Source Sans 3"/>
              </w:rPr>
              <w:instrText xml:space="preserve"> FORMTEXT </w:instrText>
            </w:r>
            <w:r w:rsidRPr="007C5D91">
              <w:rPr>
                <w:rFonts w:ascii="Source Sans 3" w:hAnsi="Source Sans 3"/>
              </w:rPr>
            </w:r>
            <w:r w:rsidRPr="007C5D91">
              <w:rPr>
                <w:rFonts w:ascii="Source Sans 3" w:hAnsi="Source Sans 3"/>
              </w:rPr>
              <w:fldChar w:fldCharType="separate"/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</w:rPr>
              <w:fldChar w:fldCharType="end"/>
            </w:r>
            <w:r w:rsidRPr="007C5D91">
              <w:rPr>
                <w:rFonts w:ascii="Source Sans 3" w:hAnsi="Source Sans 3"/>
                <w:color w:val="000000"/>
              </w:rPr>
              <w:tab/>
            </w:r>
            <w:r w:rsidRPr="007C5D91">
              <w:rPr>
                <w:rFonts w:ascii="Source Sans 3" w:hAnsi="Source Sans 3"/>
                <w:color w:val="000000"/>
              </w:rPr>
              <w:tab/>
            </w:r>
            <w:r w:rsidRPr="007C5D91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7C5D91">
              <w:rPr>
                <w:rFonts w:ascii="Source Sans 3" w:hAnsi="Source Sans 3"/>
                <w:color w:val="000000"/>
              </w:rPr>
              <w:t xml:space="preserve"> </w:t>
            </w:r>
            <w:r w:rsidRPr="007C5D91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7C5D91">
              <w:rPr>
                <w:rFonts w:ascii="Source Sans 3" w:hAnsi="Source Sans 3"/>
              </w:rPr>
              <w:instrText xml:space="preserve"> FORMTEXT </w:instrText>
            </w:r>
            <w:r w:rsidRPr="007C5D91">
              <w:rPr>
                <w:rFonts w:ascii="Source Sans 3" w:hAnsi="Source Sans 3"/>
              </w:rPr>
            </w:r>
            <w:r w:rsidRPr="007C5D91">
              <w:rPr>
                <w:rFonts w:ascii="Source Sans 3" w:hAnsi="Source Sans 3"/>
              </w:rPr>
              <w:fldChar w:fldCharType="separate"/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  <w:noProof/>
              </w:rPr>
              <w:t> </w:t>
            </w:r>
            <w:r w:rsidRPr="007C5D91">
              <w:rPr>
                <w:rFonts w:ascii="Source Sans 3" w:hAnsi="Source Sans 3"/>
              </w:rPr>
              <w:fldChar w:fldCharType="end"/>
            </w:r>
          </w:p>
        </w:tc>
      </w:tr>
    </w:tbl>
    <w:p w14:paraId="2C6E5A24" w14:textId="77777777" w:rsidR="00D45CA8" w:rsidRPr="007C5D91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7C5D91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B798CFF7-693D-4793-B343-05241C911208}"/>
    <w:embedBold r:id="rId2" w:fontKey="{8AE09CEB-0F17-4CC4-A2EA-A5D110F1216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2E4F"/>
    <w:rsid w:val="000718AA"/>
    <w:rsid w:val="00072313"/>
    <w:rsid w:val="000915F3"/>
    <w:rsid w:val="0020256F"/>
    <w:rsid w:val="002874ED"/>
    <w:rsid w:val="002B0015"/>
    <w:rsid w:val="003354DE"/>
    <w:rsid w:val="00352514"/>
    <w:rsid w:val="003F0E4D"/>
    <w:rsid w:val="00400BC7"/>
    <w:rsid w:val="004638AD"/>
    <w:rsid w:val="00564C7D"/>
    <w:rsid w:val="005E2E4F"/>
    <w:rsid w:val="00744851"/>
    <w:rsid w:val="007C5D91"/>
    <w:rsid w:val="00800ABE"/>
    <w:rsid w:val="00850334"/>
    <w:rsid w:val="008525E3"/>
    <w:rsid w:val="00872D6F"/>
    <w:rsid w:val="00946933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F9FA7BB"/>
  <w15:chartTrackingRefBased/>
  <w15:docId w15:val="{B29DF827-3614-4E92-B7C6-AB7EC9B079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7C5D91"/>
    <w:pPr>
      <w:widowControl w:val="0"/>
      <w:tabs>
        <w:tab w:val="left" w:pos="227"/>
      </w:tabs>
      <w:adjustRightInd w:val="0"/>
      <w:spacing w:after="6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312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2025-08-28T07:21:00Z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