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6ABF1" w14:textId="77777777" w:rsidR="00564C7D" w:rsidRPr="00846A52" w:rsidRDefault="00072313">
      <w:pPr>
        <w:spacing w:before="0"/>
        <w:rPr>
          <w:rFonts w:ascii="Source Sans 3" w:hAnsi="Source Sans 3"/>
          <w:sz w:val="8"/>
        </w:rPr>
      </w:pPr>
      <w:r w:rsidRPr="00846A52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5377954E" wp14:editId="2DA7B8F7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EFD71" w14:textId="77777777" w:rsidR="00564C7D" w:rsidRPr="00846A52" w:rsidRDefault="00564C7D">
      <w:pPr>
        <w:spacing w:before="0"/>
        <w:rPr>
          <w:rFonts w:ascii="Source Sans 3" w:hAnsi="Source Sans 3"/>
          <w:sz w:val="8"/>
        </w:rPr>
      </w:pPr>
    </w:p>
    <w:p w14:paraId="12CD9712" w14:textId="77777777" w:rsidR="00564C7D" w:rsidRPr="00846A52" w:rsidRDefault="00564C7D">
      <w:pPr>
        <w:spacing w:before="0"/>
        <w:rPr>
          <w:rFonts w:ascii="Source Sans 3" w:hAnsi="Source Sans 3"/>
          <w:sz w:val="8"/>
        </w:rPr>
      </w:pPr>
    </w:p>
    <w:p w14:paraId="742937CC" w14:textId="77777777" w:rsidR="00564C7D" w:rsidRPr="00846A52" w:rsidRDefault="00564C7D">
      <w:pPr>
        <w:spacing w:before="0"/>
        <w:rPr>
          <w:rFonts w:ascii="Source Sans 3" w:hAnsi="Source Sans 3"/>
          <w:sz w:val="8"/>
        </w:rPr>
      </w:pPr>
    </w:p>
    <w:p w14:paraId="6C4E7808" w14:textId="77777777" w:rsidR="00564C7D" w:rsidRPr="00846A52" w:rsidRDefault="00564C7D">
      <w:pPr>
        <w:spacing w:before="0"/>
        <w:rPr>
          <w:rFonts w:ascii="Source Sans 3" w:hAnsi="Source Sans 3"/>
          <w:sz w:val="8"/>
        </w:rPr>
        <w:sectPr w:rsidR="00564C7D" w:rsidRPr="00846A52" w:rsidSect="00846A52">
          <w:pgSz w:w="11906" w:h="16838" w:code="9"/>
          <w:pgMar w:top="680" w:right="851" w:bottom="14175" w:left="851" w:header="720" w:footer="720" w:gutter="0"/>
          <w:cols w:space="720"/>
        </w:sectPr>
      </w:pPr>
    </w:p>
    <w:p w14:paraId="195FAC8A" w14:textId="7FC8FD62" w:rsidR="00744851" w:rsidRPr="00846A52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846A52" w14:paraId="540B82EC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066AF7B0" w14:textId="77777777" w:rsidR="00B836B7" w:rsidRPr="00846A52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846A52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166F973A" wp14:editId="52094816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ACCE56" w14:textId="77777777" w:rsidR="00B836B7" w:rsidRPr="00846A52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1074AA50" w14:textId="77777777" w:rsidR="00B836B7" w:rsidRPr="00846A52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846A5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491F60CA" wp14:editId="53D0F555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5364BE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846A52">
              <w:rPr>
                <w:rFonts w:ascii="Source Sans 3" w:hAnsi="Source Sans 3"/>
              </w:rPr>
              <w:t xml:space="preserve">Firma:  </w:t>
            </w:r>
            <w:r w:rsidR="00B836B7" w:rsidRPr="00846A5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846A52">
              <w:rPr>
                <w:rFonts w:ascii="Source Sans 3" w:hAnsi="Source Sans 3"/>
              </w:rPr>
              <w:instrText xml:space="preserve"> FORMTEXT </w:instrText>
            </w:r>
            <w:r w:rsidR="00B836B7" w:rsidRPr="00846A52">
              <w:rPr>
                <w:rFonts w:ascii="Source Sans 3" w:hAnsi="Source Sans 3"/>
              </w:rPr>
            </w:r>
            <w:r w:rsidR="00B836B7" w:rsidRPr="00846A52">
              <w:rPr>
                <w:rFonts w:ascii="Source Sans 3" w:hAnsi="Source Sans 3"/>
              </w:rPr>
              <w:fldChar w:fldCharType="separate"/>
            </w:r>
            <w:r w:rsidR="00B836B7" w:rsidRPr="00846A52">
              <w:rPr>
                <w:rFonts w:ascii="Source Sans 3" w:hAnsi="Source Sans 3"/>
                <w:noProof/>
              </w:rPr>
              <w:t> </w:t>
            </w:r>
            <w:r w:rsidR="00B836B7" w:rsidRPr="00846A52">
              <w:rPr>
                <w:rFonts w:ascii="Source Sans 3" w:hAnsi="Source Sans 3"/>
                <w:noProof/>
              </w:rPr>
              <w:t> </w:t>
            </w:r>
            <w:r w:rsidR="00B836B7" w:rsidRPr="00846A52">
              <w:rPr>
                <w:rFonts w:ascii="Source Sans 3" w:hAnsi="Source Sans 3"/>
                <w:noProof/>
              </w:rPr>
              <w:t> </w:t>
            </w:r>
            <w:r w:rsidR="00B836B7" w:rsidRPr="00846A52">
              <w:rPr>
                <w:rFonts w:ascii="Source Sans 3" w:hAnsi="Source Sans 3"/>
                <w:noProof/>
              </w:rPr>
              <w:t> </w:t>
            </w:r>
            <w:r w:rsidR="00B836B7" w:rsidRPr="00846A52">
              <w:rPr>
                <w:rFonts w:ascii="Source Sans 3" w:hAnsi="Source Sans 3"/>
                <w:noProof/>
              </w:rPr>
              <w:t> </w:t>
            </w:r>
            <w:r w:rsidR="00B836B7" w:rsidRPr="00846A52">
              <w:rPr>
                <w:rFonts w:ascii="Source Sans 3" w:hAnsi="Source Sans 3"/>
              </w:rPr>
              <w:fldChar w:fldCharType="end"/>
            </w:r>
            <w:bookmarkEnd w:id="0"/>
          </w:p>
          <w:p w14:paraId="66B67635" w14:textId="77777777" w:rsidR="00B836B7" w:rsidRPr="00846A52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846A5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2609074" wp14:editId="1D926C10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2A3B21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846A52">
              <w:rPr>
                <w:rFonts w:ascii="Source Sans 3" w:hAnsi="Source Sans 3"/>
              </w:rPr>
              <w:t xml:space="preserve">Arbeitsbereich:  </w:t>
            </w:r>
            <w:r w:rsidR="00400BC7" w:rsidRPr="00846A5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846A52">
              <w:rPr>
                <w:rFonts w:ascii="Source Sans 3" w:hAnsi="Source Sans 3"/>
              </w:rPr>
              <w:instrText xml:space="preserve"> FORMTEXT </w:instrText>
            </w:r>
            <w:r w:rsidR="00400BC7" w:rsidRPr="00846A52">
              <w:rPr>
                <w:rFonts w:ascii="Source Sans 3" w:hAnsi="Source Sans 3"/>
              </w:rPr>
            </w:r>
            <w:r w:rsidR="00400BC7" w:rsidRPr="00846A52">
              <w:rPr>
                <w:rFonts w:ascii="Source Sans 3" w:hAnsi="Source Sans 3"/>
              </w:rPr>
              <w:fldChar w:fldCharType="separate"/>
            </w:r>
            <w:r w:rsidR="00400BC7" w:rsidRPr="00846A52">
              <w:rPr>
                <w:rFonts w:ascii="Source Sans 3" w:hAnsi="Source Sans 3"/>
                <w:noProof/>
              </w:rPr>
              <w:t> </w:t>
            </w:r>
            <w:r w:rsidR="00400BC7" w:rsidRPr="00846A52">
              <w:rPr>
                <w:rFonts w:ascii="Source Sans 3" w:hAnsi="Source Sans 3"/>
                <w:noProof/>
              </w:rPr>
              <w:t> </w:t>
            </w:r>
            <w:r w:rsidR="00400BC7" w:rsidRPr="00846A52">
              <w:rPr>
                <w:rFonts w:ascii="Source Sans 3" w:hAnsi="Source Sans 3"/>
                <w:noProof/>
              </w:rPr>
              <w:t> </w:t>
            </w:r>
            <w:r w:rsidR="00400BC7" w:rsidRPr="00846A52">
              <w:rPr>
                <w:rFonts w:ascii="Source Sans 3" w:hAnsi="Source Sans 3"/>
                <w:noProof/>
              </w:rPr>
              <w:t> </w:t>
            </w:r>
            <w:r w:rsidR="00400BC7" w:rsidRPr="00846A52">
              <w:rPr>
                <w:rFonts w:ascii="Source Sans 3" w:hAnsi="Source Sans 3"/>
                <w:noProof/>
              </w:rPr>
              <w:t> </w:t>
            </w:r>
            <w:r w:rsidR="00400BC7" w:rsidRPr="00846A52">
              <w:rPr>
                <w:rFonts w:ascii="Source Sans 3" w:hAnsi="Source Sans 3"/>
              </w:rPr>
              <w:fldChar w:fldCharType="end"/>
            </w:r>
          </w:p>
          <w:p w14:paraId="00E1C379" w14:textId="77777777" w:rsidR="00B836B7" w:rsidRPr="00846A52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846A5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54864F4" wp14:editId="15558E87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4C198F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846A52">
              <w:rPr>
                <w:rFonts w:ascii="Source Sans 3" w:hAnsi="Source Sans 3"/>
              </w:rPr>
              <w:t xml:space="preserve">Verantwortlich:  </w:t>
            </w:r>
            <w:r w:rsidR="00B836B7" w:rsidRPr="00846A5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846A52">
              <w:rPr>
                <w:rFonts w:ascii="Source Sans 3" w:hAnsi="Source Sans 3"/>
              </w:rPr>
              <w:instrText xml:space="preserve"> FORMTEXT </w:instrText>
            </w:r>
            <w:r w:rsidR="00B836B7" w:rsidRPr="00846A52">
              <w:rPr>
                <w:rFonts w:ascii="Source Sans 3" w:hAnsi="Source Sans 3"/>
              </w:rPr>
            </w:r>
            <w:r w:rsidR="00B836B7" w:rsidRPr="00846A52">
              <w:rPr>
                <w:rFonts w:ascii="Source Sans 3" w:hAnsi="Source Sans 3"/>
              </w:rPr>
              <w:fldChar w:fldCharType="separate"/>
            </w:r>
            <w:r w:rsidR="00B836B7" w:rsidRPr="00846A52">
              <w:rPr>
                <w:rFonts w:ascii="Source Sans 3" w:hAnsi="Source Sans 3"/>
                <w:noProof/>
              </w:rPr>
              <w:t> </w:t>
            </w:r>
            <w:r w:rsidR="00B836B7" w:rsidRPr="00846A52">
              <w:rPr>
                <w:rFonts w:ascii="Source Sans 3" w:hAnsi="Source Sans 3"/>
                <w:noProof/>
              </w:rPr>
              <w:t> </w:t>
            </w:r>
            <w:r w:rsidR="00B836B7" w:rsidRPr="00846A52">
              <w:rPr>
                <w:rFonts w:ascii="Source Sans 3" w:hAnsi="Source Sans 3"/>
                <w:noProof/>
              </w:rPr>
              <w:t> </w:t>
            </w:r>
            <w:r w:rsidR="00B836B7" w:rsidRPr="00846A52">
              <w:rPr>
                <w:rFonts w:ascii="Source Sans 3" w:hAnsi="Source Sans 3"/>
                <w:noProof/>
              </w:rPr>
              <w:t> </w:t>
            </w:r>
            <w:r w:rsidR="00B836B7" w:rsidRPr="00846A52">
              <w:rPr>
                <w:rFonts w:ascii="Source Sans 3" w:hAnsi="Source Sans 3"/>
                <w:noProof/>
              </w:rPr>
              <w:t> </w:t>
            </w:r>
            <w:r w:rsidR="00B836B7" w:rsidRPr="00846A52">
              <w:rPr>
                <w:rFonts w:ascii="Source Sans 3" w:hAnsi="Source Sans 3"/>
              </w:rPr>
              <w:fldChar w:fldCharType="end"/>
            </w:r>
          </w:p>
          <w:p w14:paraId="7014A1DE" w14:textId="77777777" w:rsidR="00744851" w:rsidRPr="00846A52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846A52">
              <w:rPr>
                <w:rFonts w:ascii="Source Sans 3" w:hAnsi="Source Sans 3"/>
              </w:rPr>
              <w:tab/>
            </w:r>
            <w:r w:rsidRPr="00846A52">
              <w:rPr>
                <w:rFonts w:ascii="Source Sans 3" w:hAnsi="Source Sans 3"/>
              </w:rPr>
              <w:tab/>
            </w:r>
            <w:r w:rsidRPr="00846A52">
              <w:rPr>
                <w:rFonts w:ascii="Source Sans 3" w:hAnsi="Source Sans 3"/>
              </w:rPr>
              <w:tab/>
            </w:r>
            <w:r w:rsidRPr="00846A52">
              <w:rPr>
                <w:rFonts w:ascii="Source Sans 3" w:hAnsi="Source Sans 3"/>
              </w:rPr>
              <w:tab/>
            </w:r>
            <w:r w:rsidRPr="00846A52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6292A23B" w14:textId="77777777" w:rsidR="00744851" w:rsidRPr="00846A52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846A52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E669C0F" w14:textId="77777777" w:rsidR="00744851" w:rsidRPr="00846A52" w:rsidRDefault="00744851">
            <w:pPr>
              <w:spacing w:before="0" w:after="60"/>
              <w:rPr>
                <w:rFonts w:ascii="Source Sans 3" w:hAnsi="Source Sans 3"/>
              </w:rPr>
            </w:pPr>
            <w:r w:rsidRPr="00846A52">
              <w:rPr>
                <w:rFonts w:ascii="Source Sans 3" w:hAnsi="Source Sans 3"/>
              </w:rPr>
              <w:t>GEM. § 14 GEFSTOFFV</w:t>
            </w:r>
          </w:p>
          <w:p w14:paraId="317DB122" w14:textId="5295876F" w:rsidR="00564C7D" w:rsidRPr="00846A52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846A52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846A52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846A52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846A5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846A52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846A5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846A52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3E013C58" w14:textId="23A615A7" w:rsidR="00744851" w:rsidRPr="00846A52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846A52">
              <w:rPr>
                <w:rFonts w:ascii="Source Sans 3" w:hAnsi="Source Sans 3"/>
              </w:rPr>
              <w:t>Arbeitsplatz:</w:t>
            </w:r>
            <w:r w:rsidR="00E8423D" w:rsidRPr="00846A52">
              <w:rPr>
                <w:rFonts w:ascii="Source Sans 3" w:hAnsi="Source Sans 3"/>
              </w:rPr>
              <w:t xml:space="preserve"> </w:t>
            </w:r>
            <w:r w:rsidR="0055491D" w:rsidRPr="00846A52">
              <w:rPr>
                <w:rFonts w:ascii="Source Sans 3" w:hAnsi="Source Sans 3"/>
              </w:rPr>
              <w:t>Lötarbeitsplätze</w:t>
            </w:r>
          </w:p>
          <w:p w14:paraId="5074D163" w14:textId="7D25D1EF" w:rsidR="00D45CA8" w:rsidRPr="00846A52" w:rsidRDefault="00D45CA8" w:rsidP="0055491D">
            <w:pPr>
              <w:spacing w:before="100" w:after="60"/>
              <w:rPr>
                <w:rFonts w:ascii="Source Sans 3" w:hAnsi="Source Sans 3"/>
              </w:rPr>
            </w:pPr>
            <w:r w:rsidRPr="00846A52">
              <w:rPr>
                <w:rFonts w:ascii="Source Sans 3" w:hAnsi="Source Sans 3"/>
              </w:rPr>
              <w:t xml:space="preserve">Tätigkeit: </w:t>
            </w:r>
            <w:r w:rsidR="0055491D" w:rsidRPr="00846A52">
              <w:rPr>
                <w:rFonts w:ascii="Source Sans 3" w:hAnsi="Source Sans 3"/>
              </w:rPr>
              <w:t>Hartlöten unter Verwendung von Flussmitteln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2C919F81" w14:textId="77777777" w:rsidR="00B836B7" w:rsidRPr="00846A52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69A0D7DA" w14:textId="77777777" w:rsidR="00D45CA8" w:rsidRPr="00846A52" w:rsidRDefault="00D45CA8">
            <w:pPr>
              <w:spacing w:before="0"/>
              <w:rPr>
                <w:rFonts w:ascii="Source Sans 3" w:hAnsi="Source Sans 3"/>
              </w:rPr>
            </w:pPr>
            <w:r w:rsidRPr="00846A52">
              <w:rPr>
                <w:rFonts w:ascii="Source Sans 3" w:hAnsi="Source Sans 3"/>
              </w:rPr>
              <w:t xml:space="preserve">Stand: </w:t>
            </w:r>
            <w:r w:rsidRPr="00846A52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846A52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846A52">
              <w:rPr>
                <w:rFonts w:ascii="Source Sans 3" w:hAnsi="Source Sans 3"/>
                <w:u w:val="single"/>
              </w:rPr>
              <w:instrText>FORMTEXT</w:instrText>
            </w:r>
            <w:r w:rsidRPr="00846A52">
              <w:rPr>
                <w:rFonts w:ascii="Source Sans 3" w:hAnsi="Source Sans 3"/>
                <w:u w:val="single"/>
              </w:rPr>
              <w:instrText xml:space="preserve"> </w:instrText>
            </w:r>
            <w:r w:rsidRPr="00846A52">
              <w:rPr>
                <w:rFonts w:ascii="Source Sans 3" w:hAnsi="Source Sans 3"/>
                <w:u w:val="single"/>
              </w:rPr>
            </w:r>
            <w:r w:rsidRPr="00846A52">
              <w:rPr>
                <w:rFonts w:ascii="Source Sans 3" w:hAnsi="Source Sans 3"/>
                <w:u w:val="single"/>
              </w:rPr>
              <w:fldChar w:fldCharType="separate"/>
            </w:r>
            <w:r w:rsidRPr="00846A52">
              <w:rPr>
                <w:rFonts w:ascii="Source Sans 3" w:hAnsi="Source Sans 3"/>
                <w:noProof/>
                <w:u w:val="single"/>
              </w:rPr>
              <w:t> </w:t>
            </w:r>
            <w:r w:rsidRPr="00846A52">
              <w:rPr>
                <w:rFonts w:ascii="Source Sans 3" w:hAnsi="Source Sans 3"/>
                <w:noProof/>
                <w:u w:val="single"/>
              </w:rPr>
              <w:t> </w:t>
            </w:r>
            <w:r w:rsidRPr="00846A52">
              <w:rPr>
                <w:rFonts w:ascii="Source Sans 3" w:hAnsi="Source Sans 3"/>
                <w:noProof/>
                <w:u w:val="single"/>
              </w:rPr>
              <w:t> </w:t>
            </w:r>
            <w:r w:rsidRPr="00846A52">
              <w:rPr>
                <w:rFonts w:ascii="Source Sans 3" w:hAnsi="Source Sans 3"/>
                <w:noProof/>
                <w:u w:val="single"/>
              </w:rPr>
              <w:t> </w:t>
            </w:r>
            <w:r w:rsidRPr="00846A52">
              <w:rPr>
                <w:rFonts w:ascii="Source Sans 3" w:hAnsi="Source Sans 3"/>
                <w:noProof/>
                <w:u w:val="single"/>
              </w:rPr>
              <w:t> </w:t>
            </w:r>
            <w:r w:rsidRPr="00846A52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846A52">
              <w:rPr>
                <w:rFonts w:ascii="Source Sans 3" w:hAnsi="Source Sans 3"/>
              </w:rPr>
              <w:t xml:space="preserve"> </w:t>
            </w:r>
          </w:p>
          <w:p w14:paraId="5A85A4AE" w14:textId="19B370A8" w:rsidR="00D45CA8" w:rsidRPr="00846A52" w:rsidRDefault="0055491D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846A52">
              <w:rPr>
                <w:rFonts w:ascii="Source Sans 3" w:hAnsi="Source Sans 3"/>
                <w:sz w:val="16"/>
              </w:rPr>
              <w:t>B245</w:t>
            </w:r>
          </w:p>
        </w:tc>
      </w:tr>
      <w:tr w:rsidR="00D45CA8" w:rsidRPr="00846A52" w14:paraId="1FB6D05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8AA7E29" w14:textId="77777777" w:rsidR="00D45CA8" w:rsidRPr="00846A52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846A52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846A52" w14:paraId="6479ED89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4363BDEC" w14:textId="039F2C5E" w:rsidR="00D45CA8" w:rsidRPr="00846A52" w:rsidRDefault="0055491D" w:rsidP="00E118EC">
            <w:pPr>
              <w:pStyle w:val="berschrift3"/>
              <w:rPr>
                <w:rFonts w:ascii="Source Sans 3" w:hAnsi="Source Sans 3"/>
              </w:rPr>
            </w:pPr>
            <w:r w:rsidRPr="00846A52">
              <w:rPr>
                <w:rFonts w:ascii="Source Sans 3" w:hAnsi="Source Sans 3"/>
              </w:rPr>
              <w:t xml:space="preserve">Flussmittel enthält komplexes Fluoroborat Produktname: </w:t>
            </w:r>
            <w:r w:rsidRPr="00846A52">
              <w:rPr>
                <w:rFonts w:ascii="Source Sans 3" w:hAnsi="Source Sans 3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846A52">
              <w:rPr>
                <w:rFonts w:ascii="Source Sans 3" w:hAnsi="Source Sans 3"/>
                <w:bCs/>
              </w:rPr>
              <w:instrText xml:space="preserve"> FORMTEXT </w:instrText>
            </w:r>
            <w:r w:rsidRPr="00846A52">
              <w:rPr>
                <w:rFonts w:ascii="Source Sans 3" w:hAnsi="Source Sans 3"/>
                <w:bCs/>
              </w:rPr>
            </w:r>
            <w:r w:rsidRPr="00846A52">
              <w:rPr>
                <w:rFonts w:ascii="Source Sans 3" w:hAnsi="Source Sans 3"/>
                <w:bCs/>
              </w:rPr>
              <w:fldChar w:fldCharType="separate"/>
            </w:r>
            <w:r w:rsidRPr="00846A52">
              <w:rPr>
                <w:rFonts w:ascii="Source Sans 3" w:hAnsi="Source Sans 3"/>
                <w:bCs/>
              </w:rPr>
              <w:t> </w:t>
            </w:r>
            <w:r w:rsidRPr="00846A52">
              <w:rPr>
                <w:rFonts w:ascii="Source Sans 3" w:hAnsi="Source Sans 3"/>
                <w:bCs/>
              </w:rPr>
              <w:t> </w:t>
            </w:r>
            <w:r w:rsidRPr="00846A52">
              <w:rPr>
                <w:rFonts w:ascii="Source Sans 3" w:hAnsi="Source Sans 3"/>
                <w:bCs/>
              </w:rPr>
              <w:t> </w:t>
            </w:r>
            <w:r w:rsidRPr="00846A52">
              <w:rPr>
                <w:rFonts w:ascii="Source Sans 3" w:hAnsi="Source Sans 3"/>
                <w:bCs/>
              </w:rPr>
              <w:t> </w:t>
            </w:r>
            <w:r w:rsidRPr="00846A52">
              <w:rPr>
                <w:rFonts w:ascii="Source Sans 3" w:hAnsi="Source Sans 3"/>
                <w:bCs/>
              </w:rPr>
              <w:t> </w:t>
            </w:r>
            <w:r w:rsidRPr="00846A52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846A52" w14:paraId="2694F66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49A82B4" w14:textId="77777777" w:rsidR="00D45CA8" w:rsidRPr="00846A52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846A52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846A52" w14:paraId="4254D229" w14:textId="77777777" w:rsidTr="0055491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6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FC1568C" w14:textId="76D60096" w:rsidR="00CF5E5C" w:rsidRPr="00846A52" w:rsidRDefault="0055491D" w:rsidP="0055491D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846A52">
              <w:rPr>
                <w:rFonts w:ascii="Source Sans 3" w:hAnsi="Source Sans 3" w:cs="Arial"/>
                <w:noProof/>
              </w:rPr>
              <w:drawing>
                <wp:inline distT="0" distB="0" distL="0" distR="0" wp14:anchorId="436E0613" wp14:editId="32B2A9A9">
                  <wp:extent cx="612000" cy="612000"/>
                  <wp:effectExtent l="0" t="0" r="0" b="0"/>
                  <wp:docPr id="408521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5213" name="Grafik 408521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24F6F43" w14:textId="4D798DC2" w:rsidR="0055491D" w:rsidRPr="00846A52" w:rsidRDefault="00846A52" w:rsidP="00846A52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55491D" w:rsidRPr="00846A52">
              <w:t>Flussmittel ist beim Verschlucken gesundheitsschädlich.</w:t>
            </w:r>
          </w:p>
          <w:p w14:paraId="2C6C1B4F" w14:textId="4B401C8C" w:rsidR="0055491D" w:rsidRPr="00846A52" w:rsidRDefault="00846A52" w:rsidP="00846A52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55491D" w:rsidRPr="00846A52">
              <w:t>Kann vermutlich das Kind im Mutterleib schädigen.</w:t>
            </w:r>
          </w:p>
          <w:p w14:paraId="472207E9" w14:textId="7594153A" w:rsidR="00E118EC" w:rsidRPr="00846A52" w:rsidRDefault="00846A52" w:rsidP="00846A52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55491D" w:rsidRPr="00846A52">
              <w:t>Beim Erhitzen und gleichzeitigem Kontakt mit Säure bildet sich Flusssäure.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F964152" w14:textId="42BE7081" w:rsidR="00D45CA8" w:rsidRPr="00846A52" w:rsidRDefault="0055491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846A52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1EEEE7B2" wp14:editId="72B21D41">
                  <wp:extent cx="612000" cy="612000"/>
                  <wp:effectExtent l="0" t="0" r="0" b="0"/>
                  <wp:docPr id="1186243357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243357" name="Grafik 118624335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846A52" w14:paraId="2615529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B0F53F9" w14:textId="77777777" w:rsidR="00D45CA8" w:rsidRPr="00846A52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846A52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846A52" w14:paraId="2B9F8F18" w14:textId="77777777" w:rsidTr="00846A5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81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0FC4B5D" w14:textId="77777777" w:rsidR="00D45CA8" w:rsidRPr="00846A52" w:rsidRDefault="0055491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846A52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779B0D04" wp14:editId="2D8E2226">
                  <wp:extent cx="612000" cy="612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D8016" w14:textId="0C8C4AA7" w:rsidR="0055491D" w:rsidRPr="00846A52" w:rsidRDefault="0055491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846A52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7D18A20F" wp14:editId="3F26203F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5245554" w14:textId="4CFF4143" w:rsidR="0055491D" w:rsidRPr="00846A52" w:rsidRDefault="00846A52" w:rsidP="00846A52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55491D" w:rsidRPr="00846A52">
              <w:t xml:space="preserve">Vor Arbeitsbeginn Absauganlage einschalten. Wirksamkeit der Absauganlage </w:t>
            </w:r>
            <w:r w:rsidR="0055491D" w:rsidRPr="00846A52">
              <w:br/>
              <w:t>prüfen, Schäden umgehend instandsetzen lassen</w:t>
            </w:r>
          </w:p>
          <w:p w14:paraId="0DEA6105" w14:textId="77779675" w:rsidR="0055491D" w:rsidRPr="00846A52" w:rsidRDefault="00846A52" w:rsidP="00846A52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55491D" w:rsidRPr="00846A52">
              <w:t>Schutzbrille tragen.</w:t>
            </w:r>
          </w:p>
          <w:p w14:paraId="7398A6B3" w14:textId="41D3EEA8" w:rsidR="0055491D" w:rsidRPr="00846A52" w:rsidRDefault="00846A52" w:rsidP="00846A52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55491D" w:rsidRPr="00846A52">
              <w:t>Hautkontakt vermeiden</w:t>
            </w:r>
          </w:p>
          <w:p w14:paraId="42400F79" w14:textId="7A776916" w:rsidR="0055491D" w:rsidRPr="00846A52" w:rsidRDefault="00846A52" w:rsidP="00846A52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55491D" w:rsidRPr="00846A52">
              <w:t xml:space="preserve">Flussmittel nicht mit den Händen berühren: Schutzhandschuhe </w:t>
            </w:r>
            <w:r w:rsidR="0055491D" w:rsidRPr="00846A52"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55491D" w:rsidRPr="00846A52">
              <w:instrText xml:space="preserve"> FORMTEXT </w:instrText>
            </w:r>
            <w:r w:rsidR="0055491D" w:rsidRPr="00846A52">
              <w:fldChar w:fldCharType="separate"/>
            </w:r>
            <w:r w:rsidR="0055491D" w:rsidRPr="00846A52">
              <w:t> </w:t>
            </w:r>
            <w:r w:rsidR="0055491D" w:rsidRPr="00846A52">
              <w:t> </w:t>
            </w:r>
            <w:r w:rsidR="0055491D" w:rsidRPr="00846A52">
              <w:t> </w:t>
            </w:r>
            <w:r w:rsidR="0055491D" w:rsidRPr="00846A52">
              <w:t> </w:t>
            </w:r>
            <w:r w:rsidR="0055491D" w:rsidRPr="00846A52">
              <w:t> </w:t>
            </w:r>
            <w:r w:rsidR="0055491D" w:rsidRPr="00846A52">
              <w:fldChar w:fldCharType="end"/>
            </w:r>
          </w:p>
          <w:p w14:paraId="2E9E64E8" w14:textId="52076AD3" w:rsidR="0055491D" w:rsidRPr="00846A52" w:rsidRDefault="00846A52" w:rsidP="00846A52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55491D" w:rsidRPr="00846A52">
              <w:t>Beschmutzte oder durchfeuchtete Kleidung sofort wechseln. Mit verschmutzten Händen nie Mund, Nase, Augen berühren.</w:t>
            </w:r>
          </w:p>
          <w:p w14:paraId="0D91EADB" w14:textId="019A07FC" w:rsidR="0055491D" w:rsidRPr="00846A52" w:rsidRDefault="00846A52" w:rsidP="00846A52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55491D" w:rsidRPr="00846A52">
              <w:t>Hautschutzplan beachten</w:t>
            </w:r>
          </w:p>
          <w:p w14:paraId="31EB8D7B" w14:textId="0D30EE2C" w:rsidR="0055491D" w:rsidRPr="00846A52" w:rsidRDefault="00846A52" w:rsidP="00846A52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55491D" w:rsidRPr="00846A52">
              <w:t xml:space="preserve">Vor Pausen und nach Arbeitsende Hände mit warmem Wasser und Hautreinigungsmittel </w:t>
            </w:r>
            <w:r w:rsidR="0055491D" w:rsidRPr="00846A52"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55491D" w:rsidRPr="00846A52">
              <w:instrText xml:space="preserve"> FORMTEXT </w:instrText>
            </w:r>
            <w:r w:rsidR="0055491D" w:rsidRPr="00846A52">
              <w:fldChar w:fldCharType="separate"/>
            </w:r>
            <w:r w:rsidR="0055491D" w:rsidRPr="00846A52">
              <w:t> </w:t>
            </w:r>
            <w:r w:rsidR="0055491D" w:rsidRPr="00846A52">
              <w:t> </w:t>
            </w:r>
            <w:r w:rsidR="0055491D" w:rsidRPr="00846A52">
              <w:t> </w:t>
            </w:r>
            <w:r w:rsidR="0055491D" w:rsidRPr="00846A52">
              <w:t> </w:t>
            </w:r>
            <w:r w:rsidR="0055491D" w:rsidRPr="00846A52">
              <w:t> </w:t>
            </w:r>
            <w:r w:rsidR="0055491D" w:rsidRPr="00846A52">
              <w:fldChar w:fldCharType="end"/>
            </w:r>
            <w:r w:rsidR="0055491D" w:rsidRPr="00846A52">
              <w:t xml:space="preserve"> reinigen. Nach Arbeitsende Hautpflegemittel </w:t>
            </w:r>
            <w:r w:rsidR="0055491D" w:rsidRPr="00846A52"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55491D" w:rsidRPr="00846A52">
              <w:instrText xml:space="preserve"> FORMTEXT </w:instrText>
            </w:r>
            <w:r w:rsidR="0055491D" w:rsidRPr="00846A52">
              <w:fldChar w:fldCharType="separate"/>
            </w:r>
            <w:r w:rsidR="0055491D" w:rsidRPr="00846A52">
              <w:t> </w:t>
            </w:r>
            <w:r w:rsidR="0055491D" w:rsidRPr="00846A52">
              <w:t> </w:t>
            </w:r>
            <w:r w:rsidR="0055491D" w:rsidRPr="00846A52">
              <w:t> </w:t>
            </w:r>
            <w:r w:rsidR="0055491D" w:rsidRPr="00846A52">
              <w:t> </w:t>
            </w:r>
            <w:r w:rsidR="0055491D" w:rsidRPr="00846A52">
              <w:t> </w:t>
            </w:r>
            <w:r w:rsidR="0055491D" w:rsidRPr="00846A52">
              <w:fldChar w:fldCharType="end"/>
            </w:r>
            <w:r w:rsidR="0055491D" w:rsidRPr="00846A52">
              <w:t xml:space="preserve"> auftragen.</w:t>
            </w:r>
          </w:p>
          <w:p w14:paraId="349F6AD2" w14:textId="292DB420" w:rsidR="0055491D" w:rsidRPr="00846A52" w:rsidRDefault="00846A52" w:rsidP="00846A52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55491D" w:rsidRPr="00846A52">
              <w:t>Am Arbeitsplatz nicht essen, trinken und keine Lebensmittel aufbewahren.</w:t>
            </w:r>
          </w:p>
          <w:p w14:paraId="62D1CA89" w14:textId="5964000F" w:rsidR="0055491D" w:rsidRPr="00846A52" w:rsidRDefault="00846A52" w:rsidP="00846A52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55491D" w:rsidRPr="00846A52">
              <w:t>Am Arbeitsplatz nicht rauchen.</w:t>
            </w:r>
          </w:p>
          <w:p w14:paraId="2553D837" w14:textId="6C632C21" w:rsidR="0055491D" w:rsidRPr="00846A52" w:rsidRDefault="00846A52" w:rsidP="00846A52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55491D" w:rsidRPr="00846A52">
              <w:t>Brennbare Stoffe vom Arbeitsplatz entfernen.</w:t>
            </w:r>
          </w:p>
          <w:p w14:paraId="1C9A85C8" w14:textId="33A0ED11" w:rsidR="0055491D" w:rsidRPr="00846A52" w:rsidRDefault="00846A52" w:rsidP="00846A52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55491D" w:rsidRPr="00846A52">
              <w:t>Unbenutzte Geräte abstellen, unbenutzte elektrifizierte Geräte vom Netz trennen.</w:t>
            </w:r>
          </w:p>
          <w:p w14:paraId="6FF785AF" w14:textId="3FB3816A" w:rsidR="00D45CA8" w:rsidRPr="00846A52" w:rsidRDefault="00846A52" w:rsidP="00846A52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55491D" w:rsidRPr="00846A52">
              <w:t>Anlage in regelmäßigen Abständen reinigen: Siehe Wartungsintervalle Anleitung.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2598C30" w14:textId="77777777" w:rsidR="00D45CA8" w:rsidRPr="00846A52" w:rsidRDefault="0055491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846A52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78348898" wp14:editId="1F032D29">
                  <wp:extent cx="612000" cy="612000"/>
                  <wp:effectExtent l="0" t="0" r="0" b="0"/>
                  <wp:docPr id="1448640689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640689" name="Grafik 144864068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D08589" w14:textId="279F6595" w:rsidR="0055491D" w:rsidRPr="00846A52" w:rsidRDefault="0055491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846A52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2908D2C2" wp14:editId="73420FCA">
                  <wp:extent cx="612000" cy="612000"/>
                  <wp:effectExtent l="0" t="0" r="0" b="0"/>
                  <wp:docPr id="611215627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215627" name="Grafik 61121562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846A52" w14:paraId="1D18E53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34159A5" w14:textId="77777777" w:rsidR="00D45CA8" w:rsidRPr="00846A52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846A52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846A52" w14:paraId="7C0EFDC5" w14:textId="77777777" w:rsidTr="00846A5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8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5F1D1889" w14:textId="77777777" w:rsidR="00D45CA8" w:rsidRPr="00846A52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7B8ECA32" w14:textId="647889FC" w:rsidR="0055491D" w:rsidRPr="00846A52" w:rsidRDefault="00846A52" w:rsidP="00846A52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55491D" w:rsidRPr="00846A52">
              <w:t>Werkstattmeister bzw. Hausmeister informieren.</w:t>
            </w:r>
          </w:p>
          <w:p w14:paraId="2FEFD61A" w14:textId="7F527783" w:rsidR="0055491D" w:rsidRPr="00846A52" w:rsidRDefault="00846A52" w:rsidP="00846A52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55491D" w:rsidRPr="00846A52">
              <w:t>Verschüttetes Flussmittel mit Papier und sauberen Tüchern aufnehmen.</w:t>
            </w:r>
          </w:p>
          <w:p w14:paraId="1EF579B1" w14:textId="19BFDD2B" w:rsidR="0055491D" w:rsidRPr="00846A52" w:rsidRDefault="00846A52" w:rsidP="00846A52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55491D" w:rsidRPr="00846A52">
              <w:t>Im Brandfall nur mit bereitgestelltem Löschmittel löschen.</w:t>
            </w:r>
          </w:p>
          <w:p w14:paraId="7A431F26" w14:textId="4A4A3166" w:rsidR="00D45CA8" w:rsidRPr="00846A52" w:rsidRDefault="0055491D" w:rsidP="00846A52">
            <w:pPr>
              <w:pStyle w:val="Notruf"/>
              <w:spacing w:before="0"/>
              <w:rPr>
                <w:rFonts w:ascii="Source Sans 3" w:hAnsi="Source Sans 3"/>
              </w:rPr>
            </w:pPr>
            <w:r w:rsidRPr="00846A52">
              <w:rPr>
                <w:rFonts w:ascii="Source Sans 3" w:hAnsi="Source Sans 3"/>
              </w:rPr>
              <w:t xml:space="preserve">Notruf: </w:t>
            </w:r>
            <w:r w:rsidRPr="00846A5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46A52">
              <w:rPr>
                <w:rFonts w:ascii="Source Sans 3" w:hAnsi="Source Sans 3"/>
              </w:rPr>
              <w:instrText xml:space="preserve"> FORMTEXT </w:instrText>
            </w:r>
            <w:r w:rsidRPr="00846A52">
              <w:rPr>
                <w:rFonts w:ascii="Source Sans 3" w:hAnsi="Source Sans 3"/>
              </w:rPr>
            </w:r>
            <w:r w:rsidRPr="00846A52">
              <w:rPr>
                <w:rFonts w:ascii="Source Sans 3" w:hAnsi="Source Sans 3"/>
              </w:rPr>
              <w:fldChar w:fldCharType="separate"/>
            </w:r>
            <w:r w:rsidRPr="00846A52">
              <w:rPr>
                <w:rFonts w:ascii="Source Sans 3" w:hAnsi="Source Sans 3"/>
              </w:rPr>
              <w:t> </w:t>
            </w:r>
            <w:r w:rsidRPr="00846A52">
              <w:rPr>
                <w:rFonts w:ascii="Source Sans 3" w:hAnsi="Source Sans 3"/>
              </w:rPr>
              <w:t> </w:t>
            </w:r>
            <w:r w:rsidRPr="00846A52">
              <w:rPr>
                <w:rFonts w:ascii="Source Sans 3" w:hAnsi="Source Sans 3"/>
              </w:rPr>
              <w:t> </w:t>
            </w:r>
            <w:r w:rsidRPr="00846A52">
              <w:rPr>
                <w:rFonts w:ascii="Source Sans 3" w:hAnsi="Source Sans 3"/>
              </w:rPr>
              <w:t> </w:t>
            </w:r>
            <w:r w:rsidRPr="00846A52">
              <w:rPr>
                <w:rFonts w:ascii="Source Sans 3" w:hAnsi="Source Sans 3"/>
              </w:rPr>
              <w:t> </w:t>
            </w:r>
            <w:r w:rsidRPr="00846A52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846A52" w14:paraId="0521CAB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62A7044" w14:textId="77777777" w:rsidR="00D45CA8" w:rsidRPr="00846A52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846A52">
              <w:rPr>
                <w:rFonts w:ascii="Source Sans 3" w:hAnsi="Source Sans 3"/>
              </w:rPr>
              <w:t>Erste Hilfe</w:t>
            </w:r>
          </w:p>
        </w:tc>
      </w:tr>
      <w:tr w:rsidR="00D45CA8" w:rsidRPr="00846A52" w14:paraId="19841EC1" w14:textId="77777777" w:rsidTr="00846A5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C6B1C3B" w14:textId="77777777" w:rsidR="00D45CA8" w:rsidRPr="00846A52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846A52">
              <w:rPr>
                <w:rFonts w:ascii="Source Sans 3" w:hAnsi="Source Sans 3"/>
                <w:noProof/>
              </w:rPr>
              <w:drawing>
                <wp:inline distT="0" distB="0" distL="0" distR="0" wp14:anchorId="0E499921" wp14:editId="3884306D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7290670" w14:textId="0D4FD8B8" w:rsidR="0055491D" w:rsidRPr="00846A52" w:rsidRDefault="00846A52" w:rsidP="00846A52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55491D" w:rsidRPr="00846A52">
              <w:t>Ersthelfer und Vorgesetzten verständigen.</w:t>
            </w:r>
          </w:p>
          <w:p w14:paraId="3BE8BB9F" w14:textId="4B39B4BA" w:rsidR="0055491D" w:rsidRPr="00846A52" w:rsidRDefault="00846A52" w:rsidP="00846A52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55491D" w:rsidRPr="00846A52">
              <w:t>Bei Hautkontakt mit viel Wasser spülen.</w:t>
            </w:r>
          </w:p>
          <w:p w14:paraId="6A72A0CB" w14:textId="7FD73203" w:rsidR="0055491D" w:rsidRPr="00846A52" w:rsidRDefault="00846A52" w:rsidP="00846A52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55491D" w:rsidRPr="00846A52">
              <w:t>Bei Augenkontakt mit viel Wasser spülen (Augendusche/Spülflasche).</w:t>
            </w:r>
          </w:p>
          <w:p w14:paraId="56872430" w14:textId="709488C5" w:rsidR="00D45CA8" w:rsidRPr="00846A52" w:rsidRDefault="00872D6F" w:rsidP="00846A52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846A52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846A52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46A52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846A52">
              <w:rPr>
                <w:rFonts w:ascii="Source Sans 3" w:hAnsi="Source Sans 3"/>
                <w:sz w:val="20"/>
                <w:szCs w:val="20"/>
              </w:rPr>
            </w:r>
            <w:r w:rsidRPr="00846A52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846A5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46A5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46A5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46A5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46A5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46A52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846A52">
              <w:rPr>
                <w:rFonts w:ascii="Source Sans 3" w:hAnsi="Source Sans 3"/>
                <w:sz w:val="20"/>
                <w:szCs w:val="20"/>
              </w:rPr>
              <w:tab/>
            </w:r>
            <w:r w:rsidR="00846A52">
              <w:rPr>
                <w:rFonts w:ascii="Source Sans 3" w:hAnsi="Source Sans 3"/>
                <w:sz w:val="20"/>
                <w:szCs w:val="20"/>
              </w:rPr>
              <w:tab/>
            </w:r>
            <w:r w:rsidRPr="00846A52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846A52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846A52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846A52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846A52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846A5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46A5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46A5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46A5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46A5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846A52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846A52" w14:paraId="1EB4A16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C9C995E" w14:textId="77777777" w:rsidR="00D45CA8" w:rsidRPr="00846A52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846A52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846A52" w14:paraId="000E2582" w14:textId="77777777" w:rsidTr="00846A5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12A01EB8" w14:textId="77777777" w:rsidR="00D45CA8" w:rsidRPr="00846A52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41E5F5E8" w14:textId="77777777" w:rsidR="0055491D" w:rsidRPr="00846A52" w:rsidRDefault="0055491D" w:rsidP="0055491D">
            <w:pPr>
              <w:rPr>
                <w:rFonts w:ascii="Source Sans 3" w:hAnsi="Source Sans 3"/>
              </w:rPr>
            </w:pPr>
            <w:r w:rsidRPr="00846A52">
              <w:rPr>
                <w:rFonts w:ascii="Source Sans 3" w:hAnsi="Source Sans 3"/>
              </w:rPr>
              <w:t>Abfälle in besonders gekennzeichneten Behältern sammeln.</w:t>
            </w:r>
          </w:p>
          <w:p w14:paraId="23C744D3" w14:textId="2E17954E" w:rsidR="00D45CA8" w:rsidRPr="00846A52" w:rsidRDefault="0055491D" w:rsidP="0055491D">
            <w:pPr>
              <w:rPr>
                <w:rFonts w:ascii="Source Sans 3" w:hAnsi="Source Sans 3"/>
              </w:rPr>
            </w:pPr>
            <w:r w:rsidRPr="00846A52">
              <w:rPr>
                <w:rFonts w:ascii="Source Sans 3" w:hAnsi="Source Sans 3"/>
              </w:rPr>
              <w:t xml:space="preserve">Die Entsorgung als Sonderabfall erfolgt durch </w:t>
            </w:r>
            <w:r w:rsidRPr="00846A52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846A52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Pr="00846A52">
              <w:rPr>
                <w:rFonts w:ascii="Source Sans 3" w:hAnsi="Source Sans 3"/>
                <w:b/>
                <w:bCs/>
              </w:rPr>
            </w:r>
            <w:r w:rsidRPr="00846A52">
              <w:rPr>
                <w:rFonts w:ascii="Source Sans 3" w:hAnsi="Source Sans 3"/>
                <w:b/>
                <w:bCs/>
              </w:rPr>
              <w:fldChar w:fldCharType="separate"/>
            </w:r>
            <w:r w:rsidRPr="00846A52">
              <w:rPr>
                <w:rFonts w:ascii="Source Sans 3" w:hAnsi="Source Sans 3"/>
                <w:b/>
                <w:bCs/>
              </w:rPr>
              <w:t> </w:t>
            </w:r>
            <w:r w:rsidRPr="00846A52">
              <w:rPr>
                <w:rFonts w:ascii="Source Sans 3" w:hAnsi="Source Sans 3"/>
                <w:b/>
                <w:bCs/>
              </w:rPr>
              <w:t> </w:t>
            </w:r>
            <w:r w:rsidRPr="00846A52">
              <w:rPr>
                <w:rFonts w:ascii="Source Sans 3" w:hAnsi="Source Sans 3"/>
                <w:b/>
                <w:bCs/>
              </w:rPr>
              <w:t> </w:t>
            </w:r>
            <w:r w:rsidRPr="00846A52">
              <w:rPr>
                <w:rFonts w:ascii="Source Sans 3" w:hAnsi="Source Sans 3"/>
                <w:b/>
                <w:bCs/>
              </w:rPr>
              <w:t> </w:t>
            </w:r>
            <w:r w:rsidRPr="00846A52">
              <w:rPr>
                <w:rFonts w:ascii="Source Sans 3" w:hAnsi="Source Sans 3"/>
                <w:b/>
                <w:bCs/>
              </w:rPr>
              <w:t> </w:t>
            </w:r>
            <w:r w:rsidRPr="00846A52">
              <w:rPr>
                <w:rFonts w:ascii="Source Sans 3" w:hAnsi="Source Sans 3"/>
              </w:rPr>
              <w:fldChar w:fldCharType="end"/>
            </w:r>
          </w:p>
          <w:p w14:paraId="2EA80D2C" w14:textId="77777777" w:rsidR="00872D6F" w:rsidRPr="00846A52" w:rsidRDefault="00872D6F" w:rsidP="004638AD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846A52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846A52">
              <w:rPr>
                <w:rFonts w:ascii="Source Sans 3" w:hAnsi="Source Sans 3"/>
                <w:color w:val="000000"/>
              </w:rPr>
              <w:t xml:space="preserve"> </w:t>
            </w:r>
            <w:r w:rsidRPr="00846A5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46A52">
              <w:rPr>
                <w:rFonts w:ascii="Source Sans 3" w:hAnsi="Source Sans 3"/>
              </w:rPr>
              <w:instrText xml:space="preserve"> FORMTEXT </w:instrText>
            </w:r>
            <w:r w:rsidRPr="00846A52">
              <w:rPr>
                <w:rFonts w:ascii="Source Sans 3" w:hAnsi="Source Sans 3"/>
              </w:rPr>
            </w:r>
            <w:r w:rsidRPr="00846A52">
              <w:rPr>
                <w:rFonts w:ascii="Source Sans 3" w:hAnsi="Source Sans 3"/>
              </w:rPr>
              <w:fldChar w:fldCharType="separate"/>
            </w:r>
            <w:r w:rsidRPr="00846A52">
              <w:rPr>
                <w:rFonts w:ascii="Source Sans 3" w:hAnsi="Source Sans 3"/>
                <w:noProof/>
              </w:rPr>
              <w:t> </w:t>
            </w:r>
            <w:r w:rsidRPr="00846A52">
              <w:rPr>
                <w:rFonts w:ascii="Source Sans 3" w:hAnsi="Source Sans 3"/>
                <w:noProof/>
              </w:rPr>
              <w:t> </w:t>
            </w:r>
            <w:r w:rsidRPr="00846A52">
              <w:rPr>
                <w:rFonts w:ascii="Source Sans 3" w:hAnsi="Source Sans 3"/>
                <w:noProof/>
              </w:rPr>
              <w:t> </w:t>
            </w:r>
            <w:r w:rsidRPr="00846A52">
              <w:rPr>
                <w:rFonts w:ascii="Source Sans 3" w:hAnsi="Source Sans 3"/>
                <w:noProof/>
              </w:rPr>
              <w:t> </w:t>
            </w:r>
            <w:r w:rsidRPr="00846A52">
              <w:rPr>
                <w:rFonts w:ascii="Source Sans 3" w:hAnsi="Source Sans 3"/>
                <w:noProof/>
              </w:rPr>
              <w:t> </w:t>
            </w:r>
            <w:r w:rsidRPr="00846A52">
              <w:rPr>
                <w:rFonts w:ascii="Source Sans 3" w:hAnsi="Source Sans 3"/>
              </w:rPr>
              <w:fldChar w:fldCharType="end"/>
            </w:r>
            <w:r w:rsidRPr="00846A52">
              <w:rPr>
                <w:rFonts w:ascii="Source Sans 3" w:hAnsi="Source Sans 3"/>
                <w:color w:val="000000"/>
              </w:rPr>
              <w:tab/>
            </w:r>
            <w:r w:rsidRPr="00846A52">
              <w:rPr>
                <w:rFonts w:ascii="Source Sans 3" w:hAnsi="Source Sans 3"/>
                <w:color w:val="000000"/>
              </w:rPr>
              <w:tab/>
            </w:r>
            <w:r w:rsidRPr="00846A52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846A52">
              <w:rPr>
                <w:rFonts w:ascii="Source Sans 3" w:hAnsi="Source Sans 3"/>
                <w:color w:val="000000"/>
              </w:rPr>
              <w:t xml:space="preserve"> </w:t>
            </w:r>
            <w:r w:rsidRPr="00846A5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846A52">
              <w:rPr>
                <w:rFonts w:ascii="Source Sans 3" w:hAnsi="Source Sans 3"/>
              </w:rPr>
              <w:instrText xml:space="preserve"> FORMTEXT </w:instrText>
            </w:r>
            <w:r w:rsidRPr="00846A52">
              <w:rPr>
                <w:rFonts w:ascii="Source Sans 3" w:hAnsi="Source Sans 3"/>
              </w:rPr>
            </w:r>
            <w:r w:rsidRPr="00846A52">
              <w:rPr>
                <w:rFonts w:ascii="Source Sans 3" w:hAnsi="Source Sans 3"/>
              </w:rPr>
              <w:fldChar w:fldCharType="separate"/>
            </w:r>
            <w:r w:rsidRPr="00846A52">
              <w:rPr>
                <w:rFonts w:ascii="Source Sans 3" w:hAnsi="Source Sans 3"/>
                <w:noProof/>
              </w:rPr>
              <w:t> </w:t>
            </w:r>
            <w:r w:rsidRPr="00846A52">
              <w:rPr>
                <w:rFonts w:ascii="Source Sans 3" w:hAnsi="Source Sans 3"/>
                <w:noProof/>
              </w:rPr>
              <w:t> </w:t>
            </w:r>
            <w:r w:rsidRPr="00846A52">
              <w:rPr>
                <w:rFonts w:ascii="Source Sans 3" w:hAnsi="Source Sans 3"/>
                <w:noProof/>
              </w:rPr>
              <w:t> </w:t>
            </w:r>
            <w:r w:rsidRPr="00846A52">
              <w:rPr>
                <w:rFonts w:ascii="Source Sans 3" w:hAnsi="Source Sans 3"/>
                <w:noProof/>
              </w:rPr>
              <w:t> </w:t>
            </w:r>
            <w:r w:rsidRPr="00846A52">
              <w:rPr>
                <w:rFonts w:ascii="Source Sans 3" w:hAnsi="Source Sans 3"/>
                <w:noProof/>
              </w:rPr>
              <w:t> </w:t>
            </w:r>
            <w:r w:rsidRPr="00846A52">
              <w:rPr>
                <w:rFonts w:ascii="Source Sans 3" w:hAnsi="Source Sans 3"/>
              </w:rPr>
              <w:fldChar w:fldCharType="end"/>
            </w:r>
          </w:p>
        </w:tc>
      </w:tr>
    </w:tbl>
    <w:p w14:paraId="39C19B82" w14:textId="77777777" w:rsidR="00D45CA8" w:rsidRPr="00846A52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846A52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6C82083A-3CFB-46A8-814E-EAF7627CB021}"/>
    <w:embedBold r:id="rId2" w:fontKey="{09AEF6C8-7231-4CAD-A4F6-BC200040D68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A3B7E"/>
    <w:multiLevelType w:val="hybridMultilevel"/>
    <w:tmpl w:val="14C05E14"/>
    <w:lvl w:ilvl="0" w:tplc="00010407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156AA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5" w15:restartNumberingAfterBreak="0">
    <w:nsid w:val="79185E00"/>
    <w:multiLevelType w:val="hybridMultilevel"/>
    <w:tmpl w:val="FF2CCA2E"/>
    <w:lvl w:ilvl="0" w:tplc="00010407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91D"/>
    <w:rsid w:val="000718AA"/>
    <w:rsid w:val="00072313"/>
    <w:rsid w:val="000915F3"/>
    <w:rsid w:val="0020256F"/>
    <w:rsid w:val="002874ED"/>
    <w:rsid w:val="002B0015"/>
    <w:rsid w:val="00352514"/>
    <w:rsid w:val="003F0E4D"/>
    <w:rsid w:val="003F38DE"/>
    <w:rsid w:val="00400BC7"/>
    <w:rsid w:val="004638AD"/>
    <w:rsid w:val="0055491D"/>
    <w:rsid w:val="00564C7D"/>
    <w:rsid w:val="00744851"/>
    <w:rsid w:val="00800ABE"/>
    <w:rsid w:val="00846A52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BDE1F6"/>
  <w15:chartTrackingRefBased/>
  <w15:docId w15:val="{DDCB6567-3061-4336-B122-AC218B1E8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846A52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55491D"/>
    <w:pPr>
      <w:tabs>
        <w:tab w:val="center" w:pos="4536"/>
        <w:tab w:val="right" w:pos="9072"/>
      </w:tabs>
      <w:autoSpaceDE/>
      <w:autoSpaceDN/>
      <w:spacing w:line="240" w:lineRule="auto"/>
    </w:pPr>
    <w:rPr>
      <w:sz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55491D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iff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321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3</cp:revision>
  <cp:lastPrinted>2003-07-02T13:54:00Z</cp:lastPrinted>
  <dcterms:created xsi:type="dcterms:W3CDTF">2025-08-13T10:36:00Z</dcterms:created>
  <dcterms:modified xsi:type="dcterms:W3CDTF">2026-01-07T10:37:00Z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