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6ABF1" w14:textId="77777777" w:rsidR="00564C7D" w:rsidRPr="00846A52" w:rsidRDefault="00072313">
      <w:pPr>
        <w:spacing w:before="0"/>
        <w:rPr>
          <w:rFonts w:ascii="Source Sans 3" w:hAnsi="Source Sans 3"/>
          <w:sz w:val="8"/>
        </w:rPr>
      </w:pPr>
      <w:r w:rsidRPr="00846A5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377954E" wp14:editId="2DA7B8F7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EFD71" w14:textId="77777777" w:rsidR="00564C7D" w:rsidRPr="00846A52" w:rsidRDefault="00564C7D">
      <w:pPr>
        <w:spacing w:before="0"/>
        <w:rPr>
          <w:rFonts w:ascii="Source Sans 3" w:hAnsi="Source Sans 3"/>
          <w:sz w:val="8"/>
        </w:rPr>
      </w:pPr>
    </w:p>
    <w:p w14:paraId="12CD9712" w14:textId="77777777" w:rsidR="00564C7D" w:rsidRPr="00846A52" w:rsidRDefault="00564C7D">
      <w:pPr>
        <w:spacing w:before="0"/>
        <w:rPr>
          <w:rFonts w:ascii="Source Sans 3" w:hAnsi="Source Sans 3"/>
          <w:sz w:val="8"/>
        </w:rPr>
      </w:pPr>
    </w:p>
    <w:p w14:paraId="742937CC" w14:textId="77777777" w:rsidR="00564C7D" w:rsidRPr="00846A52" w:rsidRDefault="00564C7D">
      <w:pPr>
        <w:spacing w:before="0"/>
        <w:rPr>
          <w:rFonts w:ascii="Source Sans 3" w:hAnsi="Source Sans 3"/>
          <w:sz w:val="8"/>
        </w:rPr>
      </w:pPr>
    </w:p>
    <w:p w14:paraId="6C4E7808" w14:textId="77777777" w:rsidR="00564C7D" w:rsidRPr="00846A52" w:rsidRDefault="00564C7D">
      <w:pPr>
        <w:spacing w:before="0"/>
        <w:rPr>
          <w:rFonts w:ascii="Source Sans 3" w:hAnsi="Source Sans 3"/>
          <w:sz w:val="8"/>
        </w:rPr>
        <w:sectPr w:rsidR="00564C7D" w:rsidRPr="00846A52" w:rsidSect="00846A52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95FAC8A" w14:textId="7FC8FD62" w:rsidR="00744851" w:rsidRPr="00846A5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846A52" w14:paraId="540B82EC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66AF7B0" w14:textId="77777777" w:rsidR="00B836B7" w:rsidRPr="00846A52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66F973A" wp14:editId="52094816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ACCE56" w14:textId="77777777" w:rsidR="00B836B7" w:rsidRPr="00846A52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074AA50" w14:textId="77777777" w:rsidR="00B836B7" w:rsidRPr="00846A52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91F60CA" wp14:editId="53D0F555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5364BE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46A52">
              <w:rPr>
                <w:rFonts w:ascii="Source Sans 3" w:hAnsi="Source Sans 3"/>
              </w:rPr>
              <w:t xml:space="preserve">Firma:  </w:t>
            </w:r>
            <w:r w:rsidR="00B836B7" w:rsidRPr="00846A5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846A52">
              <w:rPr>
                <w:rFonts w:ascii="Source Sans 3" w:hAnsi="Source Sans 3"/>
              </w:rPr>
              <w:instrText xml:space="preserve"> FORMTEXT </w:instrText>
            </w:r>
            <w:r w:rsidR="00B836B7" w:rsidRPr="00846A52">
              <w:rPr>
                <w:rFonts w:ascii="Source Sans 3" w:hAnsi="Source Sans 3"/>
              </w:rPr>
            </w:r>
            <w:r w:rsidR="00B836B7" w:rsidRPr="00846A52">
              <w:rPr>
                <w:rFonts w:ascii="Source Sans 3" w:hAnsi="Source Sans 3"/>
              </w:rPr>
              <w:fldChar w:fldCharType="separate"/>
            </w:r>
            <w:r w:rsidR="00B836B7" w:rsidRPr="00846A52">
              <w:rPr>
                <w:rFonts w:ascii="Source Sans 3" w:hAnsi="Source Sans 3"/>
                <w:noProof/>
              </w:rPr>
              <w:t> </w:t>
            </w:r>
            <w:r w:rsidR="00B836B7" w:rsidRPr="00846A52">
              <w:rPr>
                <w:rFonts w:ascii="Source Sans 3" w:hAnsi="Source Sans 3"/>
                <w:noProof/>
              </w:rPr>
              <w:t> </w:t>
            </w:r>
            <w:r w:rsidR="00B836B7" w:rsidRPr="00846A52">
              <w:rPr>
                <w:rFonts w:ascii="Source Sans 3" w:hAnsi="Source Sans 3"/>
                <w:noProof/>
              </w:rPr>
              <w:t> </w:t>
            </w:r>
            <w:r w:rsidR="00B836B7" w:rsidRPr="00846A52">
              <w:rPr>
                <w:rFonts w:ascii="Source Sans 3" w:hAnsi="Source Sans 3"/>
                <w:noProof/>
              </w:rPr>
              <w:t> </w:t>
            </w:r>
            <w:r w:rsidR="00B836B7" w:rsidRPr="00846A52">
              <w:rPr>
                <w:rFonts w:ascii="Source Sans 3" w:hAnsi="Source Sans 3"/>
                <w:noProof/>
              </w:rPr>
              <w:t> </w:t>
            </w:r>
            <w:r w:rsidR="00B836B7" w:rsidRPr="00846A52">
              <w:rPr>
                <w:rFonts w:ascii="Source Sans 3" w:hAnsi="Source Sans 3"/>
              </w:rPr>
              <w:fldChar w:fldCharType="end"/>
            </w:r>
            <w:bookmarkEnd w:id="0"/>
          </w:p>
          <w:p w14:paraId="66B67635" w14:textId="77777777" w:rsidR="00B836B7" w:rsidRPr="00846A52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2609074" wp14:editId="1D926C1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2A3B2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46A52">
              <w:rPr>
                <w:rFonts w:ascii="Source Sans 3" w:hAnsi="Source Sans 3"/>
              </w:rPr>
              <w:t xml:space="preserve">Arbeitsbereich:  </w:t>
            </w:r>
            <w:r w:rsidR="00400BC7" w:rsidRPr="00846A5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846A52">
              <w:rPr>
                <w:rFonts w:ascii="Source Sans 3" w:hAnsi="Source Sans 3"/>
              </w:rPr>
              <w:instrText xml:space="preserve"> FORMTEXT </w:instrText>
            </w:r>
            <w:r w:rsidR="00400BC7" w:rsidRPr="00846A52">
              <w:rPr>
                <w:rFonts w:ascii="Source Sans 3" w:hAnsi="Source Sans 3"/>
              </w:rPr>
            </w:r>
            <w:r w:rsidR="00400BC7" w:rsidRPr="00846A52">
              <w:rPr>
                <w:rFonts w:ascii="Source Sans 3" w:hAnsi="Source Sans 3"/>
              </w:rPr>
              <w:fldChar w:fldCharType="separate"/>
            </w:r>
            <w:r w:rsidR="00400BC7" w:rsidRPr="00846A52">
              <w:rPr>
                <w:rFonts w:ascii="Source Sans 3" w:hAnsi="Source Sans 3"/>
                <w:noProof/>
              </w:rPr>
              <w:t> </w:t>
            </w:r>
            <w:r w:rsidR="00400BC7" w:rsidRPr="00846A52">
              <w:rPr>
                <w:rFonts w:ascii="Source Sans 3" w:hAnsi="Source Sans 3"/>
                <w:noProof/>
              </w:rPr>
              <w:t> </w:t>
            </w:r>
            <w:r w:rsidR="00400BC7" w:rsidRPr="00846A52">
              <w:rPr>
                <w:rFonts w:ascii="Source Sans 3" w:hAnsi="Source Sans 3"/>
                <w:noProof/>
              </w:rPr>
              <w:t> </w:t>
            </w:r>
            <w:r w:rsidR="00400BC7" w:rsidRPr="00846A52">
              <w:rPr>
                <w:rFonts w:ascii="Source Sans 3" w:hAnsi="Source Sans 3"/>
                <w:noProof/>
              </w:rPr>
              <w:t> </w:t>
            </w:r>
            <w:r w:rsidR="00400BC7" w:rsidRPr="00846A52">
              <w:rPr>
                <w:rFonts w:ascii="Source Sans 3" w:hAnsi="Source Sans 3"/>
                <w:noProof/>
              </w:rPr>
              <w:t> </w:t>
            </w:r>
            <w:r w:rsidR="00400BC7" w:rsidRPr="00846A52">
              <w:rPr>
                <w:rFonts w:ascii="Source Sans 3" w:hAnsi="Source Sans 3"/>
              </w:rPr>
              <w:fldChar w:fldCharType="end"/>
            </w:r>
          </w:p>
          <w:p w14:paraId="00E1C379" w14:textId="77777777" w:rsidR="00B836B7" w:rsidRPr="00846A52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54864F4" wp14:editId="15558E8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4C198F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846A52">
              <w:rPr>
                <w:rFonts w:ascii="Source Sans 3" w:hAnsi="Source Sans 3"/>
              </w:rPr>
              <w:t xml:space="preserve">Verantwortlich:  </w:t>
            </w:r>
            <w:r w:rsidR="00B836B7" w:rsidRPr="00846A5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846A52">
              <w:rPr>
                <w:rFonts w:ascii="Source Sans 3" w:hAnsi="Source Sans 3"/>
              </w:rPr>
              <w:instrText xml:space="preserve"> FORMTEXT </w:instrText>
            </w:r>
            <w:r w:rsidR="00B836B7" w:rsidRPr="00846A52">
              <w:rPr>
                <w:rFonts w:ascii="Source Sans 3" w:hAnsi="Source Sans 3"/>
              </w:rPr>
            </w:r>
            <w:r w:rsidR="00B836B7" w:rsidRPr="00846A52">
              <w:rPr>
                <w:rFonts w:ascii="Source Sans 3" w:hAnsi="Source Sans 3"/>
              </w:rPr>
              <w:fldChar w:fldCharType="separate"/>
            </w:r>
            <w:r w:rsidR="00B836B7" w:rsidRPr="00846A52">
              <w:rPr>
                <w:rFonts w:ascii="Source Sans 3" w:hAnsi="Source Sans 3"/>
                <w:noProof/>
              </w:rPr>
              <w:t> </w:t>
            </w:r>
            <w:r w:rsidR="00B836B7" w:rsidRPr="00846A52">
              <w:rPr>
                <w:rFonts w:ascii="Source Sans 3" w:hAnsi="Source Sans 3"/>
                <w:noProof/>
              </w:rPr>
              <w:t> </w:t>
            </w:r>
            <w:r w:rsidR="00B836B7" w:rsidRPr="00846A52">
              <w:rPr>
                <w:rFonts w:ascii="Source Sans 3" w:hAnsi="Source Sans 3"/>
                <w:noProof/>
              </w:rPr>
              <w:t> </w:t>
            </w:r>
            <w:r w:rsidR="00B836B7" w:rsidRPr="00846A52">
              <w:rPr>
                <w:rFonts w:ascii="Source Sans 3" w:hAnsi="Source Sans 3"/>
                <w:noProof/>
              </w:rPr>
              <w:t> </w:t>
            </w:r>
            <w:r w:rsidR="00B836B7" w:rsidRPr="00846A52">
              <w:rPr>
                <w:rFonts w:ascii="Source Sans 3" w:hAnsi="Source Sans 3"/>
                <w:noProof/>
              </w:rPr>
              <w:t> </w:t>
            </w:r>
            <w:r w:rsidR="00B836B7" w:rsidRPr="00846A52">
              <w:rPr>
                <w:rFonts w:ascii="Source Sans 3" w:hAnsi="Source Sans 3"/>
              </w:rPr>
              <w:fldChar w:fldCharType="end"/>
            </w:r>
          </w:p>
          <w:p w14:paraId="7014A1DE" w14:textId="77777777" w:rsidR="00744851" w:rsidRPr="00846A52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846A52">
              <w:rPr>
                <w:rFonts w:ascii="Source Sans 3" w:hAnsi="Source Sans 3"/>
              </w:rPr>
              <w:tab/>
            </w:r>
            <w:r w:rsidRPr="00846A52">
              <w:rPr>
                <w:rFonts w:ascii="Source Sans 3" w:hAnsi="Source Sans 3"/>
              </w:rPr>
              <w:tab/>
            </w:r>
            <w:r w:rsidRPr="00846A52">
              <w:rPr>
                <w:rFonts w:ascii="Source Sans 3" w:hAnsi="Source Sans 3"/>
              </w:rPr>
              <w:tab/>
            </w:r>
            <w:r w:rsidRPr="00846A52">
              <w:rPr>
                <w:rFonts w:ascii="Source Sans 3" w:hAnsi="Source Sans 3"/>
              </w:rPr>
              <w:tab/>
            </w:r>
            <w:r w:rsidRPr="00846A5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292A23B" w14:textId="77777777" w:rsidR="00744851" w:rsidRPr="00846A5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846A5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E669C0F" w14:textId="77777777" w:rsidR="00744851" w:rsidRPr="00846A52" w:rsidRDefault="00744851">
            <w:pPr>
              <w:spacing w:before="0" w:after="60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>GEM. § 14 GEFSTOFFV</w:t>
            </w:r>
          </w:p>
          <w:p w14:paraId="317DB122" w14:textId="5295876F" w:rsidR="00564C7D" w:rsidRPr="00846A52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46A5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46A5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846A5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46A52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846A5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46A5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E013C58" w14:textId="23A615A7" w:rsidR="00744851" w:rsidRPr="00846A52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>Arbeitsplatz:</w:t>
            </w:r>
            <w:r w:rsidR="00E8423D" w:rsidRPr="00846A52">
              <w:rPr>
                <w:rFonts w:ascii="Source Sans 3" w:hAnsi="Source Sans 3"/>
              </w:rPr>
              <w:t xml:space="preserve"> </w:t>
            </w:r>
            <w:r w:rsidR="0055491D" w:rsidRPr="00846A52">
              <w:rPr>
                <w:rFonts w:ascii="Source Sans 3" w:hAnsi="Source Sans 3"/>
              </w:rPr>
              <w:t>Lötarbeitsplätze</w:t>
            </w:r>
          </w:p>
          <w:p w14:paraId="5074D163" w14:textId="7D25D1EF" w:rsidR="00D45CA8" w:rsidRPr="00846A52" w:rsidRDefault="00D45CA8" w:rsidP="0055491D">
            <w:pPr>
              <w:spacing w:before="100" w:after="60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 xml:space="preserve">Tätigkeit: </w:t>
            </w:r>
            <w:r w:rsidR="0055491D" w:rsidRPr="00846A52">
              <w:rPr>
                <w:rFonts w:ascii="Source Sans 3" w:hAnsi="Source Sans 3"/>
              </w:rPr>
              <w:t>Hartlöten unter Verwendung von Flussmitteln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C919F81" w14:textId="77777777" w:rsidR="00B836B7" w:rsidRPr="00846A5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9A0D7DA" w14:textId="77777777" w:rsidR="00D45CA8" w:rsidRPr="00846A52" w:rsidRDefault="00D45CA8">
            <w:pPr>
              <w:spacing w:before="0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 xml:space="preserve">Stand: </w:t>
            </w:r>
            <w:r w:rsidRPr="00846A5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46A52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846A52">
              <w:rPr>
                <w:rFonts w:ascii="Source Sans 3" w:hAnsi="Source Sans 3"/>
                <w:u w:val="single"/>
              </w:rPr>
              <w:instrText>FORMTEXT</w:instrText>
            </w:r>
            <w:r w:rsidRPr="00846A52">
              <w:rPr>
                <w:rFonts w:ascii="Source Sans 3" w:hAnsi="Source Sans 3"/>
                <w:u w:val="single"/>
              </w:rPr>
              <w:instrText xml:space="preserve"> </w:instrText>
            </w:r>
            <w:r w:rsidRPr="00846A52">
              <w:rPr>
                <w:rFonts w:ascii="Source Sans 3" w:hAnsi="Source Sans 3"/>
                <w:u w:val="single"/>
              </w:rPr>
            </w:r>
            <w:r w:rsidRPr="00846A52">
              <w:rPr>
                <w:rFonts w:ascii="Source Sans 3" w:hAnsi="Source Sans 3"/>
                <w:u w:val="single"/>
              </w:rPr>
              <w:fldChar w:fldCharType="separate"/>
            </w:r>
            <w:r w:rsidRPr="00846A52">
              <w:rPr>
                <w:rFonts w:ascii="Source Sans 3" w:hAnsi="Source Sans 3"/>
                <w:noProof/>
                <w:u w:val="single"/>
              </w:rPr>
              <w:t> </w:t>
            </w:r>
            <w:r w:rsidRPr="00846A52">
              <w:rPr>
                <w:rFonts w:ascii="Source Sans 3" w:hAnsi="Source Sans 3"/>
                <w:noProof/>
                <w:u w:val="single"/>
              </w:rPr>
              <w:t> </w:t>
            </w:r>
            <w:r w:rsidRPr="00846A52">
              <w:rPr>
                <w:rFonts w:ascii="Source Sans 3" w:hAnsi="Source Sans 3"/>
                <w:noProof/>
                <w:u w:val="single"/>
              </w:rPr>
              <w:t> </w:t>
            </w:r>
            <w:r w:rsidRPr="00846A52">
              <w:rPr>
                <w:rFonts w:ascii="Source Sans 3" w:hAnsi="Source Sans 3"/>
                <w:noProof/>
                <w:u w:val="single"/>
              </w:rPr>
              <w:t> </w:t>
            </w:r>
            <w:r w:rsidRPr="00846A52">
              <w:rPr>
                <w:rFonts w:ascii="Source Sans 3" w:hAnsi="Source Sans 3"/>
                <w:noProof/>
                <w:u w:val="single"/>
              </w:rPr>
              <w:t> </w:t>
            </w:r>
            <w:r w:rsidRPr="00846A5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846A52">
              <w:rPr>
                <w:rFonts w:ascii="Source Sans 3" w:hAnsi="Source Sans 3"/>
              </w:rPr>
              <w:t xml:space="preserve"> </w:t>
            </w:r>
          </w:p>
          <w:p w14:paraId="5A85A4AE" w14:textId="19B370A8" w:rsidR="00D45CA8" w:rsidRPr="00846A52" w:rsidRDefault="0055491D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846A52">
              <w:rPr>
                <w:rFonts w:ascii="Source Sans 3" w:hAnsi="Source Sans 3"/>
                <w:sz w:val="16"/>
              </w:rPr>
              <w:t>B245</w:t>
            </w:r>
          </w:p>
        </w:tc>
      </w:tr>
      <w:tr w:rsidR="00D45CA8" w:rsidRPr="00846A52" w14:paraId="1FB6D05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8AA7E29" w14:textId="77777777" w:rsidR="00D45CA8" w:rsidRPr="00846A5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846A52" w14:paraId="6479ED89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363BDEC" w14:textId="039F2C5E" w:rsidR="00D45CA8" w:rsidRPr="00846A52" w:rsidRDefault="0055491D" w:rsidP="00E118EC">
            <w:pPr>
              <w:pStyle w:val="berschrift3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 xml:space="preserve">Flussmittel enthält komplexes Fluoroborat Produktname: </w:t>
            </w:r>
            <w:r w:rsidRPr="00846A52">
              <w:rPr>
                <w:rFonts w:ascii="Source Sans 3" w:hAnsi="Source Sans 3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46A52">
              <w:rPr>
                <w:rFonts w:ascii="Source Sans 3" w:hAnsi="Source Sans 3"/>
                <w:bCs/>
              </w:rPr>
              <w:instrText xml:space="preserve"> FORMTEXT </w:instrText>
            </w:r>
            <w:r w:rsidRPr="00846A52">
              <w:rPr>
                <w:rFonts w:ascii="Source Sans 3" w:hAnsi="Source Sans 3"/>
                <w:bCs/>
              </w:rPr>
            </w:r>
            <w:r w:rsidRPr="00846A52">
              <w:rPr>
                <w:rFonts w:ascii="Source Sans 3" w:hAnsi="Source Sans 3"/>
                <w:bCs/>
              </w:rPr>
              <w:fldChar w:fldCharType="separate"/>
            </w:r>
            <w:r w:rsidRPr="00846A52">
              <w:rPr>
                <w:rFonts w:ascii="Source Sans 3" w:hAnsi="Source Sans 3"/>
                <w:bCs/>
              </w:rPr>
              <w:t> </w:t>
            </w:r>
            <w:r w:rsidRPr="00846A52">
              <w:rPr>
                <w:rFonts w:ascii="Source Sans 3" w:hAnsi="Source Sans 3"/>
                <w:bCs/>
              </w:rPr>
              <w:t> </w:t>
            </w:r>
            <w:r w:rsidRPr="00846A52">
              <w:rPr>
                <w:rFonts w:ascii="Source Sans 3" w:hAnsi="Source Sans 3"/>
                <w:bCs/>
              </w:rPr>
              <w:t> </w:t>
            </w:r>
            <w:r w:rsidRPr="00846A52">
              <w:rPr>
                <w:rFonts w:ascii="Source Sans 3" w:hAnsi="Source Sans 3"/>
                <w:bCs/>
              </w:rPr>
              <w:t> </w:t>
            </w:r>
            <w:r w:rsidRPr="00846A52">
              <w:rPr>
                <w:rFonts w:ascii="Source Sans 3" w:hAnsi="Source Sans 3"/>
                <w:bCs/>
              </w:rPr>
              <w:t> </w:t>
            </w:r>
            <w:r w:rsidRPr="00846A52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846A52" w14:paraId="2694F66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49A82B4" w14:textId="77777777" w:rsidR="00D45CA8" w:rsidRPr="00846A52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846A52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846A52" w14:paraId="4254D229" w14:textId="77777777" w:rsidTr="0055491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6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C1568C" w14:textId="76D60096" w:rsidR="00CF5E5C" w:rsidRPr="00846A52" w:rsidRDefault="0055491D" w:rsidP="0055491D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846A52">
              <w:rPr>
                <w:rFonts w:ascii="Source Sans 3" w:hAnsi="Source Sans 3" w:cs="Arial"/>
                <w:noProof/>
              </w:rPr>
              <w:drawing>
                <wp:inline distT="0" distB="0" distL="0" distR="0" wp14:anchorId="436E0613" wp14:editId="32B2A9A9">
                  <wp:extent cx="612000" cy="612000"/>
                  <wp:effectExtent l="0" t="0" r="0" b="0"/>
                  <wp:docPr id="408521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5213" name="Grafik 408521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24F6F43" w14:textId="4D798DC2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Flussmittel ist beim Verschlucken gesundheitsschädlich.</w:t>
            </w:r>
          </w:p>
          <w:p w14:paraId="2C6C1B4F" w14:textId="4B401C8C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Kann vermutlich das Kind im Mutterleib schädigen.</w:t>
            </w:r>
          </w:p>
          <w:p w14:paraId="472207E9" w14:textId="7594153A" w:rsidR="00E118EC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Beim Erhitzen und gleichzeitigem Kontakt mit Säure bildet sich Flusssäure.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F964152" w14:textId="42BE7081" w:rsidR="00D45CA8" w:rsidRPr="00846A52" w:rsidRDefault="0055491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46A5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EEEE7B2" wp14:editId="72B21D41">
                  <wp:extent cx="612000" cy="612000"/>
                  <wp:effectExtent l="0" t="0" r="0" b="0"/>
                  <wp:docPr id="1186243357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243357" name="Grafik 118624335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846A52" w14:paraId="2615529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0F53F9" w14:textId="77777777" w:rsidR="00D45CA8" w:rsidRPr="00846A5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846A52" w14:paraId="2B9F8F18" w14:textId="77777777" w:rsidTr="00846A5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81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0FC4B5D" w14:textId="77777777" w:rsidR="00D45CA8" w:rsidRPr="00846A52" w:rsidRDefault="0055491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46A5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779B0D04" wp14:editId="2D8E2226">
                  <wp:extent cx="612000" cy="612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0D8016" w14:textId="0C8C4AA7" w:rsidR="0055491D" w:rsidRPr="00846A52" w:rsidRDefault="0055491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46A5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7D18A20F" wp14:editId="3F26203F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5245554" w14:textId="4CFF4143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 xml:space="preserve">Vor Arbeitsbeginn Absauganlage einschalten. Wirksamkeit der Absauganlage </w:t>
            </w:r>
            <w:r w:rsidR="0055491D" w:rsidRPr="00846A52">
              <w:br/>
              <w:t>prüfen, Schäden umgehend instandsetzen lassen</w:t>
            </w:r>
          </w:p>
          <w:p w14:paraId="0DEA6105" w14:textId="77779675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Schutzbrille tragen.</w:t>
            </w:r>
          </w:p>
          <w:p w14:paraId="7398A6B3" w14:textId="41D3EEA8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Hautkontakt vermeiden</w:t>
            </w:r>
          </w:p>
          <w:p w14:paraId="42400F79" w14:textId="7A776916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 xml:space="preserve">Flussmittel nicht mit den Händen berühren: Schutzhandschuhe </w:t>
            </w:r>
            <w:r w:rsidR="0055491D" w:rsidRPr="00846A52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55491D" w:rsidRPr="00846A52">
              <w:instrText xml:space="preserve"> FORMTEXT </w:instrText>
            </w:r>
            <w:r w:rsidR="0055491D" w:rsidRPr="00846A52">
              <w:fldChar w:fldCharType="separate"/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fldChar w:fldCharType="end"/>
            </w:r>
          </w:p>
          <w:p w14:paraId="2E9E64E8" w14:textId="52076AD3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Beschmutzte oder durchfeuchtete Kleidung sofort wechseln. Mit verschmutzten Händen nie Mund, Nase, Augen berühren.</w:t>
            </w:r>
          </w:p>
          <w:p w14:paraId="0D91EADB" w14:textId="019A07FC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Hautschutzplan beachten</w:t>
            </w:r>
          </w:p>
          <w:p w14:paraId="31EB8D7B" w14:textId="0D30EE2C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 xml:space="preserve">Vor Pausen und nach Arbeitsende Hände mit warmem Wasser und Hautreinigungsmittel </w:t>
            </w:r>
            <w:r w:rsidR="0055491D" w:rsidRPr="00846A52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55491D" w:rsidRPr="00846A52">
              <w:instrText xml:space="preserve"> FORMTEXT </w:instrText>
            </w:r>
            <w:r w:rsidR="0055491D" w:rsidRPr="00846A52">
              <w:fldChar w:fldCharType="separate"/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fldChar w:fldCharType="end"/>
            </w:r>
            <w:r w:rsidR="0055491D" w:rsidRPr="00846A52">
              <w:t xml:space="preserve"> reinigen. Nach Arbeitsende Hautpflegemittel </w:t>
            </w:r>
            <w:r w:rsidR="0055491D" w:rsidRPr="00846A52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55491D" w:rsidRPr="00846A52">
              <w:instrText xml:space="preserve"> FORMTEXT </w:instrText>
            </w:r>
            <w:r w:rsidR="0055491D" w:rsidRPr="00846A52">
              <w:fldChar w:fldCharType="separate"/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t> </w:t>
            </w:r>
            <w:r w:rsidR="0055491D" w:rsidRPr="00846A52">
              <w:fldChar w:fldCharType="end"/>
            </w:r>
            <w:r w:rsidR="0055491D" w:rsidRPr="00846A52">
              <w:t xml:space="preserve"> auftragen.</w:t>
            </w:r>
          </w:p>
          <w:p w14:paraId="349F6AD2" w14:textId="292DB420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Am Arbeitsplatz nicht essen, trinken und keine Lebensmittel aufbewahren.</w:t>
            </w:r>
          </w:p>
          <w:p w14:paraId="62D1CA89" w14:textId="5964000F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Am Arbeitsplatz nicht rauchen.</w:t>
            </w:r>
          </w:p>
          <w:p w14:paraId="2553D837" w14:textId="6C632C21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Brennbare Stoffe vom Arbeitsplatz entfernen.</w:t>
            </w:r>
          </w:p>
          <w:p w14:paraId="1C9A85C8" w14:textId="33A0ED11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Unbenutzte Geräte abstellen, unbenutzte elektrifizierte Geräte vom Netz trennen.</w:t>
            </w:r>
          </w:p>
          <w:p w14:paraId="6FF785AF" w14:textId="3FB3816A" w:rsidR="00D45CA8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Anlage in regelmäßigen Abständen reinigen: Siehe Wartungsintervalle Anleitung.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2598C30" w14:textId="77777777" w:rsidR="00D45CA8" w:rsidRPr="00846A52" w:rsidRDefault="0055491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46A5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78348898" wp14:editId="1F032D29">
                  <wp:extent cx="612000" cy="612000"/>
                  <wp:effectExtent l="0" t="0" r="0" b="0"/>
                  <wp:docPr id="144864068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640689" name="Grafik 144864068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D08589" w14:textId="279F6595" w:rsidR="0055491D" w:rsidRPr="00846A52" w:rsidRDefault="0055491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46A5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2908D2C2" wp14:editId="73420FCA">
                  <wp:extent cx="612000" cy="612000"/>
                  <wp:effectExtent l="0" t="0" r="0" b="0"/>
                  <wp:docPr id="61121562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215627" name="Grafik 61121562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846A52" w14:paraId="1D18E53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34159A5" w14:textId="77777777" w:rsidR="00D45CA8" w:rsidRPr="00846A5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846A52" w14:paraId="7C0EFDC5" w14:textId="77777777" w:rsidTr="00846A5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8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F1D1889" w14:textId="77777777" w:rsidR="00D45CA8" w:rsidRPr="00846A5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B8ECA32" w14:textId="647889FC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Werkstattmeister bzw. Hausmeister informieren.</w:t>
            </w:r>
          </w:p>
          <w:p w14:paraId="2FEFD61A" w14:textId="7F527783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Verschüttetes Flussmittel mit Papier und sauberen Tüchern aufnehmen.</w:t>
            </w:r>
          </w:p>
          <w:p w14:paraId="1EF579B1" w14:textId="19BFDD2B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Im Brandfall nur mit bereitgestelltem Löschmittel löschen.</w:t>
            </w:r>
          </w:p>
          <w:p w14:paraId="7A431F26" w14:textId="4A4A3166" w:rsidR="00D45CA8" w:rsidRPr="00846A52" w:rsidRDefault="0055491D" w:rsidP="00846A52">
            <w:pPr>
              <w:pStyle w:val="Notruf"/>
              <w:spacing w:before="0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 xml:space="preserve">Notruf: </w:t>
            </w:r>
            <w:r w:rsidRPr="00846A5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46A52">
              <w:rPr>
                <w:rFonts w:ascii="Source Sans 3" w:hAnsi="Source Sans 3"/>
              </w:rPr>
              <w:instrText xml:space="preserve"> FORMTEXT </w:instrText>
            </w:r>
            <w:r w:rsidRPr="00846A52">
              <w:rPr>
                <w:rFonts w:ascii="Source Sans 3" w:hAnsi="Source Sans 3"/>
              </w:rPr>
            </w:r>
            <w:r w:rsidRPr="00846A52">
              <w:rPr>
                <w:rFonts w:ascii="Source Sans 3" w:hAnsi="Source Sans 3"/>
              </w:rPr>
              <w:fldChar w:fldCharType="separate"/>
            </w:r>
            <w:r w:rsidRPr="00846A52">
              <w:rPr>
                <w:rFonts w:ascii="Source Sans 3" w:hAnsi="Source Sans 3"/>
              </w:rPr>
              <w:t> </w:t>
            </w:r>
            <w:r w:rsidRPr="00846A52">
              <w:rPr>
                <w:rFonts w:ascii="Source Sans 3" w:hAnsi="Source Sans 3"/>
              </w:rPr>
              <w:t> </w:t>
            </w:r>
            <w:r w:rsidRPr="00846A52">
              <w:rPr>
                <w:rFonts w:ascii="Source Sans 3" w:hAnsi="Source Sans 3"/>
              </w:rPr>
              <w:t> </w:t>
            </w:r>
            <w:r w:rsidRPr="00846A52">
              <w:rPr>
                <w:rFonts w:ascii="Source Sans 3" w:hAnsi="Source Sans 3"/>
              </w:rPr>
              <w:t> </w:t>
            </w:r>
            <w:r w:rsidRPr="00846A52">
              <w:rPr>
                <w:rFonts w:ascii="Source Sans 3" w:hAnsi="Source Sans 3"/>
              </w:rPr>
              <w:t> </w:t>
            </w:r>
            <w:r w:rsidRPr="00846A52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846A52" w14:paraId="0521CAB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62A7044" w14:textId="77777777" w:rsidR="00D45CA8" w:rsidRPr="00846A5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>Erste Hilfe</w:t>
            </w:r>
          </w:p>
        </w:tc>
      </w:tr>
      <w:tr w:rsidR="00D45CA8" w:rsidRPr="00846A52" w14:paraId="19841EC1" w14:textId="77777777" w:rsidTr="00846A5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C6B1C3B" w14:textId="77777777" w:rsidR="00D45CA8" w:rsidRPr="00846A52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846A52">
              <w:rPr>
                <w:rFonts w:ascii="Source Sans 3" w:hAnsi="Source Sans 3"/>
                <w:noProof/>
              </w:rPr>
              <w:drawing>
                <wp:inline distT="0" distB="0" distL="0" distR="0" wp14:anchorId="0E499921" wp14:editId="3884306D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7290670" w14:textId="0D4FD8B8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Ersthelfer und Vorgesetzten verständigen.</w:t>
            </w:r>
          </w:p>
          <w:p w14:paraId="3BE8BB9F" w14:textId="4B39B4BA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Bei Hautkontakt mit viel Wasser spülen.</w:t>
            </w:r>
          </w:p>
          <w:p w14:paraId="6A72A0CB" w14:textId="7FD73203" w:rsidR="0055491D" w:rsidRPr="00846A52" w:rsidRDefault="00846A52" w:rsidP="00846A52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55491D" w:rsidRPr="00846A52">
              <w:t>Bei Augenkontakt mit viel Wasser spülen (Augendusche/Spülflasche).</w:t>
            </w:r>
          </w:p>
          <w:p w14:paraId="56872430" w14:textId="709488C5" w:rsidR="00D45CA8" w:rsidRPr="00846A52" w:rsidRDefault="00872D6F" w:rsidP="00846A52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846A52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846A52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46A5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846A52">
              <w:rPr>
                <w:rFonts w:ascii="Source Sans 3" w:hAnsi="Source Sans 3"/>
                <w:sz w:val="20"/>
                <w:szCs w:val="20"/>
              </w:rPr>
            </w:r>
            <w:r w:rsidRPr="00846A52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846A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46A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46A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46A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46A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46A52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846A52">
              <w:rPr>
                <w:rFonts w:ascii="Source Sans 3" w:hAnsi="Source Sans 3"/>
                <w:sz w:val="20"/>
                <w:szCs w:val="20"/>
              </w:rPr>
              <w:tab/>
            </w:r>
            <w:r w:rsidR="00846A52">
              <w:rPr>
                <w:rFonts w:ascii="Source Sans 3" w:hAnsi="Source Sans 3"/>
                <w:sz w:val="20"/>
                <w:szCs w:val="20"/>
              </w:rPr>
              <w:tab/>
            </w:r>
            <w:r w:rsidRPr="00846A52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846A52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46A5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846A52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846A52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846A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46A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46A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46A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46A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46A52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846A52" w14:paraId="1EB4A16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C9C995E" w14:textId="77777777" w:rsidR="00D45CA8" w:rsidRPr="00846A5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846A52" w14:paraId="000E2582" w14:textId="77777777" w:rsidTr="00846A5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2A01EB8" w14:textId="77777777" w:rsidR="00D45CA8" w:rsidRPr="00846A5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1E5F5E8" w14:textId="77777777" w:rsidR="0055491D" w:rsidRPr="00846A52" w:rsidRDefault="0055491D" w:rsidP="0055491D">
            <w:pPr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>Abfälle in besonders gekennzeichneten Behältern sammeln.</w:t>
            </w:r>
          </w:p>
          <w:p w14:paraId="23C744D3" w14:textId="2E17954E" w:rsidR="00D45CA8" w:rsidRPr="00846A52" w:rsidRDefault="0055491D" w:rsidP="0055491D">
            <w:pPr>
              <w:rPr>
                <w:rFonts w:ascii="Source Sans 3" w:hAnsi="Source Sans 3"/>
              </w:rPr>
            </w:pPr>
            <w:r w:rsidRPr="00846A52">
              <w:rPr>
                <w:rFonts w:ascii="Source Sans 3" w:hAnsi="Source Sans 3"/>
              </w:rPr>
              <w:t xml:space="preserve">Die Entsorgung als Sonderabfall erfolgt durch </w:t>
            </w:r>
            <w:r w:rsidRPr="00846A52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46A52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846A52">
              <w:rPr>
                <w:rFonts w:ascii="Source Sans 3" w:hAnsi="Source Sans 3"/>
                <w:b/>
                <w:bCs/>
              </w:rPr>
            </w:r>
            <w:r w:rsidRPr="00846A52">
              <w:rPr>
                <w:rFonts w:ascii="Source Sans 3" w:hAnsi="Source Sans 3"/>
                <w:b/>
                <w:bCs/>
              </w:rPr>
              <w:fldChar w:fldCharType="separate"/>
            </w:r>
            <w:r w:rsidRPr="00846A52">
              <w:rPr>
                <w:rFonts w:ascii="Source Sans 3" w:hAnsi="Source Sans 3"/>
                <w:b/>
                <w:bCs/>
              </w:rPr>
              <w:t> </w:t>
            </w:r>
            <w:r w:rsidRPr="00846A52">
              <w:rPr>
                <w:rFonts w:ascii="Source Sans 3" w:hAnsi="Source Sans 3"/>
                <w:b/>
                <w:bCs/>
              </w:rPr>
              <w:t> </w:t>
            </w:r>
            <w:r w:rsidRPr="00846A52">
              <w:rPr>
                <w:rFonts w:ascii="Source Sans 3" w:hAnsi="Source Sans 3"/>
                <w:b/>
                <w:bCs/>
              </w:rPr>
              <w:t> </w:t>
            </w:r>
            <w:r w:rsidRPr="00846A52">
              <w:rPr>
                <w:rFonts w:ascii="Source Sans 3" w:hAnsi="Source Sans 3"/>
                <w:b/>
                <w:bCs/>
              </w:rPr>
              <w:t> </w:t>
            </w:r>
            <w:r w:rsidRPr="00846A52">
              <w:rPr>
                <w:rFonts w:ascii="Source Sans 3" w:hAnsi="Source Sans 3"/>
                <w:b/>
                <w:bCs/>
              </w:rPr>
              <w:t> </w:t>
            </w:r>
            <w:r w:rsidRPr="00846A52">
              <w:rPr>
                <w:rFonts w:ascii="Source Sans 3" w:hAnsi="Source Sans 3"/>
              </w:rPr>
              <w:fldChar w:fldCharType="end"/>
            </w:r>
          </w:p>
          <w:p w14:paraId="2EA80D2C" w14:textId="77777777" w:rsidR="00872D6F" w:rsidRPr="00846A52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846A52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846A52">
              <w:rPr>
                <w:rFonts w:ascii="Source Sans 3" w:hAnsi="Source Sans 3"/>
                <w:color w:val="000000"/>
              </w:rPr>
              <w:t xml:space="preserve"> </w:t>
            </w:r>
            <w:r w:rsidRPr="00846A5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46A52">
              <w:rPr>
                <w:rFonts w:ascii="Source Sans 3" w:hAnsi="Source Sans 3"/>
              </w:rPr>
              <w:instrText xml:space="preserve"> FORMTEXT </w:instrText>
            </w:r>
            <w:r w:rsidRPr="00846A52">
              <w:rPr>
                <w:rFonts w:ascii="Source Sans 3" w:hAnsi="Source Sans 3"/>
              </w:rPr>
            </w:r>
            <w:r w:rsidRPr="00846A52">
              <w:rPr>
                <w:rFonts w:ascii="Source Sans 3" w:hAnsi="Source Sans 3"/>
              </w:rPr>
              <w:fldChar w:fldCharType="separate"/>
            </w:r>
            <w:r w:rsidRPr="00846A52">
              <w:rPr>
                <w:rFonts w:ascii="Source Sans 3" w:hAnsi="Source Sans 3"/>
                <w:noProof/>
              </w:rPr>
              <w:t> </w:t>
            </w:r>
            <w:r w:rsidRPr="00846A52">
              <w:rPr>
                <w:rFonts w:ascii="Source Sans 3" w:hAnsi="Source Sans 3"/>
                <w:noProof/>
              </w:rPr>
              <w:t> </w:t>
            </w:r>
            <w:r w:rsidRPr="00846A52">
              <w:rPr>
                <w:rFonts w:ascii="Source Sans 3" w:hAnsi="Source Sans 3"/>
                <w:noProof/>
              </w:rPr>
              <w:t> </w:t>
            </w:r>
            <w:r w:rsidRPr="00846A52">
              <w:rPr>
                <w:rFonts w:ascii="Source Sans 3" w:hAnsi="Source Sans 3"/>
                <w:noProof/>
              </w:rPr>
              <w:t> </w:t>
            </w:r>
            <w:r w:rsidRPr="00846A52">
              <w:rPr>
                <w:rFonts w:ascii="Source Sans 3" w:hAnsi="Source Sans 3"/>
                <w:noProof/>
              </w:rPr>
              <w:t> </w:t>
            </w:r>
            <w:r w:rsidRPr="00846A52">
              <w:rPr>
                <w:rFonts w:ascii="Source Sans 3" w:hAnsi="Source Sans 3"/>
              </w:rPr>
              <w:fldChar w:fldCharType="end"/>
            </w:r>
            <w:r w:rsidRPr="00846A52">
              <w:rPr>
                <w:rFonts w:ascii="Source Sans 3" w:hAnsi="Source Sans 3"/>
                <w:color w:val="000000"/>
              </w:rPr>
              <w:tab/>
            </w:r>
            <w:r w:rsidRPr="00846A52">
              <w:rPr>
                <w:rFonts w:ascii="Source Sans 3" w:hAnsi="Source Sans 3"/>
                <w:color w:val="000000"/>
              </w:rPr>
              <w:tab/>
            </w:r>
            <w:r w:rsidRPr="00846A52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846A52">
              <w:rPr>
                <w:rFonts w:ascii="Source Sans 3" w:hAnsi="Source Sans 3"/>
                <w:color w:val="000000"/>
              </w:rPr>
              <w:t xml:space="preserve"> </w:t>
            </w:r>
            <w:r w:rsidRPr="00846A5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46A52">
              <w:rPr>
                <w:rFonts w:ascii="Source Sans 3" w:hAnsi="Source Sans 3"/>
              </w:rPr>
              <w:instrText xml:space="preserve"> FORMTEXT </w:instrText>
            </w:r>
            <w:r w:rsidRPr="00846A52">
              <w:rPr>
                <w:rFonts w:ascii="Source Sans 3" w:hAnsi="Source Sans 3"/>
              </w:rPr>
            </w:r>
            <w:r w:rsidRPr="00846A52">
              <w:rPr>
                <w:rFonts w:ascii="Source Sans 3" w:hAnsi="Source Sans 3"/>
              </w:rPr>
              <w:fldChar w:fldCharType="separate"/>
            </w:r>
            <w:r w:rsidRPr="00846A52">
              <w:rPr>
                <w:rFonts w:ascii="Source Sans 3" w:hAnsi="Source Sans 3"/>
                <w:noProof/>
              </w:rPr>
              <w:t> </w:t>
            </w:r>
            <w:r w:rsidRPr="00846A52">
              <w:rPr>
                <w:rFonts w:ascii="Source Sans 3" w:hAnsi="Source Sans 3"/>
                <w:noProof/>
              </w:rPr>
              <w:t> </w:t>
            </w:r>
            <w:r w:rsidRPr="00846A52">
              <w:rPr>
                <w:rFonts w:ascii="Source Sans 3" w:hAnsi="Source Sans 3"/>
                <w:noProof/>
              </w:rPr>
              <w:t> </w:t>
            </w:r>
            <w:r w:rsidRPr="00846A52">
              <w:rPr>
                <w:rFonts w:ascii="Source Sans 3" w:hAnsi="Source Sans 3"/>
                <w:noProof/>
              </w:rPr>
              <w:t> </w:t>
            </w:r>
            <w:r w:rsidRPr="00846A52">
              <w:rPr>
                <w:rFonts w:ascii="Source Sans 3" w:hAnsi="Source Sans 3"/>
                <w:noProof/>
              </w:rPr>
              <w:t> </w:t>
            </w:r>
            <w:r w:rsidRPr="00846A52">
              <w:rPr>
                <w:rFonts w:ascii="Source Sans 3" w:hAnsi="Source Sans 3"/>
              </w:rPr>
              <w:fldChar w:fldCharType="end"/>
            </w:r>
          </w:p>
        </w:tc>
      </w:tr>
    </w:tbl>
    <w:p w14:paraId="39C19B82" w14:textId="77777777" w:rsidR="00D45CA8" w:rsidRPr="00846A5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846A52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C82083A-3CFB-46A8-814E-EAF7627CB021}"/>
    <w:embedBold r:id="rId2" w:fontKey="{09AEF6C8-7231-4CAD-A4F6-BC200040D68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B7E"/>
    <w:multiLevelType w:val="hybridMultilevel"/>
    <w:tmpl w:val="14C05E14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156AA"/>
    <w:multiLevelType w:val="singleLevel"/>
    <w:tmpl w:val="F474A4F6"/>
    <w:lvl w:ilvl="0"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9185E00"/>
    <w:multiLevelType w:val="hybridMultilevel"/>
    <w:tmpl w:val="FF2CCA2E"/>
    <w:lvl w:ilvl="0" w:tplc="00010407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1D"/>
    <w:rsid w:val="000718AA"/>
    <w:rsid w:val="00072313"/>
    <w:rsid w:val="000915F3"/>
    <w:rsid w:val="0020256F"/>
    <w:rsid w:val="002874ED"/>
    <w:rsid w:val="002B0015"/>
    <w:rsid w:val="00352514"/>
    <w:rsid w:val="003F0E4D"/>
    <w:rsid w:val="003F38DE"/>
    <w:rsid w:val="00400BC7"/>
    <w:rsid w:val="004638AD"/>
    <w:rsid w:val="0055491D"/>
    <w:rsid w:val="00564C7D"/>
    <w:rsid w:val="00744851"/>
    <w:rsid w:val="00800ABE"/>
    <w:rsid w:val="00846A52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DE1F6"/>
  <w15:chartTrackingRefBased/>
  <w15:docId w15:val="{DDCB6567-3061-4336-B122-AC218B1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846A52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5491D"/>
    <w:pPr>
      <w:tabs>
        <w:tab w:val="center" w:pos="4536"/>
        <w:tab w:val="right" w:pos="9072"/>
      </w:tabs>
      <w:autoSpaceDE/>
      <w:autoSpaceDN/>
      <w:spacing w:line="240" w:lineRule="auto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55491D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tiff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321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2025-08-13T10:36:00Z</dcterms:created>
  <dcterms:modified xsi:type="dcterms:W3CDTF">2026-01-07T10:37:00Z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