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4E1E7" w14:textId="77777777" w:rsidR="00564C7D" w:rsidRPr="006E39CE" w:rsidRDefault="00072313">
      <w:pPr>
        <w:spacing w:before="0"/>
        <w:rPr>
          <w:rFonts w:ascii="Source Sans 3" w:hAnsi="Source Sans 3"/>
          <w:sz w:val="8"/>
        </w:rPr>
      </w:pPr>
      <w:r w:rsidRPr="006E39C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6228585" wp14:editId="156915A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B16EF" w14:textId="77777777" w:rsidR="00564C7D" w:rsidRPr="006E39CE" w:rsidRDefault="00564C7D">
      <w:pPr>
        <w:spacing w:before="0"/>
        <w:rPr>
          <w:rFonts w:ascii="Source Sans 3" w:hAnsi="Source Sans 3"/>
          <w:sz w:val="8"/>
        </w:rPr>
      </w:pPr>
    </w:p>
    <w:p w14:paraId="1D2BBBA0" w14:textId="77777777" w:rsidR="00564C7D" w:rsidRPr="006E39CE" w:rsidRDefault="00564C7D">
      <w:pPr>
        <w:spacing w:before="0"/>
        <w:rPr>
          <w:rFonts w:ascii="Source Sans 3" w:hAnsi="Source Sans 3"/>
          <w:sz w:val="8"/>
        </w:rPr>
      </w:pPr>
    </w:p>
    <w:p w14:paraId="31C99E2D" w14:textId="77777777" w:rsidR="00564C7D" w:rsidRPr="006E39CE" w:rsidRDefault="00564C7D">
      <w:pPr>
        <w:spacing w:before="0"/>
        <w:rPr>
          <w:rFonts w:ascii="Source Sans 3" w:hAnsi="Source Sans 3"/>
          <w:sz w:val="8"/>
        </w:rPr>
      </w:pPr>
    </w:p>
    <w:p w14:paraId="1EC5EEE7" w14:textId="77777777" w:rsidR="00564C7D" w:rsidRPr="006E39CE" w:rsidRDefault="00564C7D">
      <w:pPr>
        <w:spacing w:before="0"/>
        <w:rPr>
          <w:rFonts w:ascii="Source Sans 3" w:hAnsi="Source Sans 3"/>
          <w:sz w:val="8"/>
        </w:rPr>
        <w:sectPr w:rsidR="00564C7D" w:rsidRPr="006E39CE" w:rsidSect="006E39C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A6AE37E" w14:textId="7E721BFF" w:rsidR="00744851" w:rsidRPr="006E39C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E39CE" w14:paraId="445F0B9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1A62EDD" w14:textId="77777777" w:rsidR="00B836B7" w:rsidRPr="006E39C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B6FCB47" wp14:editId="0AD6646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0C92C" w14:textId="77777777" w:rsidR="00B836B7" w:rsidRPr="006E39C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F12849B" w14:textId="77777777" w:rsidR="00B836B7" w:rsidRPr="006E39C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DD74000" wp14:editId="25BF25C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5371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E39CE">
              <w:rPr>
                <w:rFonts w:ascii="Source Sans 3" w:hAnsi="Source Sans 3"/>
              </w:rPr>
              <w:t xml:space="preserve">Firma:  </w:t>
            </w:r>
            <w:r w:rsidR="00B836B7" w:rsidRPr="006E39C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E39CE">
              <w:rPr>
                <w:rFonts w:ascii="Source Sans 3" w:hAnsi="Source Sans 3"/>
              </w:rPr>
              <w:instrText xml:space="preserve"> FORMTEXT </w:instrText>
            </w:r>
            <w:r w:rsidR="00B836B7" w:rsidRPr="006E39CE">
              <w:rPr>
                <w:rFonts w:ascii="Source Sans 3" w:hAnsi="Source Sans 3"/>
              </w:rPr>
            </w:r>
            <w:r w:rsidR="00B836B7" w:rsidRPr="006E39CE">
              <w:rPr>
                <w:rFonts w:ascii="Source Sans 3" w:hAnsi="Source Sans 3"/>
              </w:rPr>
              <w:fldChar w:fldCharType="separate"/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</w:rPr>
              <w:fldChar w:fldCharType="end"/>
            </w:r>
            <w:bookmarkEnd w:id="0"/>
          </w:p>
          <w:p w14:paraId="04763688" w14:textId="77777777" w:rsidR="00B836B7" w:rsidRPr="006E39C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1182A37" wp14:editId="0718564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C0E8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E39CE">
              <w:rPr>
                <w:rFonts w:ascii="Source Sans 3" w:hAnsi="Source Sans 3"/>
              </w:rPr>
              <w:t xml:space="preserve">Arbeitsbereich:  </w:t>
            </w:r>
            <w:r w:rsidR="00400BC7" w:rsidRPr="006E39C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E39CE">
              <w:rPr>
                <w:rFonts w:ascii="Source Sans 3" w:hAnsi="Source Sans 3"/>
              </w:rPr>
              <w:instrText xml:space="preserve"> FORMTEXT </w:instrText>
            </w:r>
            <w:r w:rsidR="00400BC7" w:rsidRPr="006E39CE">
              <w:rPr>
                <w:rFonts w:ascii="Source Sans 3" w:hAnsi="Source Sans 3"/>
              </w:rPr>
            </w:r>
            <w:r w:rsidR="00400BC7" w:rsidRPr="006E39CE">
              <w:rPr>
                <w:rFonts w:ascii="Source Sans 3" w:hAnsi="Source Sans 3"/>
              </w:rPr>
              <w:fldChar w:fldCharType="separate"/>
            </w:r>
            <w:r w:rsidR="00400BC7" w:rsidRPr="006E39CE">
              <w:rPr>
                <w:rFonts w:ascii="Source Sans 3" w:hAnsi="Source Sans 3"/>
                <w:noProof/>
              </w:rPr>
              <w:t> </w:t>
            </w:r>
            <w:r w:rsidR="00400BC7" w:rsidRPr="006E39CE">
              <w:rPr>
                <w:rFonts w:ascii="Source Sans 3" w:hAnsi="Source Sans 3"/>
                <w:noProof/>
              </w:rPr>
              <w:t> </w:t>
            </w:r>
            <w:r w:rsidR="00400BC7" w:rsidRPr="006E39CE">
              <w:rPr>
                <w:rFonts w:ascii="Source Sans 3" w:hAnsi="Source Sans 3"/>
                <w:noProof/>
              </w:rPr>
              <w:t> </w:t>
            </w:r>
            <w:r w:rsidR="00400BC7" w:rsidRPr="006E39CE">
              <w:rPr>
                <w:rFonts w:ascii="Source Sans 3" w:hAnsi="Source Sans 3"/>
                <w:noProof/>
              </w:rPr>
              <w:t> </w:t>
            </w:r>
            <w:r w:rsidR="00400BC7" w:rsidRPr="006E39CE">
              <w:rPr>
                <w:rFonts w:ascii="Source Sans 3" w:hAnsi="Source Sans 3"/>
                <w:noProof/>
              </w:rPr>
              <w:t> </w:t>
            </w:r>
            <w:r w:rsidR="00400BC7" w:rsidRPr="006E39CE">
              <w:rPr>
                <w:rFonts w:ascii="Source Sans 3" w:hAnsi="Source Sans 3"/>
              </w:rPr>
              <w:fldChar w:fldCharType="end"/>
            </w:r>
          </w:p>
          <w:p w14:paraId="4616BB93" w14:textId="77777777" w:rsidR="00B836B7" w:rsidRPr="006E39C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BB3850A" wp14:editId="4103ABE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F1EB7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E39CE">
              <w:rPr>
                <w:rFonts w:ascii="Source Sans 3" w:hAnsi="Source Sans 3"/>
              </w:rPr>
              <w:t xml:space="preserve">Verantwortlich:  </w:t>
            </w:r>
            <w:r w:rsidR="00B836B7" w:rsidRPr="006E39C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E39CE">
              <w:rPr>
                <w:rFonts w:ascii="Source Sans 3" w:hAnsi="Source Sans 3"/>
              </w:rPr>
              <w:instrText xml:space="preserve"> FORMTEXT </w:instrText>
            </w:r>
            <w:r w:rsidR="00B836B7" w:rsidRPr="006E39CE">
              <w:rPr>
                <w:rFonts w:ascii="Source Sans 3" w:hAnsi="Source Sans 3"/>
              </w:rPr>
            </w:r>
            <w:r w:rsidR="00B836B7" w:rsidRPr="006E39CE">
              <w:rPr>
                <w:rFonts w:ascii="Source Sans 3" w:hAnsi="Source Sans 3"/>
              </w:rPr>
              <w:fldChar w:fldCharType="separate"/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  <w:noProof/>
              </w:rPr>
              <w:t> </w:t>
            </w:r>
            <w:r w:rsidR="00B836B7" w:rsidRPr="006E39CE">
              <w:rPr>
                <w:rFonts w:ascii="Source Sans 3" w:hAnsi="Source Sans 3"/>
              </w:rPr>
              <w:fldChar w:fldCharType="end"/>
            </w:r>
          </w:p>
          <w:p w14:paraId="7126CAC5" w14:textId="77777777" w:rsidR="00744851" w:rsidRPr="006E39C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E39CE">
              <w:rPr>
                <w:rFonts w:ascii="Source Sans 3" w:hAnsi="Source Sans 3"/>
              </w:rPr>
              <w:tab/>
            </w:r>
            <w:r w:rsidRPr="006E39CE">
              <w:rPr>
                <w:rFonts w:ascii="Source Sans 3" w:hAnsi="Source Sans 3"/>
              </w:rPr>
              <w:tab/>
            </w:r>
            <w:r w:rsidRPr="006E39CE">
              <w:rPr>
                <w:rFonts w:ascii="Source Sans 3" w:hAnsi="Source Sans 3"/>
              </w:rPr>
              <w:tab/>
            </w:r>
            <w:r w:rsidRPr="006E39CE">
              <w:rPr>
                <w:rFonts w:ascii="Source Sans 3" w:hAnsi="Source Sans 3"/>
              </w:rPr>
              <w:tab/>
            </w:r>
            <w:r w:rsidRPr="006E39C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83DD5A2" w14:textId="77777777" w:rsidR="00744851" w:rsidRPr="006E39C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E39C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39A19B" w14:textId="77777777" w:rsidR="00744851" w:rsidRPr="006E39CE" w:rsidRDefault="00744851">
            <w:pPr>
              <w:spacing w:before="0" w:after="60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GEM. § 14 GEFSTOFFV</w:t>
            </w:r>
          </w:p>
          <w:p w14:paraId="78F9BDF4" w14:textId="51DEC5EC" w:rsidR="00564C7D" w:rsidRPr="006E39C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E39C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E39C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6E39C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E39C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6E39C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E39C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FF92338" w14:textId="03F52233" w:rsidR="00744851" w:rsidRPr="006E39C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Arbeitsplatz:</w:t>
            </w:r>
            <w:r w:rsidR="00E8423D" w:rsidRPr="006E39CE">
              <w:rPr>
                <w:rFonts w:ascii="Source Sans 3" w:hAnsi="Source Sans 3"/>
              </w:rPr>
              <w:t xml:space="preserve"> </w:t>
            </w:r>
            <w:r w:rsidR="002A747E" w:rsidRPr="006E39CE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A747E" w:rsidRPr="006E39CE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2A747E" w:rsidRPr="006E39CE">
              <w:rPr>
                <w:rFonts w:ascii="Source Sans 3" w:hAnsi="Source Sans 3"/>
                <w:u w:val="single"/>
              </w:rPr>
            </w:r>
            <w:r w:rsidR="002A747E" w:rsidRPr="006E39CE">
              <w:rPr>
                <w:rFonts w:ascii="Source Sans 3" w:hAnsi="Source Sans 3"/>
                <w:u w:val="single"/>
              </w:rPr>
              <w:fldChar w:fldCharType="separate"/>
            </w:r>
            <w:r w:rsidR="002A747E" w:rsidRPr="006E39CE">
              <w:rPr>
                <w:rFonts w:ascii="Source Sans 3" w:hAnsi="Source Sans 3"/>
                <w:u w:val="single"/>
              </w:rPr>
              <w:t> </w:t>
            </w:r>
            <w:r w:rsidR="002A747E" w:rsidRPr="006E39CE">
              <w:rPr>
                <w:rFonts w:ascii="Source Sans 3" w:hAnsi="Source Sans 3"/>
                <w:u w:val="single"/>
              </w:rPr>
              <w:t> </w:t>
            </w:r>
            <w:r w:rsidR="002A747E" w:rsidRPr="006E39CE">
              <w:rPr>
                <w:rFonts w:ascii="Source Sans 3" w:hAnsi="Source Sans 3"/>
                <w:u w:val="single"/>
              </w:rPr>
              <w:t> </w:t>
            </w:r>
            <w:r w:rsidR="002A747E" w:rsidRPr="006E39CE">
              <w:rPr>
                <w:rFonts w:ascii="Source Sans 3" w:hAnsi="Source Sans 3"/>
                <w:u w:val="single"/>
              </w:rPr>
              <w:t> </w:t>
            </w:r>
            <w:r w:rsidR="002A747E" w:rsidRPr="006E39CE">
              <w:rPr>
                <w:rFonts w:ascii="Source Sans 3" w:hAnsi="Source Sans 3"/>
                <w:u w:val="single"/>
              </w:rPr>
              <w:t> </w:t>
            </w:r>
            <w:r w:rsidR="002A747E" w:rsidRPr="006E39CE">
              <w:rPr>
                <w:rFonts w:ascii="Source Sans 3" w:hAnsi="Source Sans 3"/>
              </w:rPr>
              <w:fldChar w:fldCharType="end"/>
            </w:r>
          </w:p>
          <w:p w14:paraId="33C8CC46" w14:textId="37AFCE4C" w:rsidR="00D45CA8" w:rsidRPr="006E39C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 xml:space="preserve">Tätigkeit: </w:t>
            </w:r>
            <w:r w:rsidR="002A747E" w:rsidRPr="006E39CE">
              <w:rPr>
                <w:rFonts w:ascii="Source Sans 3" w:hAnsi="Source Sans 3"/>
              </w:rPr>
              <w:t>Punktverklebung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951645C" w14:textId="77777777" w:rsidR="00B836B7" w:rsidRPr="006E39C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283E97A" w14:textId="77777777" w:rsidR="00D45CA8" w:rsidRPr="006E39CE" w:rsidRDefault="00D45CA8">
            <w:pPr>
              <w:spacing w:before="0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 xml:space="preserve">Stand: </w:t>
            </w:r>
            <w:r w:rsidRPr="006E39C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E39C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E39CE">
              <w:rPr>
                <w:rFonts w:ascii="Source Sans 3" w:hAnsi="Source Sans 3"/>
                <w:u w:val="single"/>
              </w:rPr>
              <w:instrText>FORMTEXT</w:instrText>
            </w:r>
            <w:r w:rsidRPr="006E39CE">
              <w:rPr>
                <w:rFonts w:ascii="Source Sans 3" w:hAnsi="Source Sans 3"/>
                <w:u w:val="single"/>
              </w:rPr>
              <w:instrText xml:space="preserve"> </w:instrText>
            </w:r>
            <w:r w:rsidRPr="006E39CE">
              <w:rPr>
                <w:rFonts w:ascii="Source Sans 3" w:hAnsi="Source Sans 3"/>
                <w:u w:val="single"/>
              </w:rPr>
            </w:r>
            <w:r w:rsidRPr="006E39CE">
              <w:rPr>
                <w:rFonts w:ascii="Source Sans 3" w:hAnsi="Source Sans 3"/>
                <w:u w:val="single"/>
              </w:rPr>
              <w:fldChar w:fldCharType="separate"/>
            </w:r>
            <w:r w:rsidRPr="006E39CE">
              <w:rPr>
                <w:rFonts w:ascii="Source Sans 3" w:hAnsi="Source Sans 3"/>
                <w:noProof/>
                <w:u w:val="single"/>
              </w:rPr>
              <w:t> </w:t>
            </w:r>
            <w:r w:rsidRPr="006E39CE">
              <w:rPr>
                <w:rFonts w:ascii="Source Sans 3" w:hAnsi="Source Sans 3"/>
                <w:noProof/>
                <w:u w:val="single"/>
              </w:rPr>
              <w:t> </w:t>
            </w:r>
            <w:r w:rsidRPr="006E39CE">
              <w:rPr>
                <w:rFonts w:ascii="Source Sans 3" w:hAnsi="Source Sans 3"/>
                <w:noProof/>
                <w:u w:val="single"/>
              </w:rPr>
              <w:t> </w:t>
            </w:r>
            <w:r w:rsidRPr="006E39CE">
              <w:rPr>
                <w:rFonts w:ascii="Source Sans 3" w:hAnsi="Source Sans 3"/>
                <w:noProof/>
                <w:u w:val="single"/>
              </w:rPr>
              <w:t> </w:t>
            </w:r>
            <w:r w:rsidRPr="006E39CE">
              <w:rPr>
                <w:rFonts w:ascii="Source Sans 3" w:hAnsi="Source Sans 3"/>
                <w:noProof/>
                <w:u w:val="single"/>
              </w:rPr>
              <w:t> </w:t>
            </w:r>
            <w:r w:rsidRPr="006E39C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E39CE">
              <w:rPr>
                <w:rFonts w:ascii="Source Sans 3" w:hAnsi="Source Sans 3"/>
              </w:rPr>
              <w:t xml:space="preserve"> </w:t>
            </w:r>
          </w:p>
          <w:p w14:paraId="19A0AECF" w14:textId="3471A50D" w:rsidR="00D45CA8" w:rsidRPr="006E39CE" w:rsidRDefault="002A747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E39CE">
              <w:rPr>
                <w:rFonts w:ascii="Source Sans 3" w:hAnsi="Source Sans 3"/>
                <w:sz w:val="16"/>
              </w:rPr>
              <w:t>B063</w:t>
            </w:r>
          </w:p>
        </w:tc>
      </w:tr>
      <w:tr w:rsidR="00D45CA8" w:rsidRPr="006E39CE" w14:paraId="5844CDC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4CD99B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6E39CE" w14:paraId="7B05AF9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297F7AE" w14:textId="192DF493" w:rsidR="00D45CA8" w:rsidRPr="006E39CE" w:rsidRDefault="002A747E" w:rsidP="002A747E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 xml:space="preserve">Atomkleber/Sekundenkleber </w:t>
            </w:r>
            <w:r w:rsidRPr="006E39C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</w:rPr>
              <w:instrText xml:space="preserve"> FORMTEXT </w:instrText>
            </w:r>
            <w:r w:rsidRPr="006E39CE">
              <w:rPr>
                <w:rFonts w:ascii="Source Sans 3" w:hAnsi="Source Sans 3"/>
              </w:rPr>
            </w:r>
            <w:r w:rsidRPr="006E39CE">
              <w:rPr>
                <w:rFonts w:ascii="Source Sans 3" w:hAnsi="Source Sans 3"/>
              </w:rPr>
              <w:fldChar w:fldCharType="separate"/>
            </w:r>
            <w:r w:rsidRPr="006E39CE">
              <w:rPr>
                <w:rFonts w:ascii="Source Sans 3" w:hAnsi="Source Sans 3"/>
              </w:rPr>
              <w:t> </w:t>
            </w:r>
            <w:r w:rsidRPr="006E39CE">
              <w:rPr>
                <w:rFonts w:ascii="Source Sans 3" w:hAnsi="Source Sans 3"/>
              </w:rPr>
              <w:t> </w:t>
            </w:r>
            <w:r w:rsidRPr="006E39CE">
              <w:rPr>
                <w:rFonts w:ascii="Source Sans 3" w:hAnsi="Source Sans 3"/>
              </w:rPr>
              <w:t> </w:t>
            </w:r>
            <w:r w:rsidRPr="006E39CE">
              <w:rPr>
                <w:rFonts w:ascii="Source Sans 3" w:hAnsi="Source Sans 3"/>
              </w:rPr>
              <w:t> </w:t>
            </w:r>
            <w:r w:rsidRPr="006E39CE">
              <w:rPr>
                <w:rFonts w:ascii="Source Sans 3" w:hAnsi="Source Sans 3"/>
              </w:rPr>
              <w:t> </w:t>
            </w:r>
            <w:r w:rsidRPr="006E39C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E39CE" w14:paraId="3ED1DF1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2F1F56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6E39CE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6E39CE" w14:paraId="3158759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693035" w14:textId="0AFF51DC" w:rsidR="00D45CA8" w:rsidRPr="006E39CE" w:rsidRDefault="002A747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6E39CE">
              <w:rPr>
                <w:rFonts w:ascii="Source Sans 3" w:hAnsi="Source Sans 3"/>
                <w:noProof/>
              </w:rPr>
              <w:drawing>
                <wp:inline distT="0" distB="0" distL="0" distR="0" wp14:anchorId="4ED5F0B3" wp14:editId="38C3CA71">
                  <wp:extent cx="612000" cy="612000"/>
                  <wp:effectExtent l="0" t="0" r="0" b="0"/>
                  <wp:docPr id="1" name="Grafik 1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B1E79" w14:textId="1E012232" w:rsidR="00CF5E5C" w:rsidRPr="006E39CE" w:rsidRDefault="002A747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6E39CE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AF2E7D" w14:textId="6A5BDDED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Klebt innerhalb von Sekunden Haut und Augenlider zusammen</w:t>
            </w:r>
          </w:p>
          <w:p w14:paraId="70973644" w14:textId="66F0A35B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Dämpfe können besonders bei niedriger Raumluftfeuchte die Augen und </w:t>
            </w:r>
            <w:r>
              <w:br/>
            </w:r>
            <w:r w:rsidR="002A747E" w:rsidRPr="006E39CE">
              <w:t>Schleimhäute reizen</w:t>
            </w:r>
          </w:p>
          <w:p w14:paraId="027CCACC" w14:textId="0039FAA0" w:rsidR="00E118EC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Darf nicht in die Hände von Kindern gelangen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87CA87D" w14:textId="77777777" w:rsidR="00D45CA8" w:rsidRPr="006E39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E39CE" w14:paraId="3731904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A4ED55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6E39CE" w14:paraId="1B2A1592" w14:textId="77777777" w:rsidTr="002A747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4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791DC6" w14:textId="5AD15158" w:rsidR="00D45CA8" w:rsidRPr="006E39CE" w:rsidRDefault="002A747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E39C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3512E00" wp14:editId="01A587B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56F49AF" w14:textId="4B5081B3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Vor Arbeitsbeginn mit </w:t>
            </w:r>
            <w:r w:rsidR="002A747E" w:rsidRPr="006E39CE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A747E" w:rsidRPr="006E39CE">
              <w:instrText xml:space="preserve"> FORMTEXT </w:instrText>
            </w:r>
            <w:r w:rsidR="002A747E" w:rsidRPr="006E39CE">
              <w:fldChar w:fldCharType="separate"/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fldChar w:fldCharType="end"/>
            </w:r>
            <w:r w:rsidR="002A747E" w:rsidRPr="006E39CE">
              <w:t xml:space="preserve"> eincremen</w:t>
            </w:r>
          </w:p>
          <w:p w14:paraId="096A9592" w14:textId="6A8C84FF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Vor jeder Anwendung Schutzbrille aufsetzen</w:t>
            </w:r>
          </w:p>
          <w:p w14:paraId="58F8B118" w14:textId="2BD7121D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Beim Verkleben von Flächen Schutzhandschuhe </w:t>
            </w:r>
            <w:r w:rsidR="002A747E" w:rsidRPr="006E39C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A747E" w:rsidRPr="006E39CE">
              <w:instrText xml:space="preserve"> FORMTEXT </w:instrText>
            </w:r>
            <w:r w:rsidR="002A747E" w:rsidRPr="006E39CE">
              <w:fldChar w:fldCharType="separate"/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fldChar w:fldCharType="end"/>
            </w:r>
            <w:r w:rsidR="002A747E" w:rsidRPr="006E39CE">
              <w:t xml:space="preserve"> tragen</w:t>
            </w:r>
          </w:p>
          <w:p w14:paraId="57AEC241" w14:textId="74DEB674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Absaugung einschalten</w:t>
            </w:r>
          </w:p>
          <w:p w14:paraId="665F1DF7" w14:textId="1F0A6AC4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Für Raumluftfeuchte über 55% sorgen</w:t>
            </w:r>
          </w:p>
          <w:p w14:paraId="6A0D6B36" w14:textId="6DAEA6F5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Kühl lagern</w:t>
            </w:r>
          </w:p>
          <w:p w14:paraId="1FD6F8B2" w14:textId="60480953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Hautschutz benutzen: Schutz (vor der Arbeit) </w:t>
            </w:r>
            <w:r w:rsidR="002A747E" w:rsidRPr="006E39C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A747E" w:rsidRPr="006E39CE">
              <w:instrText xml:space="preserve"> FORMTEXT </w:instrText>
            </w:r>
            <w:r w:rsidR="002A747E" w:rsidRPr="006E39CE">
              <w:fldChar w:fldCharType="separate"/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fldChar w:fldCharType="end"/>
            </w:r>
            <w:r w:rsidR="002A747E" w:rsidRPr="006E39CE">
              <w:t xml:space="preserve"> Reinigung </w:t>
            </w:r>
            <w:r w:rsidR="003E12AF" w:rsidRPr="006E39CE">
              <w:br/>
            </w:r>
            <w:r w:rsidR="002A747E" w:rsidRPr="006E39CE">
              <w:t xml:space="preserve">(vor Pausen und Arbeitsschluss) </w:t>
            </w:r>
            <w:r w:rsidR="002A747E" w:rsidRPr="006E39C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A747E" w:rsidRPr="006E39CE">
              <w:instrText xml:space="preserve"> FORMTEXT </w:instrText>
            </w:r>
            <w:r w:rsidR="002A747E" w:rsidRPr="006E39CE">
              <w:fldChar w:fldCharType="separate"/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fldChar w:fldCharType="end"/>
            </w:r>
            <w:r w:rsidR="002A747E" w:rsidRPr="006E39CE">
              <w:t xml:space="preserve"> Pflege (nach der Arbeit)</w:t>
            </w:r>
            <w:r w:rsidR="003E12AF" w:rsidRPr="006E39CE">
              <w:t xml:space="preserve"> </w:t>
            </w:r>
            <w:r w:rsidR="003E12AF" w:rsidRPr="006E39C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E12AF" w:rsidRPr="006E39CE">
              <w:instrText xml:space="preserve"> FORMTEXT </w:instrText>
            </w:r>
            <w:r w:rsidR="003E12AF" w:rsidRPr="006E39CE">
              <w:fldChar w:fldCharType="separate"/>
            </w:r>
            <w:r w:rsidR="003E12AF" w:rsidRPr="006E39CE">
              <w:t> </w:t>
            </w:r>
            <w:r w:rsidR="003E12AF" w:rsidRPr="006E39CE">
              <w:t> </w:t>
            </w:r>
            <w:r w:rsidR="003E12AF" w:rsidRPr="006E39CE">
              <w:t> </w:t>
            </w:r>
            <w:r w:rsidR="003E12AF" w:rsidRPr="006E39CE">
              <w:t> </w:t>
            </w:r>
            <w:r w:rsidR="003E12AF" w:rsidRPr="006E39CE">
              <w:t> </w:t>
            </w:r>
            <w:r w:rsidR="003E12AF" w:rsidRPr="006E39CE">
              <w:fldChar w:fldCharType="end"/>
            </w:r>
          </w:p>
          <w:p w14:paraId="5877D73F" w14:textId="469AACF6" w:rsidR="00D45CA8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Am Arbeitsplatz nicht rauchen, essen oder trinken und hier keine </w:t>
            </w:r>
            <w:r w:rsidR="002A747E" w:rsidRPr="006E39CE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8896D13" w14:textId="77777777" w:rsidR="00D45CA8" w:rsidRPr="006E39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E39CE" w14:paraId="2BDA3C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88A4733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6E39CE" w14:paraId="5378A68C" w14:textId="77777777" w:rsidTr="002A747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E40A3B5" w14:textId="77777777" w:rsidR="00D45CA8" w:rsidRPr="006E39C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51609A9" w14:textId="36EA4437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Gefahrenbereich im Brandfall sofort verlassen</w:t>
            </w:r>
          </w:p>
          <w:p w14:paraId="197D8C9C" w14:textId="5447CC91" w:rsidR="002A747E" w:rsidRPr="006E39CE" w:rsidRDefault="006E39CE" w:rsidP="006E39CE">
            <w:pPr>
              <w:pStyle w:val="Aufzhlung1"/>
              <w:rPr>
                <w:color w:val="000000"/>
              </w:rPr>
            </w:pPr>
            <w:r w:rsidRPr="006E39CE">
              <w:t>‒</w:t>
            </w:r>
            <w:r w:rsidRPr="006E39CE">
              <w:tab/>
            </w:r>
            <w:r w:rsidR="002A747E" w:rsidRPr="006E39CE">
              <w:t>Entstehungsbrände mit Pulver oder CO</w:t>
            </w:r>
            <w:r w:rsidR="002A747E" w:rsidRPr="006E39CE">
              <w:rPr>
                <w:vertAlign w:val="subscript"/>
              </w:rPr>
              <w:t>2</w:t>
            </w:r>
            <w:r w:rsidR="002A747E" w:rsidRPr="006E39CE">
              <w:t xml:space="preserve"> löschen</w:t>
            </w:r>
          </w:p>
          <w:p w14:paraId="40D55708" w14:textId="00880BF3" w:rsidR="00D45CA8" w:rsidRPr="006E39CE" w:rsidRDefault="002A747E" w:rsidP="006E39CE">
            <w:pPr>
              <w:pStyle w:val="Notruf"/>
              <w:spacing w:before="0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Notruf:</w:t>
            </w:r>
            <w:r w:rsidRPr="006E39CE">
              <w:rPr>
                <w:rFonts w:ascii="Source Sans 3" w:hAnsi="Source Sans 3"/>
                <w:sz w:val="20"/>
              </w:rPr>
              <w:t xml:space="preserve">  </w:t>
            </w:r>
            <w:r w:rsidRPr="006E39C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</w:rPr>
              <w:instrText xml:space="preserve"> FORMTEXT </w:instrText>
            </w:r>
            <w:r w:rsidRPr="006E39CE">
              <w:rPr>
                <w:rFonts w:ascii="Source Sans 3" w:hAnsi="Source Sans 3"/>
              </w:rPr>
            </w:r>
            <w:r w:rsidRPr="006E39CE">
              <w:rPr>
                <w:rFonts w:ascii="Source Sans 3" w:hAnsi="Source Sans 3"/>
              </w:rPr>
              <w:fldChar w:fldCharType="separate"/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E39CE" w14:paraId="7182A69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9A1E20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Erste Hilfe</w:t>
            </w:r>
          </w:p>
        </w:tc>
      </w:tr>
      <w:tr w:rsidR="00D45CA8" w:rsidRPr="006E39CE" w14:paraId="03D5976E" w14:textId="77777777" w:rsidTr="002A747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3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3DB716" w14:textId="77777777" w:rsidR="00D45CA8" w:rsidRPr="006E39C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E39CE">
              <w:rPr>
                <w:rFonts w:ascii="Source Sans 3" w:hAnsi="Source Sans 3"/>
                <w:noProof/>
              </w:rPr>
              <w:drawing>
                <wp:inline distT="0" distB="0" distL="0" distR="0" wp14:anchorId="44E6532C" wp14:editId="531196C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2FE775" w14:textId="7E1BC1A9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Augen:</w:t>
            </w:r>
            <w:r w:rsidR="002A747E" w:rsidRPr="006E39CE">
              <w:tab/>
            </w:r>
            <w:r w:rsidR="002A747E" w:rsidRPr="006E39CE">
              <w:tab/>
              <w:t xml:space="preserve">Mit viel Wasser spülen, Arzt unter Mitnahme des </w:t>
            </w:r>
            <w:r w:rsidR="002A747E" w:rsidRPr="006E39CE">
              <w:br/>
            </w:r>
            <w:r w:rsidR="002A747E" w:rsidRPr="006E39CE">
              <w:tab/>
            </w:r>
            <w:r w:rsidR="002A747E" w:rsidRPr="006E39CE">
              <w:tab/>
            </w:r>
            <w:r w:rsidR="002A747E" w:rsidRPr="006E39CE">
              <w:tab/>
              <w:t>Sicherheitsdatenblattes sofort aufsuchen</w:t>
            </w:r>
          </w:p>
          <w:p w14:paraId="51CF2555" w14:textId="09E168BC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Haut:</w:t>
            </w:r>
            <w:r w:rsidR="002A747E" w:rsidRPr="006E39CE">
              <w:tab/>
            </w:r>
            <w:r w:rsidR="002A747E" w:rsidRPr="006E39CE">
              <w:tab/>
            </w:r>
            <w:r w:rsidR="002A747E" w:rsidRPr="006E39CE">
              <w:tab/>
              <w:t xml:space="preserve">Benetzte Kleidung entfernen, gründlich mit Wasser und </w:t>
            </w:r>
            <w:r w:rsidR="002A747E" w:rsidRPr="006E39CE">
              <w:br/>
            </w:r>
            <w:r w:rsidR="002A747E" w:rsidRPr="006E39CE">
              <w:tab/>
            </w:r>
            <w:r w:rsidR="002A747E" w:rsidRPr="006E39CE">
              <w:tab/>
            </w:r>
            <w:r w:rsidR="002A747E" w:rsidRPr="006E39CE">
              <w:tab/>
              <w:t>Seife waschen, rückfetten</w:t>
            </w:r>
          </w:p>
          <w:p w14:paraId="12D7FFB4" w14:textId="277B9CFC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In jedem Falle Frau/Herrn </w:t>
            </w:r>
            <w:r w:rsidR="002A747E" w:rsidRPr="006E39CE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A747E" w:rsidRPr="006E39CE">
              <w:rPr>
                <w:u w:val="single"/>
              </w:rPr>
              <w:instrText xml:space="preserve"> FORMTEXT </w:instrText>
            </w:r>
            <w:r w:rsidR="002A747E" w:rsidRPr="006E39CE">
              <w:rPr>
                <w:u w:val="single"/>
              </w:rPr>
            </w:r>
            <w:r w:rsidR="002A747E" w:rsidRPr="006E39CE">
              <w:rPr>
                <w:u w:val="single"/>
              </w:rPr>
              <w:fldChar w:fldCharType="separate"/>
            </w:r>
            <w:r w:rsidR="002A747E" w:rsidRPr="006E39CE">
              <w:rPr>
                <w:u w:val="single"/>
              </w:rPr>
              <w:t> </w:t>
            </w:r>
            <w:r w:rsidR="002A747E" w:rsidRPr="006E39CE">
              <w:rPr>
                <w:u w:val="single"/>
              </w:rPr>
              <w:t> </w:t>
            </w:r>
            <w:r w:rsidR="002A747E" w:rsidRPr="006E39CE">
              <w:rPr>
                <w:u w:val="single"/>
              </w:rPr>
              <w:t> </w:t>
            </w:r>
            <w:r w:rsidR="002A747E" w:rsidRPr="006E39CE">
              <w:rPr>
                <w:u w:val="single"/>
              </w:rPr>
              <w:t> </w:t>
            </w:r>
            <w:r w:rsidR="002A747E" w:rsidRPr="006E39CE">
              <w:rPr>
                <w:u w:val="single"/>
              </w:rPr>
              <w:t> </w:t>
            </w:r>
            <w:r w:rsidR="002A747E" w:rsidRPr="006E39CE">
              <w:fldChar w:fldCharType="end"/>
            </w:r>
            <w:r w:rsidR="002A747E" w:rsidRPr="006E39CE">
              <w:t xml:space="preserve"> informieren</w:t>
            </w:r>
          </w:p>
          <w:p w14:paraId="3BAD5654" w14:textId="617FC7AA" w:rsidR="00D45CA8" w:rsidRPr="006E39CE" w:rsidRDefault="00872D6F" w:rsidP="006E39C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6E39C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6E39C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E39CE">
              <w:rPr>
                <w:rFonts w:ascii="Source Sans 3" w:hAnsi="Source Sans 3"/>
                <w:sz w:val="20"/>
                <w:szCs w:val="20"/>
              </w:rPr>
            </w:r>
            <w:r w:rsidRPr="006E39C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6E39CE">
              <w:rPr>
                <w:rFonts w:ascii="Source Sans 3" w:hAnsi="Source Sans 3"/>
                <w:sz w:val="20"/>
                <w:szCs w:val="20"/>
              </w:rPr>
              <w:tab/>
            </w:r>
            <w:r w:rsidR="006E39CE">
              <w:rPr>
                <w:rFonts w:ascii="Source Sans 3" w:hAnsi="Source Sans 3"/>
                <w:sz w:val="20"/>
                <w:szCs w:val="20"/>
              </w:rPr>
              <w:tab/>
            </w:r>
            <w:r w:rsidRPr="006E39C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6E39C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E39C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6E39C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E39C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6E39CE" w14:paraId="270E0EC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1F124E" w14:textId="77777777" w:rsidR="00D45CA8" w:rsidRPr="006E39C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E39CE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6E39CE" w14:paraId="23D44FD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159DD54" w14:textId="77777777" w:rsidR="00D45CA8" w:rsidRPr="006E39C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C38602D" w14:textId="4C423B39" w:rsidR="002A747E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>Ausgehärtete Reste sind Hausmüll</w:t>
            </w:r>
          </w:p>
          <w:p w14:paraId="4F8CD514" w14:textId="23E6E515" w:rsidR="00D45CA8" w:rsidRPr="006E39CE" w:rsidRDefault="006E39CE" w:rsidP="006E39C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2A747E" w:rsidRPr="006E39CE">
              <w:t xml:space="preserve">Flüssige Klebstoffreste als Sondermüll Frau/Herrn </w:t>
            </w:r>
            <w:r w:rsidR="002A747E" w:rsidRPr="006E39CE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A747E" w:rsidRPr="006E39CE">
              <w:instrText xml:space="preserve"> FORMTEXT </w:instrText>
            </w:r>
            <w:r w:rsidR="002A747E" w:rsidRPr="006E39CE">
              <w:fldChar w:fldCharType="separate"/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t> </w:t>
            </w:r>
            <w:r w:rsidR="002A747E" w:rsidRPr="006E39CE">
              <w:fldChar w:fldCharType="end"/>
            </w:r>
            <w:r w:rsidR="002A747E" w:rsidRPr="006E39CE">
              <w:t xml:space="preserve"> übergeben</w:t>
            </w:r>
          </w:p>
          <w:p w14:paraId="68D739E1" w14:textId="77777777" w:rsidR="00872D6F" w:rsidRPr="006E39CE" w:rsidRDefault="00872D6F" w:rsidP="006E39CE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6E39C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6E39CE">
              <w:rPr>
                <w:rFonts w:ascii="Source Sans 3" w:hAnsi="Source Sans 3"/>
                <w:color w:val="000000"/>
              </w:rPr>
              <w:t xml:space="preserve"> </w:t>
            </w:r>
            <w:r w:rsidRPr="006E39C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</w:rPr>
              <w:instrText xml:space="preserve"> FORMTEXT </w:instrText>
            </w:r>
            <w:r w:rsidRPr="006E39CE">
              <w:rPr>
                <w:rFonts w:ascii="Source Sans 3" w:hAnsi="Source Sans 3"/>
              </w:rPr>
            </w:r>
            <w:r w:rsidRPr="006E39CE">
              <w:rPr>
                <w:rFonts w:ascii="Source Sans 3" w:hAnsi="Source Sans 3"/>
              </w:rPr>
              <w:fldChar w:fldCharType="separate"/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</w:rPr>
              <w:fldChar w:fldCharType="end"/>
            </w:r>
            <w:r w:rsidRPr="006E39CE">
              <w:rPr>
                <w:rFonts w:ascii="Source Sans 3" w:hAnsi="Source Sans 3"/>
                <w:color w:val="000000"/>
              </w:rPr>
              <w:tab/>
            </w:r>
            <w:r w:rsidRPr="006E39CE">
              <w:rPr>
                <w:rFonts w:ascii="Source Sans 3" w:hAnsi="Source Sans 3"/>
                <w:color w:val="000000"/>
              </w:rPr>
              <w:tab/>
            </w:r>
            <w:r w:rsidRPr="006E39C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6E39CE">
              <w:rPr>
                <w:rFonts w:ascii="Source Sans 3" w:hAnsi="Source Sans 3"/>
                <w:color w:val="000000"/>
              </w:rPr>
              <w:t xml:space="preserve"> </w:t>
            </w:r>
            <w:r w:rsidRPr="006E39C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E39CE">
              <w:rPr>
                <w:rFonts w:ascii="Source Sans 3" w:hAnsi="Source Sans 3"/>
              </w:rPr>
              <w:instrText xml:space="preserve"> FORMTEXT </w:instrText>
            </w:r>
            <w:r w:rsidRPr="006E39CE">
              <w:rPr>
                <w:rFonts w:ascii="Source Sans 3" w:hAnsi="Source Sans 3"/>
              </w:rPr>
            </w:r>
            <w:r w:rsidRPr="006E39CE">
              <w:rPr>
                <w:rFonts w:ascii="Source Sans 3" w:hAnsi="Source Sans 3"/>
              </w:rPr>
              <w:fldChar w:fldCharType="separate"/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  <w:noProof/>
              </w:rPr>
              <w:t> </w:t>
            </w:r>
            <w:r w:rsidRPr="006E39CE">
              <w:rPr>
                <w:rFonts w:ascii="Source Sans 3" w:hAnsi="Source Sans 3"/>
              </w:rPr>
              <w:fldChar w:fldCharType="end"/>
            </w:r>
          </w:p>
        </w:tc>
      </w:tr>
    </w:tbl>
    <w:p w14:paraId="2308DD67" w14:textId="77777777" w:rsidR="00D45CA8" w:rsidRPr="006E39C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E39C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26A5C40-887D-457F-9FFB-59CCA5A30E1E}"/>
    <w:embedBold r:id="rId2" w:fontKey="{A31EC2E7-ECD7-4B32-B1C3-8F53017252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570"/>
    <w:multiLevelType w:val="hybridMultilevel"/>
    <w:tmpl w:val="C5E4331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57968"/>
    <w:multiLevelType w:val="hybridMultilevel"/>
    <w:tmpl w:val="D0B4245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628B3"/>
    <w:multiLevelType w:val="hybridMultilevel"/>
    <w:tmpl w:val="2DD4951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FD7AA5"/>
    <w:multiLevelType w:val="hybridMultilevel"/>
    <w:tmpl w:val="D702074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7E"/>
    <w:rsid w:val="00066F43"/>
    <w:rsid w:val="000718AA"/>
    <w:rsid w:val="00072313"/>
    <w:rsid w:val="000915F3"/>
    <w:rsid w:val="0020256F"/>
    <w:rsid w:val="002874ED"/>
    <w:rsid w:val="002A747E"/>
    <w:rsid w:val="002B0015"/>
    <w:rsid w:val="00352514"/>
    <w:rsid w:val="003E12AF"/>
    <w:rsid w:val="003F0E4D"/>
    <w:rsid w:val="00400BC7"/>
    <w:rsid w:val="004638AD"/>
    <w:rsid w:val="00564C7D"/>
    <w:rsid w:val="006E39CE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9267F"/>
  <w15:chartTrackingRefBased/>
  <w15:docId w15:val="{3981A112-4DCB-4F86-B1D0-AFEB4283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E39C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266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2025-08-13T10:31:00Z</dcterms:created>
  <dcterms:modified xsi:type="dcterms:W3CDTF">2026-01-07T10:37:00Z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