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85133" w14:textId="77777777" w:rsidR="00564C7D" w:rsidRPr="00BB0928" w:rsidRDefault="00072313">
      <w:pPr>
        <w:spacing w:before="0"/>
        <w:rPr>
          <w:rFonts w:ascii="Source Sans 3" w:hAnsi="Source Sans 3"/>
          <w:sz w:val="8"/>
        </w:rPr>
      </w:pPr>
      <w:r w:rsidRPr="00BB0928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4D3F4326" wp14:editId="0EFFD815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FB93E" w14:textId="77777777" w:rsidR="00564C7D" w:rsidRPr="00BB0928" w:rsidRDefault="00564C7D">
      <w:pPr>
        <w:spacing w:before="0"/>
        <w:rPr>
          <w:rFonts w:ascii="Source Sans 3" w:hAnsi="Source Sans 3"/>
          <w:sz w:val="8"/>
        </w:rPr>
      </w:pPr>
    </w:p>
    <w:p w14:paraId="3CB23D57" w14:textId="77777777" w:rsidR="00564C7D" w:rsidRPr="00BB0928" w:rsidRDefault="00564C7D">
      <w:pPr>
        <w:spacing w:before="0"/>
        <w:rPr>
          <w:rFonts w:ascii="Source Sans 3" w:hAnsi="Source Sans 3"/>
          <w:sz w:val="8"/>
        </w:rPr>
      </w:pPr>
    </w:p>
    <w:p w14:paraId="1CE806D4" w14:textId="77777777" w:rsidR="00564C7D" w:rsidRPr="00BB0928" w:rsidRDefault="00564C7D">
      <w:pPr>
        <w:spacing w:before="0"/>
        <w:rPr>
          <w:rFonts w:ascii="Source Sans 3" w:hAnsi="Source Sans 3"/>
          <w:sz w:val="8"/>
        </w:rPr>
      </w:pPr>
    </w:p>
    <w:p w14:paraId="0C5AACCA" w14:textId="77777777" w:rsidR="00564C7D" w:rsidRPr="00BB0928" w:rsidRDefault="00564C7D">
      <w:pPr>
        <w:spacing w:before="0"/>
        <w:rPr>
          <w:rFonts w:ascii="Source Sans 3" w:hAnsi="Source Sans 3"/>
          <w:sz w:val="8"/>
        </w:rPr>
        <w:sectPr w:rsidR="00564C7D" w:rsidRPr="00BB0928" w:rsidSect="00BB0928">
          <w:pgSz w:w="11906" w:h="16838" w:code="9"/>
          <w:pgMar w:top="680" w:right="851" w:bottom="14175" w:left="851" w:header="720" w:footer="720" w:gutter="0"/>
          <w:cols w:space="720"/>
        </w:sectPr>
      </w:pPr>
    </w:p>
    <w:p w14:paraId="0DA37696" w14:textId="6517FD09" w:rsidR="00744851" w:rsidRPr="00BB0928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BB0928" w14:paraId="700D3941" w14:textId="77777777" w:rsidTr="00743567">
        <w:trPr>
          <w:trHeight w:val="2295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53090A9E" w14:textId="77777777" w:rsidR="00B836B7" w:rsidRPr="00BB0928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BB0928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081157DA" wp14:editId="1C63FED8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E93D19" w14:textId="77777777" w:rsidR="00B836B7" w:rsidRPr="00BB0928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3AD99890" w14:textId="77777777" w:rsidR="00B836B7" w:rsidRPr="00BB0928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BB0928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4334643C" wp14:editId="4BF61B60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F7C270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BB0928">
              <w:rPr>
                <w:rFonts w:ascii="Source Sans 3" w:hAnsi="Source Sans 3"/>
              </w:rPr>
              <w:t xml:space="preserve">Firma:  </w:t>
            </w:r>
            <w:r w:rsidR="00B836B7" w:rsidRPr="00BB0928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BB0928">
              <w:rPr>
                <w:rFonts w:ascii="Source Sans 3" w:hAnsi="Source Sans 3"/>
              </w:rPr>
              <w:instrText xml:space="preserve"> FORMTEXT </w:instrText>
            </w:r>
            <w:r w:rsidR="00B836B7" w:rsidRPr="00BB0928">
              <w:rPr>
                <w:rFonts w:ascii="Source Sans 3" w:hAnsi="Source Sans 3"/>
              </w:rPr>
            </w:r>
            <w:r w:rsidR="00B836B7" w:rsidRPr="00BB0928">
              <w:rPr>
                <w:rFonts w:ascii="Source Sans 3" w:hAnsi="Source Sans 3"/>
              </w:rPr>
              <w:fldChar w:fldCharType="separate"/>
            </w:r>
            <w:r w:rsidR="00B836B7" w:rsidRPr="00BB0928">
              <w:rPr>
                <w:rFonts w:ascii="Source Sans 3" w:hAnsi="Source Sans 3"/>
                <w:noProof/>
              </w:rPr>
              <w:t> </w:t>
            </w:r>
            <w:r w:rsidR="00B836B7" w:rsidRPr="00BB0928">
              <w:rPr>
                <w:rFonts w:ascii="Source Sans 3" w:hAnsi="Source Sans 3"/>
                <w:noProof/>
              </w:rPr>
              <w:t> </w:t>
            </w:r>
            <w:r w:rsidR="00B836B7" w:rsidRPr="00BB0928">
              <w:rPr>
                <w:rFonts w:ascii="Source Sans 3" w:hAnsi="Source Sans 3"/>
                <w:noProof/>
              </w:rPr>
              <w:t> </w:t>
            </w:r>
            <w:r w:rsidR="00B836B7" w:rsidRPr="00BB0928">
              <w:rPr>
                <w:rFonts w:ascii="Source Sans 3" w:hAnsi="Source Sans 3"/>
                <w:noProof/>
              </w:rPr>
              <w:t> </w:t>
            </w:r>
            <w:r w:rsidR="00B836B7" w:rsidRPr="00BB0928">
              <w:rPr>
                <w:rFonts w:ascii="Source Sans 3" w:hAnsi="Source Sans 3"/>
                <w:noProof/>
              </w:rPr>
              <w:t> </w:t>
            </w:r>
            <w:r w:rsidR="00B836B7" w:rsidRPr="00BB0928">
              <w:rPr>
                <w:rFonts w:ascii="Source Sans 3" w:hAnsi="Source Sans 3"/>
              </w:rPr>
              <w:fldChar w:fldCharType="end"/>
            </w:r>
            <w:bookmarkEnd w:id="0"/>
          </w:p>
          <w:p w14:paraId="48BE93CB" w14:textId="77777777" w:rsidR="00B836B7" w:rsidRPr="00BB0928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BB0928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3B8519F3" wp14:editId="7C416494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C5FFEB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BB0928">
              <w:rPr>
                <w:rFonts w:ascii="Source Sans 3" w:hAnsi="Source Sans 3"/>
              </w:rPr>
              <w:t xml:space="preserve">Arbeitsbereich:  </w:t>
            </w:r>
            <w:r w:rsidR="00400BC7" w:rsidRPr="00BB0928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BB0928">
              <w:rPr>
                <w:rFonts w:ascii="Source Sans 3" w:hAnsi="Source Sans 3"/>
              </w:rPr>
              <w:instrText xml:space="preserve"> FORMTEXT </w:instrText>
            </w:r>
            <w:r w:rsidR="00400BC7" w:rsidRPr="00BB0928">
              <w:rPr>
                <w:rFonts w:ascii="Source Sans 3" w:hAnsi="Source Sans 3"/>
              </w:rPr>
            </w:r>
            <w:r w:rsidR="00400BC7" w:rsidRPr="00BB0928">
              <w:rPr>
                <w:rFonts w:ascii="Source Sans 3" w:hAnsi="Source Sans 3"/>
              </w:rPr>
              <w:fldChar w:fldCharType="separate"/>
            </w:r>
            <w:r w:rsidR="00400BC7" w:rsidRPr="00BB0928">
              <w:rPr>
                <w:rFonts w:ascii="Source Sans 3" w:hAnsi="Source Sans 3"/>
                <w:noProof/>
              </w:rPr>
              <w:t> </w:t>
            </w:r>
            <w:r w:rsidR="00400BC7" w:rsidRPr="00BB0928">
              <w:rPr>
                <w:rFonts w:ascii="Source Sans 3" w:hAnsi="Source Sans 3"/>
                <w:noProof/>
              </w:rPr>
              <w:t> </w:t>
            </w:r>
            <w:r w:rsidR="00400BC7" w:rsidRPr="00BB0928">
              <w:rPr>
                <w:rFonts w:ascii="Source Sans 3" w:hAnsi="Source Sans 3"/>
                <w:noProof/>
              </w:rPr>
              <w:t> </w:t>
            </w:r>
            <w:r w:rsidR="00400BC7" w:rsidRPr="00BB0928">
              <w:rPr>
                <w:rFonts w:ascii="Source Sans 3" w:hAnsi="Source Sans 3"/>
                <w:noProof/>
              </w:rPr>
              <w:t> </w:t>
            </w:r>
            <w:r w:rsidR="00400BC7" w:rsidRPr="00BB0928">
              <w:rPr>
                <w:rFonts w:ascii="Source Sans 3" w:hAnsi="Source Sans 3"/>
                <w:noProof/>
              </w:rPr>
              <w:t> </w:t>
            </w:r>
            <w:r w:rsidR="00400BC7" w:rsidRPr="00BB0928">
              <w:rPr>
                <w:rFonts w:ascii="Source Sans 3" w:hAnsi="Source Sans 3"/>
              </w:rPr>
              <w:fldChar w:fldCharType="end"/>
            </w:r>
          </w:p>
          <w:p w14:paraId="5238B786" w14:textId="77777777" w:rsidR="00B836B7" w:rsidRPr="00BB0928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BB0928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73BC71C8" wp14:editId="1F65F4C7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193377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BB0928">
              <w:rPr>
                <w:rFonts w:ascii="Source Sans 3" w:hAnsi="Source Sans 3"/>
              </w:rPr>
              <w:t xml:space="preserve">Verantwortlich:  </w:t>
            </w:r>
            <w:r w:rsidR="00B836B7" w:rsidRPr="00BB0928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BB0928">
              <w:rPr>
                <w:rFonts w:ascii="Source Sans 3" w:hAnsi="Source Sans 3"/>
              </w:rPr>
              <w:instrText xml:space="preserve"> FORMTEXT </w:instrText>
            </w:r>
            <w:r w:rsidR="00B836B7" w:rsidRPr="00BB0928">
              <w:rPr>
                <w:rFonts w:ascii="Source Sans 3" w:hAnsi="Source Sans 3"/>
              </w:rPr>
            </w:r>
            <w:r w:rsidR="00B836B7" w:rsidRPr="00BB0928">
              <w:rPr>
                <w:rFonts w:ascii="Source Sans 3" w:hAnsi="Source Sans 3"/>
              </w:rPr>
              <w:fldChar w:fldCharType="separate"/>
            </w:r>
            <w:r w:rsidR="00B836B7" w:rsidRPr="00BB0928">
              <w:rPr>
                <w:rFonts w:ascii="Source Sans 3" w:hAnsi="Source Sans 3"/>
                <w:noProof/>
              </w:rPr>
              <w:t> </w:t>
            </w:r>
            <w:r w:rsidR="00B836B7" w:rsidRPr="00BB0928">
              <w:rPr>
                <w:rFonts w:ascii="Source Sans 3" w:hAnsi="Source Sans 3"/>
                <w:noProof/>
              </w:rPr>
              <w:t> </w:t>
            </w:r>
            <w:r w:rsidR="00B836B7" w:rsidRPr="00BB0928">
              <w:rPr>
                <w:rFonts w:ascii="Source Sans 3" w:hAnsi="Source Sans 3"/>
                <w:noProof/>
              </w:rPr>
              <w:t> </w:t>
            </w:r>
            <w:r w:rsidR="00B836B7" w:rsidRPr="00BB0928">
              <w:rPr>
                <w:rFonts w:ascii="Source Sans 3" w:hAnsi="Source Sans 3"/>
                <w:noProof/>
              </w:rPr>
              <w:t> </w:t>
            </w:r>
            <w:r w:rsidR="00B836B7" w:rsidRPr="00BB0928">
              <w:rPr>
                <w:rFonts w:ascii="Source Sans 3" w:hAnsi="Source Sans 3"/>
                <w:noProof/>
              </w:rPr>
              <w:t> </w:t>
            </w:r>
            <w:r w:rsidR="00B836B7" w:rsidRPr="00BB0928">
              <w:rPr>
                <w:rFonts w:ascii="Source Sans 3" w:hAnsi="Source Sans 3"/>
              </w:rPr>
              <w:fldChar w:fldCharType="end"/>
            </w:r>
          </w:p>
          <w:p w14:paraId="64E57548" w14:textId="77777777" w:rsidR="00744851" w:rsidRPr="00BB0928" w:rsidRDefault="00B836B7" w:rsidP="00743567">
            <w:pPr>
              <w:spacing w:before="0" w:after="20"/>
              <w:rPr>
                <w:rFonts w:ascii="Source Sans 3" w:hAnsi="Source Sans 3"/>
                <w:sz w:val="16"/>
              </w:rPr>
            </w:pPr>
            <w:r w:rsidRPr="00BB0928">
              <w:rPr>
                <w:rFonts w:ascii="Source Sans 3" w:hAnsi="Source Sans 3"/>
              </w:rPr>
              <w:tab/>
            </w:r>
            <w:r w:rsidRPr="00BB0928">
              <w:rPr>
                <w:rFonts w:ascii="Source Sans 3" w:hAnsi="Source Sans 3"/>
              </w:rPr>
              <w:tab/>
            </w:r>
            <w:r w:rsidRPr="00BB0928">
              <w:rPr>
                <w:rFonts w:ascii="Source Sans 3" w:hAnsi="Source Sans 3"/>
              </w:rPr>
              <w:tab/>
            </w:r>
            <w:r w:rsidRPr="00BB0928">
              <w:rPr>
                <w:rFonts w:ascii="Source Sans 3" w:hAnsi="Source Sans 3"/>
              </w:rPr>
              <w:tab/>
            </w:r>
            <w:r w:rsidRPr="00BB0928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51D130AF" w14:textId="77777777" w:rsidR="00744851" w:rsidRPr="00BB0928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BB0928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61458822" w14:textId="77777777" w:rsidR="00744851" w:rsidRPr="00BB0928" w:rsidRDefault="00744851">
            <w:pPr>
              <w:spacing w:before="0" w:after="60"/>
              <w:rPr>
                <w:rFonts w:ascii="Source Sans 3" w:hAnsi="Source Sans 3"/>
              </w:rPr>
            </w:pPr>
            <w:r w:rsidRPr="00BB0928">
              <w:rPr>
                <w:rFonts w:ascii="Source Sans 3" w:hAnsi="Source Sans 3"/>
              </w:rPr>
              <w:t>GEM. § 14 GEFSTOFFV</w:t>
            </w:r>
          </w:p>
          <w:p w14:paraId="43846308" w14:textId="373F344C" w:rsidR="00564C7D" w:rsidRPr="00BB0928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BB0928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BB0928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BB0928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BB0928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BB0928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BB0928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BB0928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48D80C36" w14:textId="304D9A13" w:rsidR="00744851" w:rsidRPr="00BB0928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BB0928">
              <w:rPr>
                <w:rFonts w:ascii="Source Sans 3" w:hAnsi="Source Sans 3"/>
              </w:rPr>
              <w:t>Arbeitsplatz:</w:t>
            </w:r>
            <w:r w:rsidR="00E8423D" w:rsidRPr="00BB0928">
              <w:rPr>
                <w:rFonts w:ascii="Source Sans 3" w:hAnsi="Source Sans 3"/>
              </w:rPr>
              <w:t xml:space="preserve"> </w:t>
            </w:r>
            <w:r w:rsidR="00857CAA" w:rsidRPr="00BB0928">
              <w:rPr>
                <w:rFonts w:ascii="Source Sans 3" w:hAnsi="Source Sans 3"/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857CAA" w:rsidRPr="00BB0928">
              <w:rPr>
                <w:rFonts w:ascii="Source Sans 3" w:hAnsi="Source Sans 3"/>
                <w:u w:val="single"/>
              </w:rPr>
              <w:instrText xml:space="preserve"> FORMTEXT </w:instrText>
            </w:r>
            <w:r w:rsidR="00857CAA" w:rsidRPr="00BB0928">
              <w:rPr>
                <w:rFonts w:ascii="Source Sans 3" w:hAnsi="Source Sans 3"/>
                <w:u w:val="single"/>
              </w:rPr>
            </w:r>
            <w:r w:rsidR="00857CAA" w:rsidRPr="00BB0928">
              <w:rPr>
                <w:rFonts w:ascii="Source Sans 3" w:hAnsi="Source Sans 3"/>
                <w:u w:val="single"/>
              </w:rPr>
              <w:fldChar w:fldCharType="separate"/>
            </w:r>
            <w:r w:rsidR="00857CAA" w:rsidRPr="00BB0928">
              <w:rPr>
                <w:rFonts w:ascii="Source Sans 3" w:hAnsi="Source Sans 3"/>
                <w:u w:val="single"/>
              </w:rPr>
              <w:t> </w:t>
            </w:r>
            <w:r w:rsidR="00857CAA" w:rsidRPr="00BB0928">
              <w:rPr>
                <w:rFonts w:ascii="Source Sans 3" w:hAnsi="Source Sans 3"/>
                <w:u w:val="single"/>
              </w:rPr>
              <w:t> </w:t>
            </w:r>
            <w:r w:rsidR="00857CAA" w:rsidRPr="00BB0928">
              <w:rPr>
                <w:rFonts w:ascii="Source Sans 3" w:hAnsi="Source Sans 3"/>
                <w:u w:val="single"/>
              </w:rPr>
              <w:t> </w:t>
            </w:r>
            <w:r w:rsidR="00857CAA" w:rsidRPr="00BB0928">
              <w:rPr>
                <w:rFonts w:ascii="Source Sans 3" w:hAnsi="Source Sans 3"/>
                <w:u w:val="single"/>
              </w:rPr>
              <w:t> </w:t>
            </w:r>
            <w:r w:rsidR="00857CAA" w:rsidRPr="00BB0928">
              <w:rPr>
                <w:rFonts w:ascii="Source Sans 3" w:hAnsi="Source Sans 3"/>
                <w:u w:val="single"/>
              </w:rPr>
              <w:t> </w:t>
            </w:r>
            <w:r w:rsidR="00857CAA" w:rsidRPr="00BB0928">
              <w:rPr>
                <w:rFonts w:ascii="Source Sans 3" w:hAnsi="Source Sans 3"/>
              </w:rPr>
              <w:fldChar w:fldCharType="end"/>
            </w:r>
          </w:p>
          <w:p w14:paraId="23595972" w14:textId="62D7B4FD" w:rsidR="00D45CA8" w:rsidRPr="00BB0928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BB0928">
              <w:rPr>
                <w:rFonts w:ascii="Source Sans 3" w:hAnsi="Source Sans 3"/>
              </w:rPr>
              <w:t xml:space="preserve">Tätigkeit: </w:t>
            </w:r>
            <w:r w:rsidR="00857CAA" w:rsidRPr="00BB0928">
              <w:rPr>
                <w:rFonts w:ascii="Source Sans 3" w:hAnsi="Source Sans 3"/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857CAA" w:rsidRPr="00BB0928">
              <w:rPr>
                <w:rFonts w:ascii="Source Sans 3" w:hAnsi="Source Sans 3"/>
                <w:u w:val="single"/>
              </w:rPr>
              <w:instrText xml:space="preserve"> FORMTEXT </w:instrText>
            </w:r>
            <w:r w:rsidR="00857CAA" w:rsidRPr="00BB0928">
              <w:rPr>
                <w:rFonts w:ascii="Source Sans 3" w:hAnsi="Source Sans 3"/>
                <w:u w:val="single"/>
              </w:rPr>
            </w:r>
            <w:r w:rsidR="00857CAA" w:rsidRPr="00BB0928">
              <w:rPr>
                <w:rFonts w:ascii="Source Sans 3" w:hAnsi="Source Sans 3"/>
                <w:u w:val="single"/>
              </w:rPr>
              <w:fldChar w:fldCharType="separate"/>
            </w:r>
            <w:r w:rsidR="00857CAA" w:rsidRPr="00BB0928">
              <w:rPr>
                <w:rFonts w:ascii="Source Sans 3" w:hAnsi="Source Sans 3"/>
                <w:u w:val="single"/>
              </w:rPr>
              <w:t> </w:t>
            </w:r>
            <w:r w:rsidR="00857CAA" w:rsidRPr="00BB0928">
              <w:rPr>
                <w:rFonts w:ascii="Source Sans 3" w:hAnsi="Source Sans 3"/>
                <w:u w:val="single"/>
              </w:rPr>
              <w:t> </w:t>
            </w:r>
            <w:r w:rsidR="00857CAA" w:rsidRPr="00BB0928">
              <w:rPr>
                <w:rFonts w:ascii="Source Sans 3" w:hAnsi="Source Sans 3"/>
                <w:u w:val="single"/>
              </w:rPr>
              <w:t> </w:t>
            </w:r>
            <w:r w:rsidR="00857CAA" w:rsidRPr="00BB0928">
              <w:rPr>
                <w:rFonts w:ascii="Source Sans 3" w:hAnsi="Source Sans 3"/>
                <w:u w:val="single"/>
              </w:rPr>
              <w:t> </w:t>
            </w:r>
            <w:r w:rsidR="00857CAA" w:rsidRPr="00BB0928">
              <w:rPr>
                <w:rFonts w:ascii="Source Sans 3" w:hAnsi="Source Sans 3"/>
                <w:u w:val="single"/>
              </w:rPr>
              <w:t> </w:t>
            </w:r>
            <w:r w:rsidR="00857CAA" w:rsidRPr="00BB0928">
              <w:rPr>
                <w:rFonts w:ascii="Source Sans 3" w:hAnsi="Source Sans 3"/>
              </w:rPr>
              <w:fldChar w:fldCharType="end"/>
            </w:r>
          </w:p>
        </w:tc>
        <w:tc>
          <w:tcPr>
            <w:tcW w:w="1773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35C93E7C" w14:textId="77777777" w:rsidR="00B836B7" w:rsidRPr="00BB0928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046EED3F" w14:textId="77777777" w:rsidR="00D45CA8" w:rsidRPr="00BB0928" w:rsidRDefault="00D45CA8">
            <w:pPr>
              <w:spacing w:before="0"/>
              <w:rPr>
                <w:rFonts w:ascii="Source Sans 3" w:hAnsi="Source Sans 3"/>
              </w:rPr>
            </w:pPr>
            <w:r w:rsidRPr="00BB0928">
              <w:rPr>
                <w:rFonts w:ascii="Source Sans 3" w:hAnsi="Source Sans 3"/>
              </w:rPr>
              <w:t xml:space="preserve">Stand: </w:t>
            </w:r>
            <w:r w:rsidRPr="00BB0928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BB0928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BB0928">
              <w:rPr>
                <w:rFonts w:ascii="Source Sans 3" w:hAnsi="Source Sans 3"/>
                <w:u w:val="single"/>
              </w:rPr>
              <w:instrText>FORMTEXT</w:instrText>
            </w:r>
            <w:r w:rsidRPr="00BB0928">
              <w:rPr>
                <w:rFonts w:ascii="Source Sans 3" w:hAnsi="Source Sans 3"/>
                <w:u w:val="single"/>
              </w:rPr>
              <w:instrText xml:space="preserve"> </w:instrText>
            </w:r>
            <w:r w:rsidRPr="00BB0928">
              <w:rPr>
                <w:rFonts w:ascii="Source Sans 3" w:hAnsi="Source Sans 3"/>
                <w:u w:val="single"/>
              </w:rPr>
            </w:r>
            <w:r w:rsidRPr="00BB0928">
              <w:rPr>
                <w:rFonts w:ascii="Source Sans 3" w:hAnsi="Source Sans 3"/>
                <w:u w:val="single"/>
              </w:rPr>
              <w:fldChar w:fldCharType="separate"/>
            </w:r>
            <w:r w:rsidRPr="00BB0928">
              <w:rPr>
                <w:rFonts w:ascii="Source Sans 3" w:hAnsi="Source Sans 3"/>
                <w:noProof/>
                <w:u w:val="single"/>
              </w:rPr>
              <w:t> </w:t>
            </w:r>
            <w:r w:rsidRPr="00BB0928">
              <w:rPr>
                <w:rFonts w:ascii="Source Sans 3" w:hAnsi="Source Sans 3"/>
                <w:noProof/>
                <w:u w:val="single"/>
              </w:rPr>
              <w:t> </w:t>
            </w:r>
            <w:r w:rsidRPr="00BB0928">
              <w:rPr>
                <w:rFonts w:ascii="Source Sans 3" w:hAnsi="Source Sans 3"/>
                <w:noProof/>
                <w:u w:val="single"/>
              </w:rPr>
              <w:t> </w:t>
            </w:r>
            <w:r w:rsidRPr="00BB0928">
              <w:rPr>
                <w:rFonts w:ascii="Source Sans 3" w:hAnsi="Source Sans 3"/>
                <w:noProof/>
                <w:u w:val="single"/>
              </w:rPr>
              <w:t> </w:t>
            </w:r>
            <w:r w:rsidRPr="00BB0928">
              <w:rPr>
                <w:rFonts w:ascii="Source Sans 3" w:hAnsi="Source Sans 3"/>
                <w:noProof/>
                <w:u w:val="single"/>
              </w:rPr>
              <w:t> </w:t>
            </w:r>
            <w:r w:rsidRPr="00BB0928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BB0928">
              <w:rPr>
                <w:rFonts w:ascii="Source Sans 3" w:hAnsi="Source Sans 3"/>
              </w:rPr>
              <w:t xml:space="preserve"> </w:t>
            </w:r>
          </w:p>
          <w:p w14:paraId="2E904754" w14:textId="13A7DA59" w:rsidR="00D45CA8" w:rsidRPr="00BB0928" w:rsidRDefault="00352514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BB0928">
              <w:rPr>
                <w:rFonts w:ascii="Source Sans 3" w:hAnsi="Source Sans 3"/>
                <w:sz w:val="16"/>
              </w:rPr>
              <w:t>B</w:t>
            </w:r>
            <w:r w:rsidR="00743567" w:rsidRPr="00BB0928">
              <w:rPr>
                <w:rFonts w:ascii="Source Sans 3" w:hAnsi="Source Sans 3"/>
                <w:sz w:val="16"/>
              </w:rPr>
              <w:t>229</w:t>
            </w:r>
          </w:p>
        </w:tc>
      </w:tr>
      <w:tr w:rsidR="00D45CA8" w:rsidRPr="00BB0928" w14:paraId="153BC18A" w14:textId="77777777" w:rsidTr="00082D22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54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65A675A" w14:textId="77777777" w:rsidR="00D45CA8" w:rsidRPr="00BB0928" w:rsidRDefault="00D45CA8" w:rsidP="00082D22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BB0928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BB0928" w14:paraId="31D8A671" w14:textId="77777777" w:rsidTr="0074356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22250295" w14:textId="77777777" w:rsidR="00743567" w:rsidRPr="00BB0928" w:rsidRDefault="00743567" w:rsidP="00BB0928">
            <w:pPr>
              <w:pStyle w:val="berschrift3"/>
              <w:spacing w:after="0" w:line="280" w:lineRule="exact"/>
              <w:ind w:left="1191"/>
              <w:jc w:val="left"/>
              <w:rPr>
                <w:rFonts w:ascii="Source Sans 3" w:hAnsi="Source Sans 3"/>
              </w:rPr>
            </w:pPr>
            <w:r w:rsidRPr="00BB0928">
              <w:rPr>
                <w:rFonts w:ascii="Source Sans 3" w:hAnsi="Source Sans 3"/>
              </w:rPr>
              <w:t>Biozid/Reiniger</w:t>
            </w:r>
          </w:p>
          <w:p w14:paraId="307C7671" w14:textId="53E3CB58" w:rsidR="00D45CA8" w:rsidRPr="00BB0928" w:rsidRDefault="00743567" w:rsidP="00BB0928">
            <w:pPr>
              <w:pStyle w:val="berschrift3"/>
              <w:spacing w:before="0" w:line="280" w:lineRule="exact"/>
              <w:ind w:left="1191"/>
              <w:jc w:val="left"/>
              <w:rPr>
                <w:rFonts w:ascii="Source Sans 3" w:hAnsi="Source Sans 3"/>
                <w:sz w:val="24"/>
                <w:szCs w:val="24"/>
              </w:rPr>
            </w:pPr>
            <w:r w:rsidRPr="00BB0928">
              <w:rPr>
                <w:rFonts w:ascii="Source Sans 3" w:hAnsi="Source Sans 3"/>
                <w:bCs/>
                <w:sz w:val="24"/>
                <w:szCs w:val="24"/>
              </w:rPr>
              <w:t xml:space="preserve">Handelsname: </w:t>
            </w:r>
            <w:r w:rsidRPr="00BB0928">
              <w:rPr>
                <w:rFonts w:ascii="Source Sans 3" w:hAnsi="Source Sans 3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B0928">
              <w:rPr>
                <w:rFonts w:ascii="Source Sans 3" w:hAnsi="Source Sans 3"/>
                <w:sz w:val="24"/>
                <w:szCs w:val="24"/>
              </w:rPr>
              <w:instrText xml:space="preserve"> FORMTEXT </w:instrText>
            </w:r>
            <w:r w:rsidRPr="00BB0928">
              <w:rPr>
                <w:rFonts w:ascii="Source Sans 3" w:hAnsi="Source Sans 3"/>
                <w:sz w:val="24"/>
                <w:szCs w:val="24"/>
              </w:rPr>
            </w:r>
            <w:r w:rsidRPr="00BB0928">
              <w:rPr>
                <w:rFonts w:ascii="Source Sans 3" w:hAnsi="Source Sans 3"/>
                <w:sz w:val="24"/>
                <w:szCs w:val="24"/>
              </w:rPr>
              <w:fldChar w:fldCharType="separate"/>
            </w:r>
            <w:r w:rsidRPr="00BB0928">
              <w:rPr>
                <w:rFonts w:ascii="Source Sans 3" w:hAnsi="Source Sans 3"/>
                <w:sz w:val="24"/>
                <w:szCs w:val="24"/>
              </w:rPr>
              <w:t> </w:t>
            </w:r>
            <w:r w:rsidRPr="00BB0928">
              <w:rPr>
                <w:rFonts w:ascii="Source Sans 3" w:hAnsi="Source Sans 3"/>
                <w:sz w:val="24"/>
                <w:szCs w:val="24"/>
              </w:rPr>
              <w:t> </w:t>
            </w:r>
            <w:r w:rsidRPr="00BB0928">
              <w:rPr>
                <w:rFonts w:ascii="Source Sans 3" w:hAnsi="Source Sans 3"/>
                <w:sz w:val="24"/>
                <w:szCs w:val="24"/>
              </w:rPr>
              <w:t> </w:t>
            </w:r>
            <w:r w:rsidRPr="00BB0928">
              <w:rPr>
                <w:rFonts w:ascii="Source Sans 3" w:hAnsi="Source Sans 3"/>
                <w:sz w:val="24"/>
                <w:szCs w:val="24"/>
              </w:rPr>
              <w:t> </w:t>
            </w:r>
            <w:r w:rsidRPr="00BB0928">
              <w:rPr>
                <w:rFonts w:ascii="Source Sans 3" w:hAnsi="Source Sans 3"/>
                <w:sz w:val="24"/>
                <w:szCs w:val="24"/>
              </w:rPr>
              <w:t> </w:t>
            </w:r>
            <w:r w:rsidRPr="00BB0928">
              <w:rPr>
                <w:rFonts w:ascii="Source Sans 3" w:hAnsi="Source Sans 3"/>
                <w:sz w:val="24"/>
                <w:szCs w:val="24"/>
              </w:rPr>
              <w:fldChar w:fldCharType="end"/>
            </w:r>
          </w:p>
        </w:tc>
      </w:tr>
      <w:tr w:rsidR="00D45CA8" w:rsidRPr="00BB0928" w14:paraId="4E9B6E8B" w14:textId="77777777" w:rsidTr="00082D22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9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F760B46" w14:textId="77777777" w:rsidR="00D45CA8" w:rsidRPr="00BB0928" w:rsidRDefault="00D45CA8" w:rsidP="00082D22">
            <w:pPr>
              <w:pStyle w:val="berschrift3"/>
              <w:spacing w:before="0" w:after="0"/>
              <w:rPr>
                <w:rFonts w:ascii="Source Sans 3" w:hAnsi="Source Sans 3"/>
                <w:sz w:val="24"/>
              </w:rPr>
            </w:pPr>
            <w:r w:rsidRPr="00BB0928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BB0928" w14:paraId="7FD82C91" w14:textId="77777777" w:rsidTr="0074356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949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BECBCD6" w14:textId="6463DBCE" w:rsidR="00D45CA8" w:rsidRPr="00BB0928" w:rsidRDefault="00743567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BB0928">
              <w:rPr>
                <w:rFonts w:ascii="Source Sans 3" w:hAnsi="Source Sans 3"/>
                <w:noProof/>
              </w:rPr>
              <w:drawing>
                <wp:inline distT="0" distB="0" distL="0" distR="0" wp14:anchorId="65F46B1D" wp14:editId="262C01D8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153EA1" w14:textId="23C10159" w:rsidR="00CF5E5C" w:rsidRPr="00BB0928" w:rsidRDefault="00743567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BB0928">
              <w:rPr>
                <w:rFonts w:ascii="Source Sans 3" w:hAnsi="Source Sans 3"/>
                <w:noProof/>
              </w:rPr>
              <w:drawing>
                <wp:inline distT="0" distB="0" distL="0" distR="0" wp14:anchorId="3E5D74E5" wp14:editId="6FCAE3B3">
                  <wp:extent cx="612000" cy="612000"/>
                  <wp:effectExtent l="0" t="0" r="0" b="0"/>
                  <wp:docPr id="1" name="Grafik 1" descr="excla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 descr="excla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4EA54CAC" w14:textId="05F892C7" w:rsidR="00743567" w:rsidRPr="00BB0928" w:rsidRDefault="00BB0928" w:rsidP="00BB0928">
            <w:pPr>
              <w:pStyle w:val="Aufzhlung1"/>
            </w:pPr>
            <w:r w:rsidRPr="00BB0928">
              <w:t>‒</w:t>
            </w:r>
            <w:r w:rsidRPr="00BB0928">
              <w:tab/>
            </w:r>
            <w:r w:rsidR="00743567" w:rsidRPr="00BB0928">
              <w:t>Biozid ist giftig.</w:t>
            </w:r>
          </w:p>
          <w:p w14:paraId="367B3B20" w14:textId="2268E0AB" w:rsidR="00743567" w:rsidRPr="00BB0928" w:rsidRDefault="00BB0928" w:rsidP="00BB0928">
            <w:pPr>
              <w:pStyle w:val="Aufzhlung1"/>
            </w:pPr>
            <w:r w:rsidRPr="00BB0928">
              <w:t>‒</w:t>
            </w:r>
            <w:r w:rsidRPr="00BB0928">
              <w:tab/>
            </w:r>
            <w:r w:rsidR="00743567" w:rsidRPr="00BB0928">
              <w:t xml:space="preserve">Reiniger ist gesundheitsschädlich bei Verschlucken, Hautkontakt oder Einatmen </w:t>
            </w:r>
            <w:r w:rsidR="00743567" w:rsidRPr="00BB0928">
              <w:br/>
            </w:r>
            <w:r w:rsidR="00743567" w:rsidRPr="00BB0928">
              <w:rPr>
                <w:i/>
                <w:iCs/>
              </w:rPr>
              <w:t>(falls zutreffend)</w:t>
            </w:r>
            <w:r w:rsidR="00743567" w:rsidRPr="00BB0928">
              <w:t>.</w:t>
            </w:r>
          </w:p>
          <w:p w14:paraId="30980FE5" w14:textId="2C7FC92D" w:rsidR="00743567" w:rsidRPr="00BB0928" w:rsidRDefault="00BB0928" w:rsidP="00BB0928">
            <w:pPr>
              <w:pStyle w:val="Aufzhlung1"/>
            </w:pPr>
            <w:r w:rsidRPr="00BB0928">
              <w:t>‒</w:t>
            </w:r>
            <w:r w:rsidRPr="00BB0928">
              <w:tab/>
            </w:r>
            <w:r w:rsidR="00743567" w:rsidRPr="00BB0928">
              <w:t xml:space="preserve">Kontakt mit Biozid/Reiniger führt zu Reizung von Haut und Augen </w:t>
            </w:r>
            <w:r w:rsidR="00743567" w:rsidRPr="00BB0928">
              <w:rPr>
                <w:i/>
                <w:iCs/>
              </w:rPr>
              <w:t>(falls zutreffend)</w:t>
            </w:r>
            <w:r w:rsidR="00743567" w:rsidRPr="00BB0928">
              <w:t>.</w:t>
            </w:r>
          </w:p>
          <w:p w14:paraId="54A692CA" w14:textId="3D55A102" w:rsidR="00743567" w:rsidRPr="00BB0928" w:rsidRDefault="00BB0928" w:rsidP="00BB0928">
            <w:pPr>
              <w:pStyle w:val="Aufzhlung1"/>
            </w:pPr>
            <w:r w:rsidRPr="00BB0928">
              <w:t>‒</w:t>
            </w:r>
            <w:r w:rsidRPr="00BB0928">
              <w:tab/>
            </w:r>
            <w:r w:rsidR="00743567" w:rsidRPr="00BB0928">
              <w:t xml:space="preserve">Kontakt mit Biozid/Reiniger führt zu schweren Verätzungen von Haut und Augen </w:t>
            </w:r>
            <w:r w:rsidR="00743567" w:rsidRPr="00BB0928">
              <w:br/>
            </w:r>
            <w:r w:rsidR="00743567" w:rsidRPr="00BB0928">
              <w:rPr>
                <w:i/>
                <w:iCs/>
              </w:rPr>
              <w:t>(falls zutreffend)</w:t>
            </w:r>
            <w:r w:rsidR="00743567" w:rsidRPr="00BB0928">
              <w:t>.</w:t>
            </w:r>
          </w:p>
          <w:p w14:paraId="155A3DFB" w14:textId="190EA584" w:rsidR="00743567" w:rsidRPr="00BB0928" w:rsidRDefault="00BB0928" w:rsidP="00BB0928">
            <w:pPr>
              <w:pStyle w:val="Aufzhlung1"/>
            </w:pPr>
            <w:r w:rsidRPr="00BB0928">
              <w:t>‒</w:t>
            </w:r>
            <w:r w:rsidRPr="00BB0928">
              <w:tab/>
            </w:r>
            <w:r w:rsidR="00743567" w:rsidRPr="00BB0928">
              <w:t xml:space="preserve">Sensibilisierung durch Hautkontakt möglich </w:t>
            </w:r>
            <w:r w:rsidR="00743567" w:rsidRPr="00BB0928">
              <w:rPr>
                <w:i/>
                <w:iCs/>
              </w:rPr>
              <w:t>(falls zutreffend)</w:t>
            </w:r>
            <w:r w:rsidR="00743567" w:rsidRPr="00BB0928">
              <w:t>.</w:t>
            </w:r>
          </w:p>
          <w:p w14:paraId="3E1054A5" w14:textId="2610C6BF" w:rsidR="00E118EC" w:rsidRPr="00BB0928" w:rsidRDefault="00BB0928" w:rsidP="00BB0928">
            <w:pPr>
              <w:pStyle w:val="Aufzhlung1"/>
            </w:pPr>
            <w:r w:rsidRPr="00BB0928">
              <w:t>‒</w:t>
            </w:r>
            <w:r w:rsidRPr="00BB0928">
              <w:tab/>
            </w:r>
            <w:r w:rsidR="00743567" w:rsidRPr="00BB0928">
              <w:t xml:space="preserve">verschüttetes oder ausgelaufenes Biozid/Reiniger ist/kann für Wasserorganismen </w:t>
            </w:r>
            <w:r>
              <w:br/>
            </w:r>
            <w:r w:rsidR="00743567" w:rsidRPr="00BB0928">
              <w:t xml:space="preserve">schädlich sein </w:t>
            </w:r>
            <w:r w:rsidR="00743567" w:rsidRPr="00BB0928">
              <w:rPr>
                <w:i/>
                <w:iCs/>
              </w:rPr>
              <w:t>(falls zutreffend)</w:t>
            </w:r>
            <w:r w:rsidR="00743567" w:rsidRPr="00BB0928">
              <w:t>.</w:t>
            </w:r>
          </w:p>
        </w:tc>
        <w:tc>
          <w:tcPr>
            <w:tcW w:w="1193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7292FC3" w14:textId="77777777" w:rsidR="00D45CA8" w:rsidRPr="00BB0928" w:rsidRDefault="00743567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BB0928">
              <w:rPr>
                <w:rFonts w:ascii="Source Sans 3" w:hAnsi="Source Sans 3"/>
                <w:noProof/>
                <w:sz w:val="8"/>
                <w:szCs w:val="8"/>
              </w:rPr>
              <w:drawing>
                <wp:inline distT="0" distB="0" distL="0" distR="0" wp14:anchorId="78567AED" wp14:editId="783709F8">
                  <wp:extent cx="612000" cy="61200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8C1396" w14:textId="5A7DC7F9" w:rsidR="00743567" w:rsidRPr="00BB0928" w:rsidRDefault="00743567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BB0928">
              <w:rPr>
                <w:rFonts w:ascii="Source Sans 3" w:hAnsi="Source Sans 3"/>
                <w:noProof/>
                <w:sz w:val="8"/>
                <w:szCs w:val="8"/>
              </w:rPr>
              <w:drawing>
                <wp:inline distT="0" distB="0" distL="0" distR="0" wp14:anchorId="266D77EC" wp14:editId="71368B19">
                  <wp:extent cx="612000" cy="612000"/>
                  <wp:effectExtent l="0" t="0" r="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BB0928" w14:paraId="6BA46739" w14:textId="77777777" w:rsidTr="00082D22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9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332B708" w14:textId="77777777" w:rsidR="00D45CA8" w:rsidRPr="00BB0928" w:rsidRDefault="00D45CA8" w:rsidP="00082D22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BB0928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BB0928" w14:paraId="36F7DC7D" w14:textId="77777777" w:rsidTr="0074356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65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708FAFE" w14:textId="77777777" w:rsidR="00D45CA8" w:rsidRPr="00BB0928" w:rsidRDefault="00743567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BB0928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5D41E4F3" wp14:editId="25D87D2F">
                  <wp:extent cx="612000" cy="612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18F430" w14:textId="26599621" w:rsidR="00743567" w:rsidRPr="00BB0928" w:rsidRDefault="00743567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BB0928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55E13BD1" wp14:editId="2FED0511">
                  <wp:extent cx="612000" cy="61200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2803C63D" w14:textId="626AC7E0" w:rsidR="00743567" w:rsidRPr="00BB0928" w:rsidRDefault="00BB0928" w:rsidP="00BB0928">
            <w:pPr>
              <w:pStyle w:val="Aufzhlung1"/>
            </w:pPr>
            <w:r w:rsidRPr="00BB0928">
              <w:t>‒</w:t>
            </w:r>
            <w:r w:rsidRPr="00BB0928">
              <w:tab/>
            </w:r>
            <w:r w:rsidR="00743567" w:rsidRPr="00BB0928">
              <w:t xml:space="preserve">Bei Tätigkeiten mit Biozid/Reiniger sind Schutzbrille Typ </w:t>
            </w:r>
            <w:r w:rsidR="00857CAA" w:rsidRPr="00BB0928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857CAA" w:rsidRPr="00BB0928">
              <w:rPr>
                <w:u w:val="single"/>
              </w:rPr>
              <w:instrText xml:space="preserve"> FORMTEXT </w:instrText>
            </w:r>
            <w:r w:rsidR="00857CAA" w:rsidRPr="00BB0928">
              <w:rPr>
                <w:u w:val="single"/>
              </w:rPr>
            </w:r>
            <w:r w:rsidR="00857CAA" w:rsidRPr="00BB0928">
              <w:rPr>
                <w:u w:val="single"/>
              </w:rPr>
              <w:fldChar w:fldCharType="separate"/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fldChar w:fldCharType="end"/>
            </w:r>
            <w:r w:rsidR="00743567" w:rsidRPr="00BB0928">
              <w:t xml:space="preserve"> zu tragen. </w:t>
            </w:r>
            <w:r w:rsidR="00743567" w:rsidRPr="00BB0928">
              <w:br/>
              <w:t xml:space="preserve">Bei Tätigkeiten mit dem Biozid sind Schutzhandschuhe Typ </w:t>
            </w:r>
            <w:r w:rsidR="00857CAA" w:rsidRPr="00BB0928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857CAA" w:rsidRPr="00BB0928">
              <w:rPr>
                <w:u w:val="single"/>
              </w:rPr>
              <w:instrText xml:space="preserve"> FORMTEXT </w:instrText>
            </w:r>
            <w:r w:rsidR="00857CAA" w:rsidRPr="00BB0928">
              <w:rPr>
                <w:u w:val="single"/>
              </w:rPr>
            </w:r>
            <w:r w:rsidR="00857CAA" w:rsidRPr="00BB0928">
              <w:rPr>
                <w:u w:val="single"/>
              </w:rPr>
              <w:fldChar w:fldCharType="separate"/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fldChar w:fldCharType="end"/>
            </w:r>
            <w:r w:rsidR="00743567" w:rsidRPr="00BB0928">
              <w:t xml:space="preserve"> und </w:t>
            </w:r>
            <w:r w:rsidR="00743567" w:rsidRPr="00BB0928">
              <w:br/>
              <w:t xml:space="preserve">mit dem Reiniger Schutzhandschuhe Typ </w:t>
            </w:r>
            <w:r w:rsidR="00857CAA" w:rsidRPr="00BB0928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857CAA" w:rsidRPr="00BB0928">
              <w:rPr>
                <w:u w:val="single"/>
              </w:rPr>
              <w:instrText xml:space="preserve"> FORMTEXT </w:instrText>
            </w:r>
            <w:r w:rsidR="00857CAA" w:rsidRPr="00BB0928">
              <w:rPr>
                <w:u w:val="single"/>
              </w:rPr>
            </w:r>
            <w:r w:rsidR="00857CAA" w:rsidRPr="00BB0928">
              <w:rPr>
                <w:u w:val="single"/>
              </w:rPr>
              <w:fldChar w:fldCharType="separate"/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fldChar w:fldCharType="end"/>
            </w:r>
            <w:r w:rsidR="00743567" w:rsidRPr="00BB0928">
              <w:t xml:space="preserve"> zu tragen.</w:t>
            </w:r>
          </w:p>
          <w:p w14:paraId="33D8DBD1" w14:textId="3582DAB4" w:rsidR="00743567" w:rsidRPr="00BB0928" w:rsidRDefault="00BB0928" w:rsidP="00BB0928">
            <w:pPr>
              <w:pStyle w:val="Aufzhlung1"/>
            </w:pPr>
            <w:r w:rsidRPr="00BB0928">
              <w:t>‒</w:t>
            </w:r>
            <w:r w:rsidRPr="00BB0928">
              <w:tab/>
            </w:r>
            <w:r w:rsidR="00743567" w:rsidRPr="00BB0928">
              <w:t xml:space="preserve">Am Arbeitsplatz nicht essen, trinken oder rauchen, keine Lebensmittel </w:t>
            </w:r>
            <w:r w:rsidR="00743567" w:rsidRPr="00BB0928">
              <w:br/>
              <w:t>aufbewahren.</w:t>
            </w:r>
          </w:p>
          <w:p w14:paraId="615CA04A" w14:textId="783651E6" w:rsidR="00D45CA8" w:rsidRPr="00BB0928" w:rsidRDefault="00743567" w:rsidP="00743567">
            <w:pPr>
              <w:rPr>
                <w:rFonts w:ascii="Source Sans 3" w:hAnsi="Source Sans 3"/>
              </w:rPr>
            </w:pPr>
            <w:r w:rsidRPr="00BB0928">
              <w:rPr>
                <w:rFonts w:ascii="Source Sans 3" w:hAnsi="Source Sans 3"/>
              </w:rPr>
              <w:t xml:space="preserve">Weitere Vorgaben des Herstellers beachten: </w:t>
            </w:r>
            <w:r w:rsidR="00857CAA" w:rsidRPr="00BB0928">
              <w:rPr>
                <w:rFonts w:ascii="Source Sans 3" w:hAnsi="Source Sans 3"/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857CAA" w:rsidRPr="00BB0928">
              <w:rPr>
                <w:rFonts w:ascii="Source Sans 3" w:hAnsi="Source Sans 3"/>
                <w:u w:val="single"/>
              </w:rPr>
              <w:instrText xml:space="preserve"> FORMTEXT </w:instrText>
            </w:r>
            <w:r w:rsidR="00857CAA" w:rsidRPr="00BB0928">
              <w:rPr>
                <w:rFonts w:ascii="Source Sans 3" w:hAnsi="Source Sans 3"/>
                <w:u w:val="single"/>
              </w:rPr>
            </w:r>
            <w:r w:rsidR="00857CAA" w:rsidRPr="00BB0928">
              <w:rPr>
                <w:rFonts w:ascii="Source Sans 3" w:hAnsi="Source Sans 3"/>
                <w:u w:val="single"/>
              </w:rPr>
              <w:fldChar w:fldCharType="separate"/>
            </w:r>
            <w:r w:rsidR="00857CAA" w:rsidRPr="00BB0928">
              <w:rPr>
                <w:rFonts w:ascii="Source Sans 3" w:hAnsi="Source Sans 3"/>
                <w:u w:val="single"/>
              </w:rPr>
              <w:t> </w:t>
            </w:r>
            <w:r w:rsidR="00857CAA" w:rsidRPr="00BB0928">
              <w:rPr>
                <w:rFonts w:ascii="Source Sans 3" w:hAnsi="Source Sans 3"/>
                <w:u w:val="single"/>
              </w:rPr>
              <w:t> </w:t>
            </w:r>
            <w:r w:rsidR="00857CAA" w:rsidRPr="00BB0928">
              <w:rPr>
                <w:rFonts w:ascii="Source Sans 3" w:hAnsi="Source Sans 3"/>
                <w:u w:val="single"/>
              </w:rPr>
              <w:t> </w:t>
            </w:r>
            <w:r w:rsidR="00857CAA" w:rsidRPr="00BB0928">
              <w:rPr>
                <w:rFonts w:ascii="Source Sans 3" w:hAnsi="Source Sans 3"/>
                <w:u w:val="single"/>
              </w:rPr>
              <w:t> </w:t>
            </w:r>
            <w:r w:rsidR="00857CAA" w:rsidRPr="00BB0928">
              <w:rPr>
                <w:rFonts w:ascii="Source Sans 3" w:hAnsi="Source Sans 3"/>
                <w:u w:val="single"/>
              </w:rPr>
              <w:t> </w:t>
            </w:r>
            <w:r w:rsidR="00857CAA" w:rsidRPr="00BB0928">
              <w:rPr>
                <w:rFonts w:ascii="Source Sans 3" w:hAnsi="Source Sans 3"/>
              </w:rPr>
              <w:fldChar w:fldCharType="end"/>
            </w:r>
          </w:p>
        </w:tc>
        <w:tc>
          <w:tcPr>
            <w:tcW w:w="1193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83442CA" w14:textId="77777777" w:rsidR="00D45CA8" w:rsidRPr="00BB0928" w:rsidRDefault="00743567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BB0928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34B3D7F" wp14:editId="0DF01008">
                  <wp:extent cx="612000" cy="61200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B8E689" w14:textId="77777777" w:rsidR="00743567" w:rsidRPr="00BB0928" w:rsidRDefault="00743567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BB0928">
              <w:rPr>
                <w:rFonts w:ascii="Source Sans 3" w:hAnsi="Source Sans 3"/>
                <w:noProof/>
                <w:sz w:val="8"/>
                <w:szCs w:val="8"/>
              </w:rPr>
              <w:drawing>
                <wp:inline distT="0" distB="0" distL="0" distR="0" wp14:anchorId="29A1D5CF" wp14:editId="1B67ECFC">
                  <wp:extent cx="612000" cy="61200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7E2255" w14:textId="610707C8" w:rsidR="00743567" w:rsidRPr="00BB0928" w:rsidRDefault="00743567" w:rsidP="00743567">
            <w:pPr>
              <w:spacing w:after="6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BB0928">
              <w:rPr>
                <w:rFonts w:ascii="Source Sans 3" w:hAnsi="Source Sans 3"/>
                <w:noProof/>
                <w:sz w:val="8"/>
                <w:szCs w:val="8"/>
              </w:rPr>
              <w:drawing>
                <wp:inline distT="0" distB="0" distL="0" distR="0" wp14:anchorId="65C27505" wp14:editId="4E092605">
                  <wp:extent cx="612000" cy="612000"/>
                  <wp:effectExtent l="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BB0928" w14:paraId="6E3CB6DC" w14:textId="77777777" w:rsidTr="00082D22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9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DD2776F" w14:textId="77777777" w:rsidR="00D45CA8" w:rsidRPr="00BB0928" w:rsidRDefault="00D45CA8" w:rsidP="00082D22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BB0928">
              <w:rPr>
                <w:rFonts w:ascii="Source Sans 3" w:hAnsi="Source Sans 3"/>
              </w:rPr>
              <w:t>Verhalten im Gefahrfall</w:t>
            </w:r>
          </w:p>
        </w:tc>
      </w:tr>
      <w:tr w:rsidR="00743567" w:rsidRPr="00BB0928" w14:paraId="4EE81E5A" w14:textId="77777777" w:rsidTr="0074356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3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2A401873" w14:textId="448E09DA" w:rsidR="00743567" w:rsidRPr="00BB0928" w:rsidRDefault="00743567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BB0928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81CD700" wp14:editId="5625D164">
                  <wp:extent cx="612000" cy="612000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6DC8CC" w14:textId="780D0EAB" w:rsidR="00743567" w:rsidRPr="00BB0928" w:rsidRDefault="00BB0928" w:rsidP="00BB0928">
            <w:pPr>
              <w:pStyle w:val="Aufzhlung1"/>
            </w:pPr>
            <w:r w:rsidRPr="00BB0928">
              <w:t>‒</w:t>
            </w:r>
            <w:r w:rsidRPr="00BB0928">
              <w:tab/>
            </w:r>
            <w:r w:rsidR="00743567" w:rsidRPr="00BB0928">
              <w:t xml:space="preserve">Verschüttete oder ausgelaufene Biozide mit Bindemittel Typ </w:t>
            </w:r>
            <w:r w:rsidR="00857CAA" w:rsidRPr="00BB0928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857CAA" w:rsidRPr="00BB0928">
              <w:rPr>
                <w:u w:val="single"/>
              </w:rPr>
              <w:instrText xml:space="preserve"> FORMTEXT </w:instrText>
            </w:r>
            <w:r w:rsidR="00857CAA" w:rsidRPr="00BB0928">
              <w:rPr>
                <w:u w:val="single"/>
              </w:rPr>
            </w:r>
            <w:r w:rsidR="00857CAA" w:rsidRPr="00BB0928">
              <w:rPr>
                <w:u w:val="single"/>
              </w:rPr>
              <w:fldChar w:fldCharType="separate"/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fldChar w:fldCharType="end"/>
            </w:r>
            <w:r w:rsidR="00743567" w:rsidRPr="00BB0928">
              <w:t xml:space="preserve"> aufnehmen, </w:t>
            </w:r>
            <w:r w:rsidR="00743567" w:rsidRPr="00BB0928">
              <w:br/>
              <w:t xml:space="preserve">dabei Schutzbrille Typ </w:t>
            </w:r>
            <w:r w:rsidR="00857CAA" w:rsidRPr="00BB0928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857CAA" w:rsidRPr="00BB0928">
              <w:rPr>
                <w:u w:val="single"/>
              </w:rPr>
              <w:instrText xml:space="preserve"> FORMTEXT </w:instrText>
            </w:r>
            <w:r w:rsidR="00857CAA" w:rsidRPr="00BB0928">
              <w:rPr>
                <w:u w:val="single"/>
              </w:rPr>
            </w:r>
            <w:r w:rsidR="00857CAA" w:rsidRPr="00BB0928">
              <w:rPr>
                <w:u w:val="single"/>
              </w:rPr>
              <w:fldChar w:fldCharType="separate"/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fldChar w:fldCharType="end"/>
            </w:r>
            <w:r w:rsidR="00743567" w:rsidRPr="00BB0928">
              <w:t xml:space="preserve"> und Schutzhandschuhe Typ </w:t>
            </w:r>
            <w:r w:rsidR="00857CAA" w:rsidRPr="00BB0928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857CAA" w:rsidRPr="00BB0928">
              <w:rPr>
                <w:u w:val="single"/>
              </w:rPr>
              <w:instrText xml:space="preserve"> FORMTEXT </w:instrText>
            </w:r>
            <w:r w:rsidR="00857CAA" w:rsidRPr="00BB0928">
              <w:rPr>
                <w:u w:val="single"/>
              </w:rPr>
            </w:r>
            <w:r w:rsidR="00857CAA" w:rsidRPr="00BB0928">
              <w:rPr>
                <w:u w:val="single"/>
              </w:rPr>
              <w:fldChar w:fldCharType="separate"/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fldChar w:fldCharType="end"/>
            </w:r>
            <w:r w:rsidR="00743567" w:rsidRPr="00BB0928">
              <w:t xml:space="preserve"> tragen. </w:t>
            </w:r>
          </w:p>
          <w:p w14:paraId="66BD07A8" w14:textId="27F8A9D0" w:rsidR="00743567" w:rsidRPr="00BB0928" w:rsidRDefault="00BB0928" w:rsidP="00BB0928">
            <w:pPr>
              <w:pStyle w:val="Aufzhlung1"/>
            </w:pPr>
            <w:r w:rsidRPr="00BB0928">
              <w:t>‒</w:t>
            </w:r>
            <w:r w:rsidRPr="00BB0928">
              <w:tab/>
            </w:r>
            <w:r w:rsidR="00743567" w:rsidRPr="00BB0928">
              <w:t xml:space="preserve">Verschüttete oder ausgelaufene Reiniger mit Bindemittel Typ </w:t>
            </w:r>
            <w:r w:rsidR="00857CAA" w:rsidRPr="00BB0928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857CAA" w:rsidRPr="00BB0928">
              <w:rPr>
                <w:u w:val="single"/>
              </w:rPr>
              <w:instrText xml:space="preserve"> FORMTEXT </w:instrText>
            </w:r>
            <w:r w:rsidR="00857CAA" w:rsidRPr="00BB0928">
              <w:rPr>
                <w:u w:val="single"/>
              </w:rPr>
            </w:r>
            <w:r w:rsidR="00857CAA" w:rsidRPr="00BB0928">
              <w:rPr>
                <w:u w:val="single"/>
              </w:rPr>
              <w:fldChar w:fldCharType="separate"/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fldChar w:fldCharType="end"/>
            </w:r>
            <w:r w:rsidR="00743567" w:rsidRPr="00BB0928">
              <w:t xml:space="preserve"> aufnehmen, </w:t>
            </w:r>
            <w:r w:rsidR="00743567" w:rsidRPr="00BB0928">
              <w:br/>
              <w:t xml:space="preserve">dabei Schutzbrille Typ </w:t>
            </w:r>
            <w:r w:rsidR="00857CAA" w:rsidRPr="00BB0928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857CAA" w:rsidRPr="00BB0928">
              <w:rPr>
                <w:u w:val="single"/>
              </w:rPr>
              <w:instrText xml:space="preserve"> FORMTEXT </w:instrText>
            </w:r>
            <w:r w:rsidR="00857CAA" w:rsidRPr="00BB0928">
              <w:rPr>
                <w:u w:val="single"/>
              </w:rPr>
            </w:r>
            <w:r w:rsidR="00857CAA" w:rsidRPr="00BB0928">
              <w:rPr>
                <w:u w:val="single"/>
              </w:rPr>
              <w:fldChar w:fldCharType="separate"/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fldChar w:fldCharType="end"/>
            </w:r>
            <w:r w:rsidR="00743567" w:rsidRPr="00BB0928">
              <w:t xml:space="preserve"> und Schutzhandschuhe Typ </w:t>
            </w:r>
            <w:r w:rsidR="00857CAA" w:rsidRPr="00BB0928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857CAA" w:rsidRPr="00BB0928">
              <w:rPr>
                <w:u w:val="single"/>
              </w:rPr>
              <w:instrText xml:space="preserve"> FORMTEXT </w:instrText>
            </w:r>
            <w:r w:rsidR="00857CAA" w:rsidRPr="00BB0928">
              <w:rPr>
                <w:u w:val="single"/>
              </w:rPr>
            </w:r>
            <w:r w:rsidR="00857CAA" w:rsidRPr="00BB0928">
              <w:rPr>
                <w:u w:val="single"/>
              </w:rPr>
              <w:fldChar w:fldCharType="separate"/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rPr>
                <w:u w:val="single"/>
              </w:rPr>
              <w:t> </w:t>
            </w:r>
            <w:r w:rsidR="00857CAA" w:rsidRPr="00BB0928">
              <w:fldChar w:fldCharType="end"/>
            </w:r>
            <w:r w:rsidR="00743567" w:rsidRPr="00BB0928">
              <w:t xml:space="preserve"> tragen.</w:t>
            </w:r>
          </w:p>
          <w:p w14:paraId="7CDBB828" w14:textId="0997556D" w:rsidR="00743567" w:rsidRPr="00BB0928" w:rsidRDefault="00BB0928" w:rsidP="00BB0928">
            <w:pPr>
              <w:pStyle w:val="Aufzhlung1"/>
            </w:pPr>
            <w:r w:rsidRPr="00BB0928">
              <w:t>‒</w:t>
            </w:r>
            <w:r w:rsidRPr="00BB0928">
              <w:tab/>
            </w:r>
            <w:r w:rsidR="00743567" w:rsidRPr="00BB0928">
              <w:t>Vorgesetzte/-n benachrichtigen.</w:t>
            </w:r>
          </w:p>
          <w:p w14:paraId="60D2CFB5" w14:textId="1434C79A" w:rsidR="00743567" w:rsidRPr="00BB0928" w:rsidRDefault="00743567" w:rsidP="00743567">
            <w:pPr>
              <w:pStyle w:val="Notruf"/>
              <w:spacing w:before="0"/>
              <w:rPr>
                <w:rFonts w:ascii="Source Sans 3" w:hAnsi="Source Sans 3"/>
              </w:rPr>
            </w:pPr>
            <w:r w:rsidRPr="00BB0928">
              <w:rPr>
                <w:rFonts w:ascii="Source Sans 3" w:hAnsi="Source Sans 3"/>
              </w:rPr>
              <w:t>Notruf</w:t>
            </w:r>
            <w:r w:rsidRPr="00BB0928">
              <w:rPr>
                <w:rFonts w:ascii="Source Sans 3" w:hAnsi="Source Sans 3"/>
                <w:sz w:val="20"/>
              </w:rPr>
              <w:t xml:space="preserve"> </w:t>
            </w:r>
            <w:r w:rsidRPr="00BB0928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B0928">
              <w:rPr>
                <w:rFonts w:ascii="Source Sans 3" w:hAnsi="Source Sans 3"/>
              </w:rPr>
              <w:instrText xml:space="preserve"> FORMTEXT </w:instrText>
            </w:r>
            <w:r w:rsidRPr="00BB0928">
              <w:rPr>
                <w:rFonts w:ascii="Source Sans 3" w:hAnsi="Source Sans 3"/>
              </w:rPr>
            </w:r>
            <w:r w:rsidRPr="00BB0928">
              <w:rPr>
                <w:rFonts w:ascii="Source Sans 3" w:hAnsi="Source Sans 3"/>
              </w:rPr>
              <w:fldChar w:fldCharType="separate"/>
            </w:r>
            <w:r w:rsidRPr="00BB0928">
              <w:rPr>
                <w:rFonts w:ascii="Source Sans 3" w:hAnsi="Source Sans 3"/>
                <w:noProof/>
              </w:rPr>
              <w:t> </w:t>
            </w:r>
            <w:r w:rsidRPr="00BB0928">
              <w:rPr>
                <w:rFonts w:ascii="Source Sans 3" w:hAnsi="Source Sans 3"/>
                <w:noProof/>
              </w:rPr>
              <w:t> </w:t>
            </w:r>
            <w:r w:rsidRPr="00BB0928">
              <w:rPr>
                <w:rFonts w:ascii="Source Sans 3" w:hAnsi="Source Sans 3"/>
                <w:noProof/>
              </w:rPr>
              <w:t> </w:t>
            </w:r>
            <w:r w:rsidRPr="00BB0928">
              <w:rPr>
                <w:rFonts w:ascii="Source Sans 3" w:hAnsi="Source Sans 3"/>
                <w:noProof/>
              </w:rPr>
              <w:t> </w:t>
            </w:r>
            <w:r w:rsidRPr="00BB0928">
              <w:rPr>
                <w:rFonts w:ascii="Source Sans 3" w:hAnsi="Source Sans 3"/>
                <w:noProof/>
              </w:rPr>
              <w:t> </w:t>
            </w:r>
            <w:r w:rsidRPr="00BB0928">
              <w:rPr>
                <w:rFonts w:ascii="Source Sans 3" w:hAnsi="Source Sans 3"/>
              </w:rPr>
              <w:fldChar w:fldCharType="end"/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77F6B76F" w14:textId="1FE1FF28" w:rsidR="00743567" w:rsidRPr="00BB0928" w:rsidRDefault="00743567" w:rsidP="00743567">
            <w:pPr>
              <w:spacing w:line="240" w:lineRule="auto"/>
              <w:rPr>
                <w:rFonts w:ascii="Source Sans 3" w:hAnsi="Source Sans 3"/>
              </w:rPr>
            </w:pPr>
            <w:r w:rsidRPr="00BB0928">
              <w:rPr>
                <w:rFonts w:ascii="Source Sans 3" w:hAnsi="Source Sans 3"/>
                <w:noProof/>
              </w:rPr>
              <w:drawing>
                <wp:inline distT="0" distB="0" distL="0" distR="0" wp14:anchorId="3C066797" wp14:editId="74D86DF2">
                  <wp:extent cx="612000" cy="612000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BB0928" w14:paraId="0FA5B369" w14:textId="77777777" w:rsidTr="00082D22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9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9E13471" w14:textId="77777777" w:rsidR="00D45CA8" w:rsidRPr="00BB0928" w:rsidRDefault="00D45CA8" w:rsidP="00082D22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BB0928">
              <w:rPr>
                <w:rFonts w:ascii="Source Sans 3" w:hAnsi="Source Sans 3"/>
              </w:rPr>
              <w:t>Erste Hilfe</w:t>
            </w:r>
          </w:p>
        </w:tc>
      </w:tr>
      <w:tr w:rsidR="00743567" w:rsidRPr="00BB0928" w14:paraId="3E4F61F1" w14:textId="77777777" w:rsidTr="0074356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2E08D3F" w14:textId="77777777" w:rsidR="00743567" w:rsidRPr="00BB0928" w:rsidRDefault="00743567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BB0928">
              <w:rPr>
                <w:rFonts w:ascii="Source Sans 3" w:hAnsi="Source Sans 3"/>
                <w:noProof/>
              </w:rPr>
              <w:drawing>
                <wp:inline distT="0" distB="0" distL="0" distR="0" wp14:anchorId="256C3828" wp14:editId="43B32368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27D760FD" w14:textId="0DB4E74E" w:rsidR="00743567" w:rsidRPr="00BB0928" w:rsidRDefault="00BB0928" w:rsidP="00BB0928">
            <w:pPr>
              <w:pStyle w:val="Aufzhlung1"/>
            </w:pPr>
            <w:r w:rsidRPr="00BB0928">
              <w:t>‒</w:t>
            </w:r>
            <w:r w:rsidRPr="00BB0928">
              <w:tab/>
            </w:r>
            <w:r w:rsidR="00743567" w:rsidRPr="00BB0928">
              <w:t xml:space="preserve">Nach Augenkontakt sofort mit viel Wasser spülen, Augenduschen benutzen; </w:t>
            </w:r>
            <w:r w:rsidR="00743567" w:rsidRPr="00BB0928">
              <w:br/>
              <w:t>anschließend Arzt/Ärztin aufsuchen.</w:t>
            </w:r>
          </w:p>
          <w:p w14:paraId="0CB0A254" w14:textId="701A515B" w:rsidR="00743567" w:rsidRPr="00BB0928" w:rsidRDefault="00BB0928" w:rsidP="00BB0928">
            <w:pPr>
              <w:pStyle w:val="Aufzhlung1"/>
            </w:pPr>
            <w:r w:rsidRPr="00BB0928">
              <w:t>‒</w:t>
            </w:r>
            <w:r w:rsidRPr="00BB0928">
              <w:tab/>
            </w:r>
            <w:r w:rsidR="00743567" w:rsidRPr="00BB0928">
              <w:t>Nach Hautkontakt Hände waschen, bei Bedarf Arzt/Ärztin aufsuchen.</w:t>
            </w:r>
          </w:p>
          <w:p w14:paraId="6F5030E0" w14:textId="3CB00ED6" w:rsidR="00743567" w:rsidRPr="00BB0928" w:rsidRDefault="00BB0928" w:rsidP="00BB0928">
            <w:pPr>
              <w:pStyle w:val="Aufzhlung1"/>
            </w:pPr>
            <w:r w:rsidRPr="00BB0928">
              <w:t>‒</w:t>
            </w:r>
            <w:r w:rsidRPr="00BB0928">
              <w:tab/>
            </w:r>
            <w:r w:rsidR="00743567" w:rsidRPr="00BB0928">
              <w:t>Ereignisse im Verbandbuch dokumentieren.</w:t>
            </w:r>
          </w:p>
          <w:p w14:paraId="0E2C0FDA" w14:textId="1E6F2472" w:rsidR="00743567" w:rsidRPr="00BB0928" w:rsidRDefault="00743567" w:rsidP="00743567">
            <w:pPr>
              <w:pStyle w:val="Notruf"/>
              <w:spacing w:before="0"/>
              <w:rPr>
                <w:rFonts w:ascii="Source Sans 3" w:hAnsi="Source Sans 3"/>
                <w:bCs w:val="0"/>
                <w:sz w:val="20"/>
                <w:szCs w:val="20"/>
              </w:rPr>
            </w:pPr>
            <w:r w:rsidRPr="00BB0928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BB0928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B0928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BB0928">
              <w:rPr>
                <w:rFonts w:ascii="Source Sans 3" w:hAnsi="Source Sans 3"/>
                <w:sz w:val="20"/>
                <w:szCs w:val="20"/>
              </w:rPr>
            </w:r>
            <w:r w:rsidRPr="00BB0928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BB092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B092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B092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B092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B092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B0928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BB0928">
              <w:rPr>
                <w:rFonts w:ascii="Source Sans 3" w:hAnsi="Source Sans 3"/>
                <w:sz w:val="20"/>
                <w:szCs w:val="20"/>
              </w:rPr>
              <w:tab/>
            </w:r>
            <w:r w:rsidR="00BB0928">
              <w:rPr>
                <w:rFonts w:ascii="Source Sans 3" w:hAnsi="Source Sans 3"/>
                <w:sz w:val="20"/>
                <w:szCs w:val="20"/>
              </w:rPr>
              <w:tab/>
            </w:r>
            <w:r w:rsidRPr="00BB0928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BB0928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B0928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BB0928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BB0928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BB092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B092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B092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B092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B092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B0928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  <w:tc>
          <w:tcPr>
            <w:tcW w:w="1193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256FDB1" w14:textId="3BC39E9C" w:rsidR="00743567" w:rsidRPr="00BB0928" w:rsidRDefault="00743567" w:rsidP="00743567">
            <w:pPr>
              <w:spacing w:line="240" w:lineRule="auto"/>
              <w:rPr>
                <w:rFonts w:ascii="Source Sans 3" w:hAnsi="Source Sans 3"/>
              </w:rPr>
            </w:pPr>
            <w:r w:rsidRPr="00BB0928">
              <w:rPr>
                <w:rFonts w:ascii="Source Sans 3" w:hAnsi="Source Sans 3"/>
                <w:noProof/>
              </w:rPr>
              <w:drawing>
                <wp:inline distT="0" distB="0" distL="0" distR="0" wp14:anchorId="5AA8A95A" wp14:editId="3BB944FA">
                  <wp:extent cx="612000" cy="612000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BB0928" w14:paraId="25FB77F3" w14:textId="77777777" w:rsidTr="00082D22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9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66D30F2" w14:textId="77777777" w:rsidR="00D45CA8" w:rsidRPr="00BB0928" w:rsidRDefault="00D45CA8" w:rsidP="00082D22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BB0928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BB0928" w14:paraId="0086DFE4" w14:textId="77777777" w:rsidTr="00BB0928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8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3B357C6B" w14:textId="7CD2E4C3" w:rsidR="00D45CA8" w:rsidRPr="00BB0928" w:rsidRDefault="00743567" w:rsidP="00743567">
            <w:pPr>
              <w:spacing w:after="6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  <w:r w:rsidRPr="00BB0928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19EFB49" wp14:editId="0B1AEF79">
                  <wp:extent cx="577850" cy="57785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7BA9D8FA" w14:textId="49360E78" w:rsidR="00743567" w:rsidRPr="00BB0928" w:rsidRDefault="00BB0928" w:rsidP="00BB0928">
            <w:pPr>
              <w:pStyle w:val="Aufzhlung1"/>
            </w:pPr>
            <w:r w:rsidRPr="00BB0928">
              <w:t>‒</w:t>
            </w:r>
            <w:r w:rsidRPr="00BB0928">
              <w:tab/>
            </w:r>
            <w:r w:rsidR="00743567" w:rsidRPr="00BB0928">
              <w:t>Zu entsorgende Biozide/Reiniger nur in gekennzeichneten Behältern entsorgen.</w:t>
            </w:r>
          </w:p>
          <w:p w14:paraId="0DF2F83B" w14:textId="39D5EC8F" w:rsidR="00D45CA8" w:rsidRPr="00BB0928" w:rsidRDefault="00BB0928" w:rsidP="00BB0928">
            <w:pPr>
              <w:pStyle w:val="Aufzhlung1"/>
            </w:pPr>
            <w:r w:rsidRPr="00BB0928">
              <w:t>‒</w:t>
            </w:r>
            <w:r w:rsidRPr="00BB0928">
              <w:tab/>
            </w:r>
            <w:r w:rsidR="00743567" w:rsidRPr="00BB0928">
              <w:t>Verwendete Bindemittel in gekennzeichneten Behälter geben.</w:t>
            </w:r>
          </w:p>
          <w:p w14:paraId="3D299D5D" w14:textId="77777777" w:rsidR="00872D6F" w:rsidRPr="00BB0928" w:rsidRDefault="00872D6F" w:rsidP="004638AD">
            <w:pPr>
              <w:widowControl w:val="0"/>
              <w:tabs>
                <w:tab w:val="left" w:pos="227"/>
              </w:tabs>
              <w:adjustRightInd w:val="0"/>
              <w:spacing w:after="60"/>
              <w:rPr>
                <w:rFonts w:ascii="Source Sans 3" w:hAnsi="Source Sans 3"/>
                <w:color w:val="000000"/>
              </w:rPr>
            </w:pPr>
            <w:r w:rsidRPr="00BB0928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BB0928">
              <w:rPr>
                <w:rFonts w:ascii="Source Sans 3" w:hAnsi="Source Sans 3"/>
                <w:color w:val="000000"/>
              </w:rPr>
              <w:t xml:space="preserve"> </w:t>
            </w:r>
            <w:r w:rsidRPr="00BB0928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B0928">
              <w:rPr>
                <w:rFonts w:ascii="Source Sans 3" w:hAnsi="Source Sans 3"/>
              </w:rPr>
              <w:instrText xml:space="preserve"> FORMTEXT </w:instrText>
            </w:r>
            <w:r w:rsidRPr="00BB0928">
              <w:rPr>
                <w:rFonts w:ascii="Source Sans 3" w:hAnsi="Source Sans 3"/>
              </w:rPr>
            </w:r>
            <w:r w:rsidRPr="00BB0928">
              <w:rPr>
                <w:rFonts w:ascii="Source Sans 3" w:hAnsi="Source Sans 3"/>
              </w:rPr>
              <w:fldChar w:fldCharType="separate"/>
            </w:r>
            <w:r w:rsidRPr="00BB0928">
              <w:rPr>
                <w:rFonts w:ascii="Source Sans 3" w:hAnsi="Source Sans 3"/>
                <w:noProof/>
              </w:rPr>
              <w:t> </w:t>
            </w:r>
            <w:r w:rsidRPr="00BB0928">
              <w:rPr>
                <w:rFonts w:ascii="Source Sans 3" w:hAnsi="Source Sans 3"/>
                <w:noProof/>
              </w:rPr>
              <w:t> </w:t>
            </w:r>
            <w:r w:rsidRPr="00BB0928">
              <w:rPr>
                <w:rFonts w:ascii="Source Sans 3" w:hAnsi="Source Sans 3"/>
                <w:noProof/>
              </w:rPr>
              <w:t> </w:t>
            </w:r>
            <w:r w:rsidRPr="00BB0928">
              <w:rPr>
                <w:rFonts w:ascii="Source Sans 3" w:hAnsi="Source Sans 3"/>
                <w:noProof/>
              </w:rPr>
              <w:t> </w:t>
            </w:r>
            <w:r w:rsidRPr="00BB0928">
              <w:rPr>
                <w:rFonts w:ascii="Source Sans 3" w:hAnsi="Source Sans 3"/>
                <w:noProof/>
              </w:rPr>
              <w:t> </w:t>
            </w:r>
            <w:r w:rsidRPr="00BB0928">
              <w:rPr>
                <w:rFonts w:ascii="Source Sans 3" w:hAnsi="Source Sans 3"/>
              </w:rPr>
              <w:fldChar w:fldCharType="end"/>
            </w:r>
            <w:r w:rsidRPr="00BB0928">
              <w:rPr>
                <w:rFonts w:ascii="Source Sans 3" w:hAnsi="Source Sans 3"/>
                <w:color w:val="000000"/>
              </w:rPr>
              <w:tab/>
            </w:r>
            <w:r w:rsidRPr="00BB0928">
              <w:rPr>
                <w:rFonts w:ascii="Source Sans 3" w:hAnsi="Source Sans 3"/>
                <w:color w:val="000000"/>
              </w:rPr>
              <w:tab/>
            </w:r>
            <w:r w:rsidRPr="00BB0928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BB0928">
              <w:rPr>
                <w:rFonts w:ascii="Source Sans 3" w:hAnsi="Source Sans 3"/>
                <w:color w:val="000000"/>
              </w:rPr>
              <w:t xml:space="preserve"> </w:t>
            </w:r>
            <w:r w:rsidRPr="00BB0928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B0928">
              <w:rPr>
                <w:rFonts w:ascii="Source Sans 3" w:hAnsi="Source Sans 3"/>
              </w:rPr>
              <w:instrText xml:space="preserve"> FORMTEXT </w:instrText>
            </w:r>
            <w:r w:rsidRPr="00BB0928">
              <w:rPr>
                <w:rFonts w:ascii="Source Sans 3" w:hAnsi="Source Sans 3"/>
              </w:rPr>
            </w:r>
            <w:r w:rsidRPr="00BB0928">
              <w:rPr>
                <w:rFonts w:ascii="Source Sans 3" w:hAnsi="Source Sans 3"/>
              </w:rPr>
              <w:fldChar w:fldCharType="separate"/>
            </w:r>
            <w:r w:rsidRPr="00BB0928">
              <w:rPr>
                <w:rFonts w:ascii="Source Sans 3" w:hAnsi="Source Sans 3"/>
                <w:noProof/>
              </w:rPr>
              <w:t> </w:t>
            </w:r>
            <w:r w:rsidRPr="00BB0928">
              <w:rPr>
                <w:rFonts w:ascii="Source Sans 3" w:hAnsi="Source Sans 3"/>
                <w:noProof/>
              </w:rPr>
              <w:t> </w:t>
            </w:r>
            <w:r w:rsidRPr="00BB0928">
              <w:rPr>
                <w:rFonts w:ascii="Source Sans 3" w:hAnsi="Source Sans 3"/>
                <w:noProof/>
              </w:rPr>
              <w:t> </w:t>
            </w:r>
            <w:r w:rsidRPr="00BB0928">
              <w:rPr>
                <w:rFonts w:ascii="Source Sans 3" w:hAnsi="Source Sans 3"/>
                <w:noProof/>
              </w:rPr>
              <w:t> </w:t>
            </w:r>
            <w:r w:rsidRPr="00BB0928">
              <w:rPr>
                <w:rFonts w:ascii="Source Sans 3" w:hAnsi="Source Sans 3"/>
                <w:noProof/>
              </w:rPr>
              <w:t> </w:t>
            </w:r>
            <w:r w:rsidRPr="00BB0928">
              <w:rPr>
                <w:rFonts w:ascii="Source Sans 3" w:hAnsi="Source Sans 3"/>
              </w:rPr>
              <w:fldChar w:fldCharType="end"/>
            </w:r>
          </w:p>
        </w:tc>
      </w:tr>
    </w:tbl>
    <w:p w14:paraId="5147DEE8" w14:textId="77777777" w:rsidR="00D45CA8" w:rsidRPr="00BB0928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BB0928" w:rsidSect="00BB0928">
      <w:type w:val="continuous"/>
      <w:pgSz w:w="11906" w:h="16838" w:code="9"/>
      <w:pgMar w:top="680" w:right="851" w:bottom="284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AF469F27-D0BD-45D1-9A7A-26CEDE71B8A3}"/>
    <w:embedBold r:id="rId2" w:fontKey="{92BEC91B-5243-4952-A21F-81E55DFB6BC1}"/>
    <w:embedItalic r:id="rId3" w:fontKey="{9AB9C354-F70B-4AB3-8D7F-A04893A4DD1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567"/>
    <w:rsid w:val="000718AA"/>
    <w:rsid w:val="00072313"/>
    <w:rsid w:val="00082D22"/>
    <w:rsid w:val="000915F3"/>
    <w:rsid w:val="0020256F"/>
    <w:rsid w:val="002874ED"/>
    <w:rsid w:val="002B0015"/>
    <w:rsid w:val="00352514"/>
    <w:rsid w:val="003F0E4D"/>
    <w:rsid w:val="00400BC7"/>
    <w:rsid w:val="004638AD"/>
    <w:rsid w:val="00564C7D"/>
    <w:rsid w:val="00743567"/>
    <w:rsid w:val="00744851"/>
    <w:rsid w:val="00800ABE"/>
    <w:rsid w:val="00850334"/>
    <w:rsid w:val="008525E3"/>
    <w:rsid w:val="00857CAA"/>
    <w:rsid w:val="00872D6F"/>
    <w:rsid w:val="00991CDD"/>
    <w:rsid w:val="00A825D8"/>
    <w:rsid w:val="00AC2984"/>
    <w:rsid w:val="00B836B7"/>
    <w:rsid w:val="00BB0928"/>
    <w:rsid w:val="00C5277C"/>
    <w:rsid w:val="00C9224C"/>
    <w:rsid w:val="00CF1947"/>
    <w:rsid w:val="00CF4FC1"/>
    <w:rsid w:val="00CF5E5C"/>
    <w:rsid w:val="00D45CA8"/>
    <w:rsid w:val="00D6796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4871B61"/>
  <w15:chartTrackingRefBased/>
  <w15:docId w15:val="{9E816E74-5AB8-437D-AA3F-AB32FC89F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BB0928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6FF61E-7F68-428D-AD66-EEC82140C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333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4</cp:revision>
  <cp:lastPrinted>2003-07-02T13:54:00Z</cp:lastPrinted>
  <dcterms:created xsi:type="dcterms:W3CDTF">2025-08-28T09:05:00Z</dcterms:created>
  <dcterms:modified xsi:type="dcterms:W3CDTF">2026-01-07T10:59:00Z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