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85133" w14:textId="77777777" w:rsidR="00564C7D" w:rsidRPr="00BB0928" w:rsidRDefault="00072313">
      <w:pPr>
        <w:spacing w:before="0"/>
        <w:rPr>
          <w:rFonts w:ascii="Source Sans 3" w:hAnsi="Source Sans 3"/>
          <w:sz w:val="8"/>
        </w:rPr>
      </w:pPr>
      <w:r w:rsidRPr="00BB092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D3F4326" wp14:editId="0EFFD815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FB93E" w14:textId="77777777" w:rsidR="00564C7D" w:rsidRPr="00BB0928" w:rsidRDefault="00564C7D">
      <w:pPr>
        <w:spacing w:before="0"/>
        <w:rPr>
          <w:rFonts w:ascii="Source Sans 3" w:hAnsi="Source Sans 3"/>
          <w:sz w:val="8"/>
        </w:rPr>
      </w:pPr>
    </w:p>
    <w:p w14:paraId="3CB23D57" w14:textId="77777777" w:rsidR="00564C7D" w:rsidRPr="00BB0928" w:rsidRDefault="00564C7D">
      <w:pPr>
        <w:spacing w:before="0"/>
        <w:rPr>
          <w:rFonts w:ascii="Source Sans 3" w:hAnsi="Source Sans 3"/>
          <w:sz w:val="8"/>
        </w:rPr>
      </w:pPr>
    </w:p>
    <w:p w14:paraId="1CE806D4" w14:textId="77777777" w:rsidR="00564C7D" w:rsidRPr="00BB0928" w:rsidRDefault="00564C7D">
      <w:pPr>
        <w:spacing w:before="0"/>
        <w:rPr>
          <w:rFonts w:ascii="Source Sans 3" w:hAnsi="Source Sans 3"/>
          <w:sz w:val="8"/>
        </w:rPr>
      </w:pPr>
    </w:p>
    <w:p w14:paraId="0C5AACCA" w14:textId="77777777" w:rsidR="00564C7D" w:rsidRPr="00BB0928" w:rsidRDefault="00564C7D">
      <w:pPr>
        <w:spacing w:before="0"/>
        <w:rPr>
          <w:rFonts w:ascii="Source Sans 3" w:hAnsi="Source Sans 3"/>
          <w:sz w:val="8"/>
        </w:rPr>
        <w:sectPr w:rsidR="00564C7D" w:rsidRPr="00BB0928" w:rsidSect="00BB092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DA37696" w14:textId="6517FD09" w:rsidR="00744851" w:rsidRPr="00BB092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BB0928" w14:paraId="700D3941" w14:textId="77777777" w:rsidTr="00743567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3090A9E" w14:textId="77777777" w:rsidR="00B836B7" w:rsidRPr="00BB092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81157DA" wp14:editId="1C63FED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E93D19" w14:textId="77777777" w:rsidR="00B836B7" w:rsidRPr="00BB092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AD99890" w14:textId="77777777" w:rsidR="00B836B7" w:rsidRPr="00BB0928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334643C" wp14:editId="4BF61B6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7C27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B0928">
              <w:rPr>
                <w:rFonts w:ascii="Source Sans 3" w:hAnsi="Source Sans 3"/>
              </w:rPr>
              <w:t xml:space="preserve">Firma:  </w:t>
            </w:r>
            <w:r w:rsidR="00B836B7" w:rsidRPr="00BB092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BB0928">
              <w:rPr>
                <w:rFonts w:ascii="Source Sans 3" w:hAnsi="Source Sans 3"/>
              </w:rPr>
              <w:instrText xml:space="preserve"> FORMTEXT </w:instrText>
            </w:r>
            <w:r w:rsidR="00B836B7" w:rsidRPr="00BB0928">
              <w:rPr>
                <w:rFonts w:ascii="Source Sans 3" w:hAnsi="Source Sans 3"/>
              </w:rPr>
            </w:r>
            <w:r w:rsidR="00B836B7" w:rsidRPr="00BB0928">
              <w:rPr>
                <w:rFonts w:ascii="Source Sans 3" w:hAnsi="Source Sans 3"/>
              </w:rPr>
              <w:fldChar w:fldCharType="separate"/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</w:rPr>
              <w:fldChar w:fldCharType="end"/>
            </w:r>
            <w:bookmarkEnd w:id="0"/>
          </w:p>
          <w:p w14:paraId="48BE93CB" w14:textId="77777777" w:rsidR="00B836B7" w:rsidRPr="00BB092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B8519F3" wp14:editId="7C41649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C5FFE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BB0928">
              <w:rPr>
                <w:rFonts w:ascii="Source Sans 3" w:hAnsi="Source Sans 3"/>
              </w:rPr>
              <w:t xml:space="preserve">Arbeitsbereich:  </w:t>
            </w:r>
            <w:r w:rsidR="00400BC7" w:rsidRPr="00BB092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BB0928">
              <w:rPr>
                <w:rFonts w:ascii="Source Sans 3" w:hAnsi="Source Sans 3"/>
              </w:rPr>
              <w:instrText xml:space="preserve"> FORMTEXT </w:instrText>
            </w:r>
            <w:r w:rsidR="00400BC7" w:rsidRPr="00BB0928">
              <w:rPr>
                <w:rFonts w:ascii="Source Sans 3" w:hAnsi="Source Sans 3"/>
              </w:rPr>
            </w:r>
            <w:r w:rsidR="00400BC7" w:rsidRPr="00BB0928">
              <w:rPr>
                <w:rFonts w:ascii="Source Sans 3" w:hAnsi="Source Sans 3"/>
              </w:rPr>
              <w:fldChar w:fldCharType="separate"/>
            </w:r>
            <w:r w:rsidR="00400BC7" w:rsidRPr="00BB0928">
              <w:rPr>
                <w:rFonts w:ascii="Source Sans 3" w:hAnsi="Source Sans 3"/>
                <w:noProof/>
              </w:rPr>
              <w:t> </w:t>
            </w:r>
            <w:r w:rsidR="00400BC7" w:rsidRPr="00BB0928">
              <w:rPr>
                <w:rFonts w:ascii="Source Sans 3" w:hAnsi="Source Sans 3"/>
                <w:noProof/>
              </w:rPr>
              <w:t> </w:t>
            </w:r>
            <w:r w:rsidR="00400BC7" w:rsidRPr="00BB0928">
              <w:rPr>
                <w:rFonts w:ascii="Source Sans 3" w:hAnsi="Source Sans 3"/>
                <w:noProof/>
              </w:rPr>
              <w:t> </w:t>
            </w:r>
            <w:r w:rsidR="00400BC7" w:rsidRPr="00BB0928">
              <w:rPr>
                <w:rFonts w:ascii="Source Sans 3" w:hAnsi="Source Sans 3"/>
                <w:noProof/>
              </w:rPr>
              <w:t> </w:t>
            </w:r>
            <w:r w:rsidR="00400BC7" w:rsidRPr="00BB0928">
              <w:rPr>
                <w:rFonts w:ascii="Source Sans 3" w:hAnsi="Source Sans 3"/>
                <w:noProof/>
              </w:rPr>
              <w:t> </w:t>
            </w:r>
            <w:r w:rsidR="00400BC7" w:rsidRPr="00BB0928">
              <w:rPr>
                <w:rFonts w:ascii="Source Sans 3" w:hAnsi="Source Sans 3"/>
              </w:rPr>
              <w:fldChar w:fldCharType="end"/>
            </w:r>
          </w:p>
          <w:p w14:paraId="5238B786" w14:textId="77777777" w:rsidR="00B836B7" w:rsidRPr="00BB092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3BC71C8" wp14:editId="1F65F4C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19337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BB0928">
              <w:rPr>
                <w:rFonts w:ascii="Source Sans 3" w:hAnsi="Source Sans 3"/>
              </w:rPr>
              <w:t xml:space="preserve">Verantwortlich:  </w:t>
            </w:r>
            <w:r w:rsidR="00B836B7" w:rsidRPr="00BB092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BB0928">
              <w:rPr>
                <w:rFonts w:ascii="Source Sans 3" w:hAnsi="Source Sans 3"/>
              </w:rPr>
              <w:instrText xml:space="preserve"> FORMTEXT </w:instrText>
            </w:r>
            <w:r w:rsidR="00B836B7" w:rsidRPr="00BB0928">
              <w:rPr>
                <w:rFonts w:ascii="Source Sans 3" w:hAnsi="Source Sans 3"/>
              </w:rPr>
            </w:r>
            <w:r w:rsidR="00B836B7" w:rsidRPr="00BB0928">
              <w:rPr>
                <w:rFonts w:ascii="Source Sans 3" w:hAnsi="Source Sans 3"/>
              </w:rPr>
              <w:fldChar w:fldCharType="separate"/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  <w:noProof/>
              </w:rPr>
              <w:t> </w:t>
            </w:r>
            <w:r w:rsidR="00B836B7" w:rsidRPr="00BB0928">
              <w:rPr>
                <w:rFonts w:ascii="Source Sans 3" w:hAnsi="Source Sans 3"/>
              </w:rPr>
              <w:fldChar w:fldCharType="end"/>
            </w:r>
          </w:p>
          <w:p w14:paraId="64E57548" w14:textId="77777777" w:rsidR="00744851" w:rsidRPr="00BB0928" w:rsidRDefault="00B836B7" w:rsidP="00743567">
            <w:pPr>
              <w:spacing w:before="0" w:after="20"/>
              <w:rPr>
                <w:rFonts w:ascii="Source Sans 3" w:hAnsi="Source Sans 3"/>
                <w:sz w:val="16"/>
              </w:rPr>
            </w:pPr>
            <w:r w:rsidRPr="00BB0928">
              <w:rPr>
                <w:rFonts w:ascii="Source Sans 3" w:hAnsi="Source Sans 3"/>
              </w:rPr>
              <w:tab/>
            </w:r>
            <w:r w:rsidRPr="00BB0928">
              <w:rPr>
                <w:rFonts w:ascii="Source Sans 3" w:hAnsi="Source Sans 3"/>
              </w:rPr>
              <w:tab/>
            </w:r>
            <w:r w:rsidRPr="00BB0928">
              <w:rPr>
                <w:rFonts w:ascii="Source Sans 3" w:hAnsi="Source Sans 3"/>
              </w:rPr>
              <w:tab/>
            </w:r>
            <w:r w:rsidRPr="00BB0928">
              <w:rPr>
                <w:rFonts w:ascii="Source Sans 3" w:hAnsi="Source Sans 3"/>
              </w:rPr>
              <w:tab/>
            </w:r>
            <w:r w:rsidRPr="00BB092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1D130AF" w14:textId="77777777" w:rsidR="00744851" w:rsidRPr="00BB092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BB092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1458822" w14:textId="77777777" w:rsidR="00744851" w:rsidRPr="00BB0928" w:rsidRDefault="00744851">
            <w:pPr>
              <w:spacing w:before="0" w:after="6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GEM. § 14 GEFSTOFFV</w:t>
            </w:r>
          </w:p>
          <w:p w14:paraId="43846308" w14:textId="373F344C" w:rsidR="00564C7D" w:rsidRPr="00BB092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BB092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BB092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B092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B0928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BB092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BB092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8D80C36" w14:textId="304D9A13" w:rsidR="00744851" w:rsidRPr="00BB092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Arbeitsplatz:</w:t>
            </w:r>
            <w:r w:rsidR="00E8423D" w:rsidRPr="00BB0928">
              <w:rPr>
                <w:rFonts w:ascii="Source Sans 3" w:hAnsi="Source Sans 3"/>
              </w:rPr>
              <w:t xml:space="preserve"> </w:t>
            </w:r>
            <w:r w:rsidR="00857CAA" w:rsidRPr="00BB0928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857CAA" w:rsidRPr="00BB0928">
              <w:rPr>
                <w:rFonts w:ascii="Source Sans 3" w:hAnsi="Source Sans 3"/>
                <w:u w:val="single"/>
              </w:rPr>
            </w:r>
            <w:r w:rsidR="00857CAA" w:rsidRPr="00BB0928">
              <w:rPr>
                <w:rFonts w:ascii="Source Sans 3" w:hAnsi="Source Sans 3"/>
                <w:u w:val="single"/>
              </w:rPr>
              <w:fldChar w:fldCharType="separate"/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</w:rPr>
              <w:fldChar w:fldCharType="end"/>
            </w:r>
          </w:p>
          <w:p w14:paraId="23595972" w14:textId="62D7B4FD" w:rsidR="00D45CA8" w:rsidRPr="00BB092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 xml:space="preserve">Tätigkeit: </w:t>
            </w:r>
            <w:r w:rsidR="00857CAA" w:rsidRPr="00BB0928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857CAA" w:rsidRPr="00BB0928">
              <w:rPr>
                <w:rFonts w:ascii="Source Sans 3" w:hAnsi="Source Sans 3"/>
                <w:u w:val="single"/>
              </w:rPr>
            </w:r>
            <w:r w:rsidR="00857CAA" w:rsidRPr="00BB0928">
              <w:rPr>
                <w:rFonts w:ascii="Source Sans 3" w:hAnsi="Source Sans 3"/>
                <w:u w:val="single"/>
              </w:rPr>
              <w:fldChar w:fldCharType="separate"/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5C93E7C" w14:textId="77777777" w:rsidR="00B836B7" w:rsidRPr="00BB092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46EED3F" w14:textId="77777777" w:rsidR="00D45CA8" w:rsidRPr="00BB0928" w:rsidRDefault="00D45CA8">
            <w:pPr>
              <w:spacing w:before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 xml:space="preserve">Stand: </w:t>
            </w:r>
            <w:r w:rsidRPr="00BB092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B092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BB0928">
              <w:rPr>
                <w:rFonts w:ascii="Source Sans 3" w:hAnsi="Source Sans 3"/>
                <w:u w:val="single"/>
              </w:rPr>
              <w:instrText>FORMTEXT</w:instrText>
            </w:r>
            <w:r w:rsidRPr="00BB0928">
              <w:rPr>
                <w:rFonts w:ascii="Source Sans 3" w:hAnsi="Source Sans 3"/>
                <w:u w:val="single"/>
              </w:rPr>
              <w:instrText xml:space="preserve"> </w:instrText>
            </w:r>
            <w:r w:rsidRPr="00BB0928">
              <w:rPr>
                <w:rFonts w:ascii="Source Sans 3" w:hAnsi="Source Sans 3"/>
                <w:u w:val="single"/>
              </w:rPr>
            </w:r>
            <w:r w:rsidRPr="00BB0928">
              <w:rPr>
                <w:rFonts w:ascii="Source Sans 3" w:hAnsi="Source Sans 3"/>
                <w:u w:val="single"/>
              </w:rPr>
              <w:fldChar w:fldCharType="separate"/>
            </w:r>
            <w:r w:rsidRPr="00BB0928">
              <w:rPr>
                <w:rFonts w:ascii="Source Sans 3" w:hAnsi="Source Sans 3"/>
                <w:noProof/>
                <w:u w:val="single"/>
              </w:rPr>
              <w:t> </w:t>
            </w:r>
            <w:r w:rsidRPr="00BB0928">
              <w:rPr>
                <w:rFonts w:ascii="Source Sans 3" w:hAnsi="Source Sans 3"/>
                <w:noProof/>
                <w:u w:val="single"/>
              </w:rPr>
              <w:t> </w:t>
            </w:r>
            <w:r w:rsidRPr="00BB0928">
              <w:rPr>
                <w:rFonts w:ascii="Source Sans 3" w:hAnsi="Source Sans 3"/>
                <w:noProof/>
                <w:u w:val="single"/>
              </w:rPr>
              <w:t> </w:t>
            </w:r>
            <w:r w:rsidRPr="00BB0928">
              <w:rPr>
                <w:rFonts w:ascii="Source Sans 3" w:hAnsi="Source Sans 3"/>
                <w:noProof/>
                <w:u w:val="single"/>
              </w:rPr>
              <w:t> </w:t>
            </w:r>
            <w:r w:rsidRPr="00BB0928">
              <w:rPr>
                <w:rFonts w:ascii="Source Sans 3" w:hAnsi="Source Sans 3"/>
                <w:noProof/>
                <w:u w:val="single"/>
              </w:rPr>
              <w:t> </w:t>
            </w:r>
            <w:r w:rsidRPr="00BB092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BB0928">
              <w:rPr>
                <w:rFonts w:ascii="Source Sans 3" w:hAnsi="Source Sans 3"/>
              </w:rPr>
              <w:t xml:space="preserve"> </w:t>
            </w:r>
          </w:p>
          <w:p w14:paraId="2E904754" w14:textId="13A7DA59" w:rsidR="00D45CA8" w:rsidRPr="00BB0928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BB0928">
              <w:rPr>
                <w:rFonts w:ascii="Source Sans 3" w:hAnsi="Source Sans 3"/>
                <w:sz w:val="16"/>
              </w:rPr>
              <w:t>B</w:t>
            </w:r>
            <w:r w:rsidR="00743567" w:rsidRPr="00BB0928">
              <w:rPr>
                <w:rFonts w:ascii="Source Sans 3" w:hAnsi="Source Sans 3"/>
                <w:sz w:val="16"/>
              </w:rPr>
              <w:t>229</w:t>
            </w:r>
          </w:p>
        </w:tc>
      </w:tr>
      <w:tr w:rsidR="00D45CA8" w:rsidRPr="00BB0928" w14:paraId="153BC18A" w14:textId="77777777" w:rsidTr="00082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4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65A675A" w14:textId="77777777" w:rsidR="00D45CA8" w:rsidRPr="00BB0928" w:rsidRDefault="00D45CA8" w:rsidP="00082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BB0928" w14:paraId="31D8A671" w14:textId="77777777" w:rsidTr="0074356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2250295" w14:textId="77777777" w:rsidR="00743567" w:rsidRPr="00BB0928" w:rsidRDefault="00743567" w:rsidP="00BB0928">
            <w:pPr>
              <w:pStyle w:val="berschrift3"/>
              <w:spacing w:after="0" w:line="280" w:lineRule="exact"/>
              <w:ind w:left="1191"/>
              <w:jc w:val="left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Biozid/Reiniger</w:t>
            </w:r>
          </w:p>
          <w:p w14:paraId="307C7671" w14:textId="53E3CB58" w:rsidR="00D45CA8" w:rsidRPr="00BB0928" w:rsidRDefault="00743567" w:rsidP="00BB0928">
            <w:pPr>
              <w:pStyle w:val="berschrift3"/>
              <w:spacing w:before="0" w:line="280" w:lineRule="exact"/>
              <w:ind w:left="1191"/>
              <w:jc w:val="left"/>
              <w:rPr>
                <w:rFonts w:ascii="Source Sans 3" w:hAnsi="Source Sans 3"/>
                <w:sz w:val="24"/>
                <w:szCs w:val="24"/>
              </w:rPr>
            </w:pPr>
            <w:r w:rsidRPr="00BB0928">
              <w:rPr>
                <w:rFonts w:ascii="Source Sans 3" w:hAnsi="Source Sans 3"/>
                <w:bCs/>
                <w:sz w:val="24"/>
                <w:szCs w:val="24"/>
              </w:rPr>
              <w:t xml:space="preserve">Handelsname: </w:t>
            </w:r>
            <w:r w:rsidRPr="00BB0928">
              <w:rPr>
                <w:rFonts w:ascii="Source Sans 3" w:hAnsi="Source Sans 3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0928">
              <w:rPr>
                <w:rFonts w:ascii="Source Sans 3" w:hAnsi="Source Sans 3"/>
                <w:sz w:val="24"/>
                <w:szCs w:val="24"/>
              </w:rPr>
              <w:instrText xml:space="preserve"> FORMTEXT </w:instrText>
            </w:r>
            <w:r w:rsidRPr="00BB0928">
              <w:rPr>
                <w:rFonts w:ascii="Source Sans 3" w:hAnsi="Source Sans 3"/>
                <w:sz w:val="24"/>
                <w:szCs w:val="24"/>
              </w:rPr>
            </w:r>
            <w:r w:rsidRPr="00BB0928">
              <w:rPr>
                <w:rFonts w:ascii="Source Sans 3" w:hAnsi="Source Sans 3"/>
                <w:sz w:val="24"/>
                <w:szCs w:val="24"/>
              </w:rPr>
              <w:fldChar w:fldCharType="separate"/>
            </w:r>
            <w:r w:rsidRPr="00BB0928">
              <w:rPr>
                <w:rFonts w:ascii="Source Sans 3" w:hAnsi="Source Sans 3"/>
                <w:sz w:val="24"/>
                <w:szCs w:val="24"/>
              </w:rPr>
              <w:t> </w:t>
            </w:r>
            <w:r w:rsidRPr="00BB0928">
              <w:rPr>
                <w:rFonts w:ascii="Source Sans 3" w:hAnsi="Source Sans 3"/>
                <w:sz w:val="24"/>
                <w:szCs w:val="24"/>
              </w:rPr>
              <w:t> </w:t>
            </w:r>
            <w:r w:rsidRPr="00BB0928">
              <w:rPr>
                <w:rFonts w:ascii="Source Sans 3" w:hAnsi="Source Sans 3"/>
                <w:sz w:val="24"/>
                <w:szCs w:val="24"/>
              </w:rPr>
              <w:t> </w:t>
            </w:r>
            <w:r w:rsidRPr="00BB0928">
              <w:rPr>
                <w:rFonts w:ascii="Source Sans 3" w:hAnsi="Source Sans 3"/>
                <w:sz w:val="24"/>
                <w:szCs w:val="24"/>
              </w:rPr>
              <w:t> </w:t>
            </w:r>
            <w:r w:rsidRPr="00BB0928">
              <w:rPr>
                <w:rFonts w:ascii="Source Sans 3" w:hAnsi="Source Sans 3"/>
                <w:sz w:val="24"/>
                <w:szCs w:val="24"/>
              </w:rPr>
              <w:t> </w:t>
            </w:r>
            <w:r w:rsidRPr="00BB0928">
              <w:rPr>
                <w:rFonts w:ascii="Source Sans 3" w:hAnsi="Source Sans 3"/>
                <w:sz w:val="24"/>
                <w:szCs w:val="24"/>
              </w:rPr>
              <w:fldChar w:fldCharType="end"/>
            </w:r>
          </w:p>
        </w:tc>
      </w:tr>
      <w:tr w:rsidR="00D45CA8" w:rsidRPr="00BB0928" w14:paraId="4E9B6E8B" w14:textId="77777777" w:rsidTr="00082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760B46" w14:textId="77777777" w:rsidR="00D45CA8" w:rsidRPr="00BB0928" w:rsidRDefault="00D45CA8" w:rsidP="00082D22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BB0928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BB0928" w14:paraId="7FD82C91" w14:textId="77777777" w:rsidTr="0074356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4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BECBCD6" w14:textId="6463DBCE" w:rsidR="00D45CA8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B0928">
              <w:rPr>
                <w:rFonts w:ascii="Source Sans 3" w:hAnsi="Source Sans 3"/>
                <w:noProof/>
              </w:rPr>
              <w:drawing>
                <wp:inline distT="0" distB="0" distL="0" distR="0" wp14:anchorId="65F46B1D" wp14:editId="262C01D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153EA1" w14:textId="23C10159" w:rsidR="00CF5E5C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BB0928">
              <w:rPr>
                <w:rFonts w:ascii="Source Sans 3" w:hAnsi="Source Sans 3"/>
                <w:noProof/>
              </w:rPr>
              <w:drawing>
                <wp:inline distT="0" distB="0" distL="0" distR="0" wp14:anchorId="3E5D74E5" wp14:editId="6FCAE3B3">
                  <wp:extent cx="612000" cy="612000"/>
                  <wp:effectExtent l="0" t="0" r="0" b="0"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EA54CAC" w14:textId="05F892C7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>Biozid ist giftig.</w:t>
            </w:r>
          </w:p>
          <w:p w14:paraId="367B3B20" w14:textId="2268E0AB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Reiniger ist gesundheitsschädlich bei Verschlucken, Hautkontakt oder Einatmen </w:t>
            </w:r>
            <w:r w:rsidR="00743567" w:rsidRPr="00BB0928">
              <w:br/>
            </w:r>
            <w:r w:rsidR="00743567" w:rsidRPr="00BB0928">
              <w:rPr>
                <w:i/>
                <w:iCs/>
              </w:rPr>
              <w:t>(falls zutreffend)</w:t>
            </w:r>
            <w:r w:rsidR="00743567" w:rsidRPr="00BB0928">
              <w:t>.</w:t>
            </w:r>
          </w:p>
          <w:p w14:paraId="30980FE5" w14:textId="2C7FC92D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Kontakt mit Biozid/Reiniger führt zu Reizung von Haut und Augen </w:t>
            </w:r>
            <w:r w:rsidR="00743567" w:rsidRPr="00BB0928">
              <w:rPr>
                <w:i/>
                <w:iCs/>
              </w:rPr>
              <w:t>(falls zutreffend)</w:t>
            </w:r>
            <w:r w:rsidR="00743567" w:rsidRPr="00BB0928">
              <w:t>.</w:t>
            </w:r>
          </w:p>
          <w:p w14:paraId="54A692CA" w14:textId="3D55A102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Kontakt mit Biozid/Reiniger führt zu schweren Verätzungen von Haut und Augen </w:t>
            </w:r>
            <w:r w:rsidR="00743567" w:rsidRPr="00BB0928">
              <w:br/>
            </w:r>
            <w:r w:rsidR="00743567" w:rsidRPr="00BB0928">
              <w:rPr>
                <w:i/>
                <w:iCs/>
              </w:rPr>
              <w:t>(falls zutreffend)</w:t>
            </w:r>
            <w:r w:rsidR="00743567" w:rsidRPr="00BB0928">
              <w:t>.</w:t>
            </w:r>
          </w:p>
          <w:p w14:paraId="155A3DFB" w14:textId="190EA584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Sensibilisierung durch Hautkontakt möglich </w:t>
            </w:r>
            <w:r w:rsidR="00743567" w:rsidRPr="00BB0928">
              <w:rPr>
                <w:i/>
                <w:iCs/>
              </w:rPr>
              <w:t>(falls zutreffend)</w:t>
            </w:r>
            <w:r w:rsidR="00743567" w:rsidRPr="00BB0928">
              <w:t>.</w:t>
            </w:r>
          </w:p>
          <w:p w14:paraId="3E1054A5" w14:textId="2610C6BF" w:rsidR="00E118EC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verschüttetes oder ausgelaufenes Biozid/Reiniger ist/kann für Wasserorganismen </w:t>
            </w:r>
            <w:r>
              <w:br/>
            </w:r>
            <w:r w:rsidR="00743567" w:rsidRPr="00BB0928">
              <w:t xml:space="preserve">schädlich sein </w:t>
            </w:r>
            <w:r w:rsidR="00743567" w:rsidRPr="00BB0928">
              <w:rPr>
                <w:i/>
                <w:iCs/>
              </w:rPr>
              <w:t>(falls zutreffend)</w:t>
            </w:r>
            <w:r w:rsidR="00743567" w:rsidRPr="00BB0928">
              <w:t>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7292FC3" w14:textId="77777777" w:rsidR="00D45CA8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092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8567AED" wp14:editId="783709F8">
                  <wp:extent cx="612000" cy="612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C1396" w14:textId="5A7DC7F9" w:rsidR="00743567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092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66D77EC" wp14:editId="71368B19">
                  <wp:extent cx="612000" cy="6120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B0928" w14:paraId="6BA46739" w14:textId="77777777" w:rsidTr="00082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332B708" w14:textId="77777777" w:rsidR="00D45CA8" w:rsidRPr="00BB0928" w:rsidRDefault="00D45CA8" w:rsidP="00082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BB0928" w14:paraId="36F7DC7D" w14:textId="77777777" w:rsidTr="0074356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708FAFE" w14:textId="77777777" w:rsidR="00D45CA8" w:rsidRPr="00BB0928" w:rsidRDefault="0074356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B092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D41E4F3" wp14:editId="25D87D2F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18F430" w14:textId="26599621" w:rsidR="00743567" w:rsidRPr="00BB0928" w:rsidRDefault="0074356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BB092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5E13BD1" wp14:editId="2FED0511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803C63D" w14:textId="626AC7E0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Bei Tätigkeiten mit Biozid/Reiniger sind Schutzbrille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zu tragen. </w:t>
            </w:r>
            <w:r w:rsidR="00743567" w:rsidRPr="00BB0928">
              <w:br/>
              <w:t xml:space="preserve">Bei Tätigkeiten mit dem Biozid sind Schutzhandschuhe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und </w:t>
            </w:r>
            <w:r w:rsidR="00743567" w:rsidRPr="00BB0928">
              <w:br/>
              <w:t xml:space="preserve">mit dem Reiniger Schutzhandschuhe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zu tragen.</w:t>
            </w:r>
          </w:p>
          <w:p w14:paraId="33D8DBD1" w14:textId="3582DAB4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Am Arbeitsplatz nicht essen, trinken oder rauchen, keine Lebensmittel </w:t>
            </w:r>
            <w:r w:rsidR="00743567" w:rsidRPr="00BB0928">
              <w:br/>
              <w:t>aufbewahren.</w:t>
            </w:r>
          </w:p>
          <w:p w14:paraId="615CA04A" w14:textId="783651E6" w:rsidR="00D45CA8" w:rsidRPr="00BB0928" w:rsidRDefault="00743567" w:rsidP="00743567">
            <w:pPr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 xml:space="preserve">Weitere Vorgaben des Herstellers beachten: </w:t>
            </w:r>
            <w:r w:rsidR="00857CAA" w:rsidRPr="00BB0928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857CAA" w:rsidRPr="00BB0928">
              <w:rPr>
                <w:rFonts w:ascii="Source Sans 3" w:hAnsi="Source Sans 3"/>
                <w:u w:val="single"/>
              </w:rPr>
            </w:r>
            <w:r w:rsidR="00857CAA" w:rsidRPr="00BB0928">
              <w:rPr>
                <w:rFonts w:ascii="Source Sans 3" w:hAnsi="Source Sans 3"/>
                <w:u w:val="single"/>
              </w:rPr>
              <w:fldChar w:fldCharType="separate"/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  <w:u w:val="single"/>
              </w:rPr>
              <w:t> </w:t>
            </w:r>
            <w:r w:rsidR="00857CAA" w:rsidRPr="00BB092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83442CA" w14:textId="77777777" w:rsidR="00D45CA8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092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4B3D7F" wp14:editId="0DF01008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8E689" w14:textId="77777777" w:rsidR="00743567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092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9A1D5CF" wp14:editId="1B67ECFC">
                  <wp:extent cx="612000" cy="612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E2255" w14:textId="610707C8" w:rsidR="00743567" w:rsidRPr="00BB0928" w:rsidRDefault="00743567" w:rsidP="00743567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BB092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65C27505" wp14:editId="4E092605">
                  <wp:extent cx="612000" cy="612000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B0928" w14:paraId="6E3CB6DC" w14:textId="77777777" w:rsidTr="00082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D2776F" w14:textId="77777777" w:rsidR="00D45CA8" w:rsidRPr="00BB0928" w:rsidRDefault="00D45CA8" w:rsidP="00082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Verhalten im Gefahrfall</w:t>
            </w:r>
          </w:p>
        </w:tc>
      </w:tr>
      <w:tr w:rsidR="00743567" w:rsidRPr="00BB0928" w14:paraId="4EE81E5A" w14:textId="77777777" w:rsidTr="0074356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A401873" w14:textId="448E09DA" w:rsidR="00743567" w:rsidRPr="00BB0928" w:rsidRDefault="0074356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BB092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81CD700" wp14:editId="5625D164">
                  <wp:extent cx="612000" cy="612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DC8CC" w14:textId="780D0EAB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Verschüttete oder ausgelaufene Biozide mit Bindemittel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aufnehmen, </w:t>
            </w:r>
            <w:r w:rsidR="00743567" w:rsidRPr="00BB0928">
              <w:br/>
              <w:t xml:space="preserve">dabei Schutzbrille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und Schutzhandschuhe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tragen. </w:t>
            </w:r>
          </w:p>
          <w:p w14:paraId="66BD07A8" w14:textId="27F8A9D0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Verschüttete oder ausgelaufene Reiniger mit Bindemittel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aufnehmen, </w:t>
            </w:r>
            <w:r w:rsidR="00743567" w:rsidRPr="00BB0928">
              <w:br/>
              <w:t xml:space="preserve">dabei Schutzbrille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und Schutzhandschuhe Typ </w:t>
            </w:r>
            <w:r w:rsidR="00857CAA" w:rsidRPr="00BB0928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857CAA" w:rsidRPr="00BB0928">
              <w:rPr>
                <w:u w:val="single"/>
              </w:rPr>
              <w:instrText xml:space="preserve"> FORMTEXT </w:instrText>
            </w:r>
            <w:r w:rsidR="00857CAA" w:rsidRPr="00BB0928">
              <w:rPr>
                <w:u w:val="single"/>
              </w:rPr>
            </w:r>
            <w:r w:rsidR="00857CAA" w:rsidRPr="00BB0928">
              <w:rPr>
                <w:u w:val="single"/>
              </w:rPr>
              <w:fldChar w:fldCharType="separate"/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rPr>
                <w:u w:val="single"/>
              </w:rPr>
              <w:t> </w:t>
            </w:r>
            <w:r w:rsidR="00857CAA" w:rsidRPr="00BB0928">
              <w:fldChar w:fldCharType="end"/>
            </w:r>
            <w:r w:rsidR="00743567" w:rsidRPr="00BB0928">
              <w:t xml:space="preserve"> tragen.</w:t>
            </w:r>
          </w:p>
          <w:p w14:paraId="7CDBB828" w14:textId="0997556D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>Vorgesetzte/-n benachrichtigen.</w:t>
            </w:r>
          </w:p>
          <w:p w14:paraId="60D2CFB5" w14:textId="1434C79A" w:rsidR="00743567" w:rsidRPr="00BB0928" w:rsidRDefault="00743567" w:rsidP="00743567">
            <w:pPr>
              <w:pStyle w:val="Notruf"/>
              <w:spacing w:before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Notruf</w:t>
            </w:r>
            <w:r w:rsidRPr="00BB0928">
              <w:rPr>
                <w:rFonts w:ascii="Source Sans 3" w:hAnsi="Source Sans 3"/>
                <w:sz w:val="20"/>
              </w:rPr>
              <w:t xml:space="preserve"> </w:t>
            </w:r>
            <w:r w:rsidRPr="00BB092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0928">
              <w:rPr>
                <w:rFonts w:ascii="Source Sans 3" w:hAnsi="Source Sans 3"/>
              </w:rPr>
              <w:instrText xml:space="preserve"> FORMTEXT </w:instrText>
            </w:r>
            <w:r w:rsidRPr="00BB0928">
              <w:rPr>
                <w:rFonts w:ascii="Source Sans 3" w:hAnsi="Source Sans 3"/>
              </w:rPr>
            </w:r>
            <w:r w:rsidRPr="00BB0928">
              <w:rPr>
                <w:rFonts w:ascii="Source Sans 3" w:hAnsi="Source Sans 3"/>
              </w:rPr>
              <w:fldChar w:fldCharType="separate"/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7F6B76F" w14:textId="1FE1FF28" w:rsidR="00743567" w:rsidRPr="00BB0928" w:rsidRDefault="00743567" w:rsidP="00743567">
            <w:pPr>
              <w:spacing w:line="240" w:lineRule="auto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noProof/>
              </w:rPr>
              <w:drawing>
                <wp:inline distT="0" distB="0" distL="0" distR="0" wp14:anchorId="3C066797" wp14:editId="74D86DF2">
                  <wp:extent cx="612000" cy="612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B0928" w14:paraId="0FA5B369" w14:textId="77777777" w:rsidTr="00082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9E13471" w14:textId="77777777" w:rsidR="00D45CA8" w:rsidRPr="00BB0928" w:rsidRDefault="00D45CA8" w:rsidP="00082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Erste Hilfe</w:t>
            </w:r>
          </w:p>
        </w:tc>
      </w:tr>
      <w:tr w:rsidR="00743567" w:rsidRPr="00BB0928" w14:paraId="3E4F61F1" w14:textId="77777777" w:rsidTr="0074356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E08D3F" w14:textId="77777777" w:rsidR="00743567" w:rsidRPr="00BB0928" w:rsidRDefault="00743567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BB0928">
              <w:rPr>
                <w:rFonts w:ascii="Source Sans 3" w:hAnsi="Source Sans 3"/>
                <w:noProof/>
              </w:rPr>
              <w:drawing>
                <wp:inline distT="0" distB="0" distL="0" distR="0" wp14:anchorId="256C3828" wp14:editId="43B32368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D760FD" w14:textId="0DB4E74E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 xml:space="preserve">Nach Augenkontakt sofort mit viel Wasser spülen, Augenduschen benutzen; </w:t>
            </w:r>
            <w:r w:rsidR="00743567" w:rsidRPr="00BB0928">
              <w:br/>
              <w:t>anschließend Arzt/Ärztin aufsuchen.</w:t>
            </w:r>
          </w:p>
          <w:p w14:paraId="0CB0A254" w14:textId="701A515B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>Nach Hautkontakt Hände waschen, bei Bedarf Arzt/Ärztin aufsuchen.</w:t>
            </w:r>
          </w:p>
          <w:p w14:paraId="6F5030E0" w14:textId="3CB00ED6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>Ereignisse im Verbandbuch dokumentieren.</w:t>
            </w:r>
          </w:p>
          <w:p w14:paraId="0E2C0FDA" w14:textId="1E6F2472" w:rsidR="00743567" w:rsidRPr="00BB0928" w:rsidRDefault="00743567" w:rsidP="00743567">
            <w:pPr>
              <w:pStyle w:val="Notruf"/>
              <w:spacing w:before="0"/>
              <w:rPr>
                <w:rFonts w:ascii="Source Sans 3" w:hAnsi="Source Sans 3"/>
                <w:bCs w:val="0"/>
                <w:sz w:val="20"/>
                <w:szCs w:val="20"/>
              </w:rPr>
            </w:pPr>
            <w:r w:rsidRPr="00BB0928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BB0928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092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B0928">
              <w:rPr>
                <w:rFonts w:ascii="Source Sans 3" w:hAnsi="Source Sans 3"/>
                <w:sz w:val="20"/>
                <w:szCs w:val="20"/>
              </w:rPr>
            </w:r>
            <w:r w:rsidRPr="00BB0928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BB0928">
              <w:rPr>
                <w:rFonts w:ascii="Source Sans 3" w:hAnsi="Source Sans 3"/>
                <w:sz w:val="20"/>
                <w:szCs w:val="20"/>
              </w:rPr>
              <w:tab/>
            </w:r>
            <w:r w:rsidR="00BB0928">
              <w:rPr>
                <w:rFonts w:ascii="Source Sans 3" w:hAnsi="Source Sans 3"/>
                <w:sz w:val="20"/>
                <w:szCs w:val="20"/>
              </w:rPr>
              <w:tab/>
            </w:r>
            <w:r w:rsidRPr="00BB0928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BB0928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0928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BB0928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BB0928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BB0928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56FDB1" w14:textId="3BC39E9C" w:rsidR="00743567" w:rsidRPr="00BB0928" w:rsidRDefault="00743567" w:rsidP="00743567">
            <w:pPr>
              <w:spacing w:line="240" w:lineRule="auto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  <w:noProof/>
              </w:rPr>
              <w:drawing>
                <wp:inline distT="0" distB="0" distL="0" distR="0" wp14:anchorId="5AA8A95A" wp14:editId="3BB944FA">
                  <wp:extent cx="612000" cy="61200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BB0928" w14:paraId="25FB77F3" w14:textId="77777777" w:rsidTr="00082D22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6D30F2" w14:textId="77777777" w:rsidR="00D45CA8" w:rsidRPr="00BB0928" w:rsidRDefault="00D45CA8" w:rsidP="00082D22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BB0928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BB0928" w14:paraId="0086DFE4" w14:textId="77777777" w:rsidTr="00BB092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B357C6B" w14:textId="7CD2E4C3" w:rsidR="00D45CA8" w:rsidRPr="00BB0928" w:rsidRDefault="00743567" w:rsidP="00743567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  <w:r w:rsidRPr="00BB092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19EFB49" wp14:editId="0B1AEF79">
                  <wp:extent cx="577850" cy="57785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BA9D8FA" w14:textId="49360E78" w:rsidR="00743567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>Zu entsorgende Biozide/Reiniger nur in gekennzeichneten Behältern entsorgen.</w:t>
            </w:r>
          </w:p>
          <w:p w14:paraId="0DF2F83B" w14:textId="39D5EC8F" w:rsidR="00D45CA8" w:rsidRPr="00BB0928" w:rsidRDefault="00BB0928" w:rsidP="00BB0928">
            <w:pPr>
              <w:pStyle w:val="Aufzhlung1"/>
            </w:pPr>
            <w:r w:rsidRPr="00BB0928">
              <w:t>‒</w:t>
            </w:r>
            <w:r w:rsidRPr="00BB0928">
              <w:tab/>
            </w:r>
            <w:r w:rsidR="00743567" w:rsidRPr="00BB0928">
              <w:t>Verwendete Bindemittel in gekennzeichneten Behälter geben.</w:t>
            </w:r>
          </w:p>
          <w:p w14:paraId="3D299D5D" w14:textId="77777777" w:rsidR="00872D6F" w:rsidRPr="00BB0928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BB0928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BB0928">
              <w:rPr>
                <w:rFonts w:ascii="Source Sans 3" w:hAnsi="Source Sans 3"/>
                <w:color w:val="000000"/>
              </w:rPr>
              <w:t xml:space="preserve"> </w:t>
            </w:r>
            <w:r w:rsidRPr="00BB092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0928">
              <w:rPr>
                <w:rFonts w:ascii="Source Sans 3" w:hAnsi="Source Sans 3"/>
              </w:rPr>
              <w:instrText xml:space="preserve"> FORMTEXT </w:instrText>
            </w:r>
            <w:r w:rsidRPr="00BB0928">
              <w:rPr>
                <w:rFonts w:ascii="Source Sans 3" w:hAnsi="Source Sans 3"/>
              </w:rPr>
            </w:r>
            <w:r w:rsidRPr="00BB0928">
              <w:rPr>
                <w:rFonts w:ascii="Source Sans 3" w:hAnsi="Source Sans 3"/>
              </w:rPr>
              <w:fldChar w:fldCharType="separate"/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</w:rPr>
              <w:fldChar w:fldCharType="end"/>
            </w:r>
            <w:r w:rsidRPr="00BB0928">
              <w:rPr>
                <w:rFonts w:ascii="Source Sans 3" w:hAnsi="Source Sans 3"/>
                <w:color w:val="000000"/>
              </w:rPr>
              <w:tab/>
            </w:r>
            <w:r w:rsidRPr="00BB0928">
              <w:rPr>
                <w:rFonts w:ascii="Source Sans 3" w:hAnsi="Source Sans 3"/>
                <w:color w:val="000000"/>
              </w:rPr>
              <w:tab/>
            </w:r>
            <w:r w:rsidRPr="00BB0928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BB0928">
              <w:rPr>
                <w:rFonts w:ascii="Source Sans 3" w:hAnsi="Source Sans 3"/>
                <w:color w:val="000000"/>
              </w:rPr>
              <w:t xml:space="preserve"> </w:t>
            </w:r>
            <w:r w:rsidRPr="00BB092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0928">
              <w:rPr>
                <w:rFonts w:ascii="Source Sans 3" w:hAnsi="Source Sans 3"/>
              </w:rPr>
              <w:instrText xml:space="preserve"> FORMTEXT </w:instrText>
            </w:r>
            <w:r w:rsidRPr="00BB0928">
              <w:rPr>
                <w:rFonts w:ascii="Source Sans 3" w:hAnsi="Source Sans 3"/>
              </w:rPr>
            </w:r>
            <w:r w:rsidRPr="00BB0928">
              <w:rPr>
                <w:rFonts w:ascii="Source Sans 3" w:hAnsi="Source Sans 3"/>
              </w:rPr>
              <w:fldChar w:fldCharType="separate"/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  <w:noProof/>
              </w:rPr>
              <w:t> </w:t>
            </w:r>
            <w:r w:rsidRPr="00BB0928">
              <w:rPr>
                <w:rFonts w:ascii="Source Sans 3" w:hAnsi="Source Sans 3"/>
              </w:rPr>
              <w:fldChar w:fldCharType="end"/>
            </w:r>
          </w:p>
        </w:tc>
      </w:tr>
    </w:tbl>
    <w:p w14:paraId="5147DEE8" w14:textId="77777777" w:rsidR="00D45CA8" w:rsidRPr="00BB092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BB0928" w:rsidSect="00BB0928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F469F27-D0BD-45D1-9A7A-26CEDE71B8A3}"/>
    <w:embedBold r:id="rId2" w:fontKey="{92BEC91B-5243-4952-A21F-81E55DFB6BC1}"/>
    <w:embedItalic r:id="rId3" w:fontKey="{9AB9C354-F70B-4AB3-8D7F-A04893A4DD1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67"/>
    <w:rsid w:val="000718AA"/>
    <w:rsid w:val="00072313"/>
    <w:rsid w:val="00082D22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743567"/>
    <w:rsid w:val="00744851"/>
    <w:rsid w:val="00800ABE"/>
    <w:rsid w:val="00850334"/>
    <w:rsid w:val="008525E3"/>
    <w:rsid w:val="00857CAA"/>
    <w:rsid w:val="00872D6F"/>
    <w:rsid w:val="00991CDD"/>
    <w:rsid w:val="00A825D8"/>
    <w:rsid w:val="00AC2984"/>
    <w:rsid w:val="00B836B7"/>
    <w:rsid w:val="00BB0928"/>
    <w:rsid w:val="00C5277C"/>
    <w:rsid w:val="00C9224C"/>
    <w:rsid w:val="00CF1947"/>
    <w:rsid w:val="00CF4FC1"/>
    <w:rsid w:val="00CF5E5C"/>
    <w:rsid w:val="00D45CA8"/>
    <w:rsid w:val="00D6796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71B61"/>
  <w15:chartTrackingRefBased/>
  <w15:docId w15:val="{9E816E74-5AB8-437D-AA3F-AB32FC89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BB092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FF61E-7F68-428D-AD66-EEC82140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333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2025-08-28T09:05:00Z</dcterms:created>
  <dcterms:modified xsi:type="dcterms:W3CDTF">2026-01-07T10:59:00Z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