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66DCD" w14:textId="77777777" w:rsidR="00564C7D" w:rsidRPr="00A541F8" w:rsidRDefault="00072313">
      <w:pPr>
        <w:spacing w:before="0"/>
        <w:rPr>
          <w:rFonts w:ascii="Source Sans 3" w:hAnsi="Source Sans 3"/>
          <w:sz w:val="8"/>
        </w:rPr>
      </w:pPr>
      <w:r w:rsidRPr="00A541F8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2BE9029" wp14:editId="63AD30AF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F2F82" w14:textId="77777777" w:rsidR="00564C7D" w:rsidRPr="00A541F8" w:rsidRDefault="00564C7D">
      <w:pPr>
        <w:spacing w:before="0"/>
        <w:rPr>
          <w:rFonts w:ascii="Source Sans 3" w:hAnsi="Source Sans 3"/>
          <w:sz w:val="8"/>
        </w:rPr>
      </w:pPr>
    </w:p>
    <w:p w14:paraId="61EE667E" w14:textId="77777777" w:rsidR="00564C7D" w:rsidRPr="00A541F8" w:rsidRDefault="00564C7D">
      <w:pPr>
        <w:spacing w:before="0"/>
        <w:rPr>
          <w:rFonts w:ascii="Source Sans 3" w:hAnsi="Source Sans 3"/>
          <w:sz w:val="8"/>
        </w:rPr>
      </w:pPr>
    </w:p>
    <w:p w14:paraId="11DEC891" w14:textId="77777777" w:rsidR="00564C7D" w:rsidRPr="00A541F8" w:rsidRDefault="00564C7D">
      <w:pPr>
        <w:spacing w:before="0"/>
        <w:rPr>
          <w:rFonts w:ascii="Source Sans 3" w:hAnsi="Source Sans 3"/>
          <w:sz w:val="8"/>
        </w:rPr>
      </w:pPr>
    </w:p>
    <w:p w14:paraId="2AC11F85" w14:textId="77777777" w:rsidR="00564C7D" w:rsidRPr="00A541F8" w:rsidRDefault="00564C7D">
      <w:pPr>
        <w:spacing w:before="0"/>
        <w:rPr>
          <w:rFonts w:ascii="Source Sans 3" w:hAnsi="Source Sans 3"/>
          <w:sz w:val="8"/>
        </w:rPr>
        <w:sectPr w:rsidR="00564C7D" w:rsidRPr="00A541F8" w:rsidSect="00A541F8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DE2F7AC" w14:textId="1DE07E43" w:rsidR="00744851" w:rsidRPr="00A541F8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A541F8" w14:paraId="120FC93D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174470D5" w14:textId="77777777" w:rsidR="00B836B7" w:rsidRPr="00A541F8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A541F8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631A7D6" wp14:editId="3A006355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94BB5" w14:textId="77777777" w:rsidR="00B836B7" w:rsidRPr="00A541F8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4CA3EA9" w14:textId="77777777" w:rsidR="00B836B7" w:rsidRPr="00A541F8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A541F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3BEF7C43" wp14:editId="6D7EDBA5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98159B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541F8">
              <w:rPr>
                <w:rFonts w:ascii="Source Sans 3" w:hAnsi="Source Sans 3"/>
              </w:rPr>
              <w:t xml:space="preserve">Firma:  </w:t>
            </w:r>
            <w:r w:rsidR="00B836B7" w:rsidRPr="00A541F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A541F8">
              <w:rPr>
                <w:rFonts w:ascii="Source Sans 3" w:hAnsi="Source Sans 3"/>
              </w:rPr>
              <w:instrText xml:space="preserve"> FORMTEXT </w:instrText>
            </w:r>
            <w:r w:rsidR="00B836B7" w:rsidRPr="00A541F8">
              <w:rPr>
                <w:rFonts w:ascii="Source Sans 3" w:hAnsi="Source Sans 3"/>
              </w:rPr>
            </w:r>
            <w:r w:rsidR="00B836B7" w:rsidRPr="00A541F8">
              <w:rPr>
                <w:rFonts w:ascii="Source Sans 3" w:hAnsi="Source Sans 3"/>
              </w:rPr>
              <w:fldChar w:fldCharType="separate"/>
            </w:r>
            <w:r w:rsidR="00B836B7" w:rsidRPr="00A541F8">
              <w:rPr>
                <w:rFonts w:ascii="Source Sans 3" w:hAnsi="Source Sans 3"/>
                <w:noProof/>
              </w:rPr>
              <w:t> </w:t>
            </w:r>
            <w:r w:rsidR="00B836B7" w:rsidRPr="00A541F8">
              <w:rPr>
                <w:rFonts w:ascii="Source Sans 3" w:hAnsi="Source Sans 3"/>
                <w:noProof/>
              </w:rPr>
              <w:t> </w:t>
            </w:r>
            <w:r w:rsidR="00B836B7" w:rsidRPr="00A541F8">
              <w:rPr>
                <w:rFonts w:ascii="Source Sans 3" w:hAnsi="Source Sans 3"/>
                <w:noProof/>
              </w:rPr>
              <w:t> </w:t>
            </w:r>
            <w:r w:rsidR="00B836B7" w:rsidRPr="00A541F8">
              <w:rPr>
                <w:rFonts w:ascii="Source Sans 3" w:hAnsi="Source Sans 3"/>
                <w:noProof/>
              </w:rPr>
              <w:t> </w:t>
            </w:r>
            <w:r w:rsidR="00B836B7" w:rsidRPr="00A541F8">
              <w:rPr>
                <w:rFonts w:ascii="Source Sans 3" w:hAnsi="Source Sans 3"/>
                <w:noProof/>
              </w:rPr>
              <w:t> </w:t>
            </w:r>
            <w:r w:rsidR="00B836B7" w:rsidRPr="00A541F8">
              <w:rPr>
                <w:rFonts w:ascii="Source Sans 3" w:hAnsi="Source Sans 3"/>
              </w:rPr>
              <w:fldChar w:fldCharType="end"/>
            </w:r>
            <w:bookmarkEnd w:id="0"/>
          </w:p>
          <w:p w14:paraId="0DD2C66B" w14:textId="77777777" w:rsidR="00B836B7" w:rsidRPr="00A541F8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A541F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36BD49D2" wp14:editId="16C5C0F4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FDB12F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541F8">
              <w:rPr>
                <w:rFonts w:ascii="Source Sans 3" w:hAnsi="Source Sans 3"/>
              </w:rPr>
              <w:t xml:space="preserve">Arbeitsbereich:  </w:t>
            </w:r>
            <w:r w:rsidR="00400BC7" w:rsidRPr="00A541F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A541F8">
              <w:rPr>
                <w:rFonts w:ascii="Source Sans 3" w:hAnsi="Source Sans 3"/>
              </w:rPr>
              <w:instrText xml:space="preserve"> FORMTEXT </w:instrText>
            </w:r>
            <w:r w:rsidR="00400BC7" w:rsidRPr="00A541F8">
              <w:rPr>
                <w:rFonts w:ascii="Source Sans 3" w:hAnsi="Source Sans 3"/>
              </w:rPr>
            </w:r>
            <w:r w:rsidR="00400BC7" w:rsidRPr="00A541F8">
              <w:rPr>
                <w:rFonts w:ascii="Source Sans 3" w:hAnsi="Source Sans 3"/>
              </w:rPr>
              <w:fldChar w:fldCharType="separate"/>
            </w:r>
            <w:r w:rsidR="00400BC7" w:rsidRPr="00A541F8">
              <w:rPr>
                <w:rFonts w:ascii="Source Sans 3" w:hAnsi="Source Sans 3"/>
                <w:noProof/>
              </w:rPr>
              <w:t> </w:t>
            </w:r>
            <w:r w:rsidR="00400BC7" w:rsidRPr="00A541F8">
              <w:rPr>
                <w:rFonts w:ascii="Source Sans 3" w:hAnsi="Source Sans 3"/>
                <w:noProof/>
              </w:rPr>
              <w:t> </w:t>
            </w:r>
            <w:r w:rsidR="00400BC7" w:rsidRPr="00A541F8">
              <w:rPr>
                <w:rFonts w:ascii="Source Sans 3" w:hAnsi="Source Sans 3"/>
                <w:noProof/>
              </w:rPr>
              <w:t> </w:t>
            </w:r>
            <w:r w:rsidR="00400BC7" w:rsidRPr="00A541F8">
              <w:rPr>
                <w:rFonts w:ascii="Source Sans 3" w:hAnsi="Source Sans 3"/>
                <w:noProof/>
              </w:rPr>
              <w:t> </w:t>
            </w:r>
            <w:r w:rsidR="00400BC7" w:rsidRPr="00A541F8">
              <w:rPr>
                <w:rFonts w:ascii="Source Sans 3" w:hAnsi="Source Sans 3"/>
                <w:noProof/>
              </w:rPr>
              <w:t> </w:t>
            </w:r>
            <w:r w:rsidR="00400BC7" w:rsidRPr="00A541F8">
              <w:rPr>
                <w:rFonts w:ascii="Source Sans 3" w:hAnsi="Source Sans 3"/>
              </w:rPr>
              <w:fldChar w:fldCharType="end"/>
            </w:r>
          </w:p>
          <w:p w14:paraId="6A12B56F" w14:textId="77777777" w:rsidR="00B836B7" w:rsidRPr="00A541F8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A541F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B8804F1" wp14:editId="6C32632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D61E07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A541F8">
              <w:rPr>
                <w:rFonts w:ascii="Source Sans 3" w:hAnsi="Source Sans 3"/>
              </w:rPr>
              <w:t xml:space="preserve">Verantwortlich:  </w:t>
            </w:r>
            <w:r w:rsidR="00B836B7" w:rsidRPr="00A541F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A541F8">
              <w:rPr>
                <w:rFonts w:ascii="Source Sans 3" w:hAnsi="Source Sans 3"/>
              </w:rPr>
              <w:instrText xml:space="preserve"> FORMTEXT </w:instrText>
            </w:r>
            <w:r w:rsidR="00B836B7" w:rsidRPr="00A541F8">
              <w:rPr>
                <w:rFonts w:ascii="Source Sans 3" w:hAnsi="Source Sans 3"/>
              </w:rPr>
            </w:r>
            <w:r w:rsidR="00B836B7" w:rsidRPr="00A541F8">
              <w:rPr>
                <w:rFonts w:ascii="Source Sans 3" w:hAnsi="Source Sans 3"/>
              </w:rPr>
              <w:fldChar w:fldCharType="separate"/>
            </w:r>
            <w:r w:rsidR="00B836B7" w:rsidRPr="00A541F8">
              <w:rPr>
                <w:rFonts w:ascii="Source Sans 3" w:hAnsi="Source Sans 3"/>
                <w:noProof/>
              </w:rPr>
              <w:t> </w:t>
            </w:r>
            <w:r w:rsidR="00B836B7" w:rsidRPr="00A541F8">
              <w:rPr>
                <w:rFonts w:ascii="Source Sans 3" w:hAnsi="Source Sans 3"/>
                <w:noProof/>
              </w:rPr>
              <w:t> </w:t>
            </w:r>
            <w:r w:rsidR="00B836B7" w:rsidRPr="00A541F8">
              <w:rPr>
                <w:rFonts w:ascii="Source Sans 3" w:hAnsi="Source Sans 3"/>
                <w:noProof/>
              </w:rPr>
              <w:t> </w:t>
            </w:r>
            <w:r w:rsidR="00B836B7" w:rsidRPr="00A541F8">
              <w:rPr>
                <w:rFonts w:ascii="Source Sans 3" w:hAnsi="Source Sans 3"/>
                <w:noProof/>
              </w:rPr>
              <w:t> </w:t>
            </w:r>
            <w:r w:rsidR="00B836B7" w:rsidRPr="00A541F8">
              <w:rPr>
                <w:rFonts w:ascii="Source Sans 3" w:hAnsi="Source Sans 3"/>
                <w:noProof/>
              </w:rPr>
              <w:t> </w:t>
            </w:r>
            <w:r w:rsidR="00B836B7" w:rsidRPr="00A541F8">
              <w:rPr>
                <w:rFonts w:ascii="Source Sans 3" w:hAnsi="Source Sans 3"/>
              </w:rPr>
              <w:fldChar w:fldCharType="end"/>
            </w:r>
          </w:p>
          <w:p w14:paraId="6AC756DD" w14:textId="77777777" w:rsidR="00744851" w:rsidRPr="00A541F8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A541F8">
              <w:rPr>
                <w:rFonts w:ascii="Source Sans 3" w:hAnsi="Source Sans 3"/>
              </w:rPr>
              <w:tab/>
            </w:r>
            <w:r w:rsidRPr="00A541F8">
              <w:rPr>
                <w:rFonts w:ascii="Source Sans 3" w:hAnsi="Source Sans 3"/>
              </w:rPr>
              <w:tab/>
            </w:r>
            <w:r w:rsidRPr="00A541F8">
              <w:rPr>
                <w:rFonts w:ascii="Source Sans 3" w:hAnsi="Source Sans 3"/>
              </w:rPr>
              <w:tab/>
            </w:r>
            <w:r w:rsidRPr="00A541F8">
              <w:rPr>
                <w:rFonts w:ascii="Source Sans 3" w:hAnsi="Source Sans 3"/>
              </w:rPr>
              <w:tab/>
            </w:r>
            <w:r w:rsidRPr="00A541F8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C5C3991" w14:textId="77777777" w:rsidR="00744851" w:rsidRPr="00A541F8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A541F8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919756B" w14:textId="77777777" w:rsidR="00744851" w:rsidRPr="00A541F8" w:rsidRDefault="00744851">
            <w:pPr>
              <w:spacing w:before="0" w:after="60"/>
              <w:rPr>
                <w:rFonts w:ascii="Source Sans 3" w:hAnsi="Source Sans 3"/>
              </w:rPr>
            </w:pPr>
            <w:r w:rsidRPr="00A541F8">
              <w:rPr>
                <w:rFonts w:ascii="Source Sans 3" w:hAnsi="Source Sans 3"/>
              </w:rPr>
              <w:t>GEM. § 14 GEFSTOFFV</w:t>
            </w:r>
          </w:p>
          <w:p w14:paraId="60BA92EA" w14:textId="58744CDB" w:rsidR="00564C7D" w:rsidRPr="00A541F8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A541F8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A541F8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A541F8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A541F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541F8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A541F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541F8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70A2FD63" w14:textId="7E20E9CA" w:rsidR="00744851" w:rsidRPr="00A541F8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A541F8">
              <w:rPr>
                <w:rFonts w:ascii="Source Sans 3" w:hAnsi="Source Sans 3"/>
              </w:rPr>
              <w:t>Arbeitsplatz:</w:t>
            </w:r>
            <w:r w:rsidR="00E8423D" w:rsidRPr="00A541F8">
              <w:rPr>
                <w:rFonts w:ascii="Source Sans 3" w:hAnsi="Source Sans 3"/>
              </w:rPr>
              <w:t xml:space="preserve"> </w:t>
            </w:r>
            <w:r w:rsidR="00411410" w:rsidRPr="00A541F8">
              <w:rPr>
                <w:rFonts w:ascii="Source Sans 3" w:hAnsi="Source Sans 3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411410" w:rsidRPr="00A541F8">
              <w:rPr>
                <w:rFonts w:ascii="Source Sans 3" w:hAnsi="Source Sans 3"/>
                <w:u w:val="single"/>
              </w:rPr>
              <w:instrText xml:space="preserve"> FORMTEXT </w:instrText>
            </w:r>
            <w:r w:rsidR="00411410" w:rsidRPr="00A541F8">
              <w:rPr>
                <w:rFonts w:ascii="Source Sans 3" w:hAnsi="Source Sans 3"/>
                <w:u w:val="single"/>
              </w:rPr>
            </w:r>
            <w:r w:rsidR="00411410" w:rsidRPr="00A541F8">
              <w:rPr>
                <w:rFonts w:ascii="Source Sans 3" w:hAnsi="Source Sans 3"/>
                <w:u w:val="single"/>
              </w:rPr>
              <w:fldChar w:fldCharType="separate"/>
            </w:r>
            <w:r w:rsidR="00411410" w:rsidRPr="00A541F8">
              <w:rPr>
                <w:rFonts w:ascii="Source Sans 3" w:hAnsi="Source Sans 3"/>
                <w:u w:val="single"/>
              </w:rPr>
              <w:t> </w:t>
            </w:r>
            <w:r w:rsidR="00411410" w:rsidRPr="00A541F8">
              <w:rPr>
                <w:rFonts w:ascii="Source Sans 3" w:hAnsi="Source Sans 3"/>
                <w:u w:val="single"/>
              </w:rPr>
              <w:t> </w:t>
            </w:r>
            <w:r w:rsidR="00411410" w:rsidRPr="00A541F8">
              <w:rPr>
                <w:rFonts w:ascii="Source Sans 3" w:hAnsi="Source Sans 3"/>
                <w:u w:val="single"/>
              </w:rPr>
              <w:t> </w:t>
            </w:r>
            <w:r w:rsidR="00411410" w:rsidRPr="00A541F8">
              <w:rPr>
                <w:rFonts w:ascii="Source Sans 3" w:hAnsi="Source Sans 3"/>
                <w:u w:val="single"/>
              </w:rPr>
              <w:t> </w:t>
            </w:r>
            <w:r w:rsidR="00411410" w:rsidRPr="00A541F8">
              <w:rPr>
                <w:rFonts w:ascii="Source Sans 3" w:hAnsi="Source Sans 3"/>
                <w:u w:val="single"/>
              </w:rPr>
              <w:t> </w:t>
            </w:r>
            <w:r w:rsidR="00411410" w:rsidRPr="00A541F8">
              <w:rPr>
                <w:rFonts w:ascii="Source Sans 3" w:hAnsi="Source Sans 3"/>
              </w:rPr>
              <w:fldChar w:fldCharType="end"/>
            </w:r>
          </w:p>
          <w:p w14:paraId="37DFABC3" w14:textId="0FFB396B" w:rsidR="00D45CA8" w:rsidRPr="00A541F8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A541F8">
              <w:rPr>
                <w:rFonts w:ascii="Source Sans 3" w:hAnsi="Source Sans 3"/>
              </w:rPr>
              <w:t xml:space="preserve">Tätigkeit: </w:t>
            </w:r>
            <w:r w:rsidR="00AE698B" w:rsidRPr="00A541F8">
              <w:rPr>
                <w:rFonts w:ascii="Source Sans 3" w:hAnsi="Source Sans 3"/>
              </w:rPr>
              <w:t>Anmischen von wasser</w:t>
            </w:r>
            <w:r w:rsidR="00992771">
              <w:rPr>
                <w:rFonts w:ascii="Source Sans 3" w:hAnsi="Source Sans 3"/>
              </w:rPr>
              <w:t>-</w:t>
            </w:r>
            <w:r w:rsidR="00992771">
              <w:rPr>
                <w:rFonts w:ascii="Source Sans 3" w:hAnsi="Source Sans 3"/>
              </w:rPr>
              <w:br/>
            </w:r>
            <w:r w:rsidR="00AE698B" w:rsidRPr="00A541F8">
              <w:rPr>
                <w:rFonts w:ascii="Source Sans 3" w:hAnsi="Source Sans 3"/>
              </w:rPr>
              <w:t>gemischten Kühlschmierstoff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ACD27CA" w14:textId="77777777" w:rsidR="00B836B7" w:rsidRPr="00A541F8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B7C42F4" w14:textId="77777777" w:rsidR="00D45CA8" w:rsidRPr="00A541F8" w:rsidRDefault="00D45CA8">
            <w:pPr>
              <w:spacing w:before="0"/>
              <w:rPr>
                <w:rFonts w:ascii="Source Sans 3" w:hAnsi="Source Sans 3"/>
              </w:rPr>
            </w:pPr>
            <w:r w:rsidRPr="00A541F8">
              <w:rPr>
                <w:rFonts w:ascii="Source Sans 3" w:hAnsi="Source Sans 3"/>
              </w:rPr>
              <w:t xml:space="preserve">Stand: </w:t>
            </w:r>
            <w:r w:rsidRPr="00A541F8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A541F8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A541F8">
              <w:rPr>
                <w:rFonts w:ascii="Source Sans 3" w:hAnsi="Source Sans 3"/>
                <w:u w:val="single"/>
              </w:rPr>
              <w:instrText>FORMTEXT</w:instrText>
            </w:r>
            <w:r w:rsidRPr="00A541F8">
              <w:rPr>
                <w:rFonts w:ascii="Source Sans 3" w:hAnsi="Source Sans 3"/>
                <w:u w:val="single"/>
              </w:rPr>
              <w:instrText xml:space="preserve"> </w:instrText>
            </w:r>
            <w:r w:rsidRPr="00A541F8">
              <w:rPr>
                <w:rFonts w:ascii="Source Sans 3" w:hAnsi="Source Sans 3"/>
                <w:u w:val="single"/>
              </w:rPr>
            </w:r>
            <w:r w:rsidRPr="00A541F8">
              <w:rPr>
                <w:rFonts w:ascii="Source Sans 3" w:hAnsi="Source Sans 3"/>
                <w:u w:val="single"/>
              </w:rPr>
              <w:fldChar w:fldCharType="separate"/>
            </w:r>
            <w:r w:rsidRPr="00A541F8">
              <w:rPr>
                <w:rFonts w:ascii="Source Sans 3" w:hAnsi="Source Sans 3"/>
                <w:noProof/>
                <w:u w:val="single"/>
              </w:rPr>
              <w:t> </w:t>
            </w:r>
            <w:r w:rsidRPr="00A541F8">
              <w:rPr>
                <w:rFonts w:ascii="Source Sans 3" w:hAnsi="Source Sans 3"/>
                <w:noProof/>
                <w:u w:val="single"/>
              </w:rPr>
              <w:t> </w:t>
            </w:r>
            <w:r w:rsidRPr="00A541F8">
              <w:rPr>
                <w:rFonts w:ascii="Source Sans 3" w:hAnsi="Source Sans 3"/>
                <w:noProof/>
                <w:u w:val="single"/>
              </w:rPr>
              <w:t> </w:t>
            </w:r>
            <w:r w:rsidRPr="00A541F8">
              <w:rPr>
                <w:rFonts w:ascii="Source Sans 3" w:hAnsi="Source Sans 3"/>
                <w:noProof/>
                <w:u w:val="single"/>
              </w:rPr>
              <w:t> </w:t>
            </w:r>
            <w:r w:rsidRPr="00A541F8">
              <w:rPr>
                <w:rFonts w:ascii="Source Sans 3" w:hAnsi="Source Sans 3"/>
                <w:noProof/>
                <w:u w:val="single"/>
              </w:rPr>
              <w:t> </w:t>
            </w:r>
            <w:r w:rsidRPr="00A541F8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A541F8">
              <w:rPr>
                <w:rFonts w:ascii="Source Sans 3" w:hAnsi="Source Sans 3"/>
              </w:rPr>
              <w:t xml:space="preserve"> </w:t>
            </w:r>
          </w:p>
          <w:p w14:paraId="79216AEC" w14:textId="7FFE1C37" w:rsidR="00D45CA8" w:rsidRPr="00A541F8" w:rsidRDefault="0035251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A541F8">
              <w:rPr>
                <w:rFonts w:ascii="Source Sans 3" w:hAnsi="Source Sans 3"/>
                <w:sz w:val="16"/>
              </w:rPr>
              <w:t>B</w:t>
            </w:r>
            <w:r w:rsidR="00AE698B" w:rsidRPr="00A541F8">
              <w:rPr>
                <w:rFonts w:ascii="Source Sans 3" w:hAnsi="Source Sans 3"/>
                <w:sz w:val="16"/>
              </w:rPr>
              <w:t>226</w:t>
            </w:r>
          </w:p>
        </w:tc>
      </w:tr>
      <w:tr w:rsidR="00D45CA8" w:rsidRPr="00A541F8" w14:paraId="7B583B7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2A7D30D" w14:textId="77777777" w:rsidR="00D45CA8" w:rsidRPr="00A541F8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A541F8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A541F8" w14:paraId="6004DFD5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76A4C3AE" w14:textId="77777777" w:rsidR="00AE698B" w:rsidRPr="00A541F8" w:rsidRDefault="00AE698B" w:rsidP="00AE698B">
            <w:pPr>
              <w:pStyle w:val="berschrift3"/>
              <w:spacing w:after="0"/>
              <w:ind w:left="1191"/>
              <w:jc w:val="left"/>
              <w:rPr>
                <w:rFonts w:ascii="Source Sans 3" w:hAnsi="Source Sans 3"/>
              </w:rPr>
            </w:pPr>
            <w:r w:rsidRPr="00A541F8">
              <w:rPr>
                <w:rFonts w:ascii="Source Sans 3" w:hAnsi="Source Sans 3"/>
              </w:rPr>
              <w:t>wassermischbarer Kühlschmierstoff (KSS-Konzentrat)</w:t>
            </w:r>
          </w:p>
          <w:p w14:paraId="02ED2DDB" w14:textId="6396C953" w:rsidR="00D45CA8" w:rsidRPr="00A541F8" w:rsidRDefault="00AE698B" w:rsidP="00AE698B">
            <w:pPr>
              <w:pStyle w:val="berschrift3"/>
              <w:spacing w:before="0"/>
              <w:ind w:left="1191"/>
              <w:jc w:val="left"/>
              <w:rPr>
                <w:rFonts w:ascii="Source Sans 3" w:hAnsi="Source Sans 3"/>
                <w:b w:val="0"/>
                <w:sz w:val="24"/>
                <w:szCs w:val="24"/>
              </w:rPr>
            </w:pPr>
            <w:r w:rsidRPr="00A541F8">
              <w:rPr>
                <w:rFonts w:ascii="Source Sans 3" w:hAnsi="Source Sans 3"/>
                <w:b w:val="0"/>
                <w:sz w:val="24"/>
                <w:szCs w:val="24"/>
              </w:rPr>
              <w:t xml:space="preserve">Handelsname: </w:t>
            </w:r>
            <w:r w:rsidRPr="00A541F8">
              <w:rPr>
                <w:rFonts w:ascii="Source Sans 3" w:hAnsi="Source Sans 3"/>
                <w:b w:val="0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541F8">
              <w:rPr>
                <w:rFonts w:ascii="Source Sans 3" w:hAnsi="Source Sans 3"/>
                <w:b w:val="0"/>
                <w:sz w:val="24"/>
                <w:szCs w:val="24"/>
              </w:rPr>
              <w:instrText xml:space="preserve"> FORMTEXT </w:instrText>
            </w:r>
            <w:r w:rsidRPr="00A541F8">
              <w:rPr>
                <w:rFonts w:ascii="Source Sans 3" w:hAnsi="Source Sans 3"/>
                <w:b w:val="0"/>
                <w:sz w:val="24"/>
                <w:szCs w:val="24"/>
              </w:rPr>
            </w:r>
            <w:r w:rsidRPr="00A541F8">
              <w:rPr>
                <w:rFonts w:ascii="Source Sans 3" w:hAnsi="Source Sans 3"/>
                <w:b w:val="0"/>
                <w:sz w:val="24"/>
                <w:szCs w:val="24"/>
              </w:rPr>
              <w:fldChar w:fldCharType="separate"/>
            </w:r>
            <w:r w:rsidRPr="00A541F8">
              <w:rPr>
                <w:rFonts w:ascii="Source Sans 3" w:hAnsi="Source Sans 3"/>
                <w:b w:val="0"/>
                <w:sz w:val="24"/>
                <w:szCs w:val="24"/>
              </w:rPr>
              <w:t> </w:t>
            </w:r>
            <w:r w:rsidRPr="00A541F8">
              <w:rPr>
                <w:rFonts w:ascii="Source Sans 3" w:hAnsi="Source Sans 3"/>
                <w:b w:val="0"/>
                <w:sz w:val="24"/>
                <w:szCs w:val="24"/>
              </w:rPr>
              <w:t> </w:t>
            </w:r>
            <w:r w:rsidRPr="00A541F8">
              <w:rPr>
                <w:rFonts w:ascii="Source Sans 3" w:hAnsi="Source Sans 3"/>
                <w:b w:val="0"/>
                <w:sz w:val="24"/>
                <w:szCs w:val="24"/>
              </w:rPr>
              <w:t> </w:t>
            </w:r>
            <w:r w:rsidRPr="00A541F8">
              <w:rPr>
                <w:rFonts w:ascii="Source Sans 3" w:hAnsi="Source Sans 3"/>
                <w:b w:val="0"/>
                <w:sz w:val="24"/>
                <w:szCs w:val="24"/>
              </w:rPr>
              <w:t> </w:t>
            </w:r>
            <w:r w:rsidRPr="00A541F8">
              <w:rPr>
                <w:rFonts w:ascii="Source Sans 3" w:hAnsi="Source Sans 3"/>
                <w:b w:val="0"/>
                <w:sz w:val="24"/>
                <w:szCs w:val="24"/>
              </w:rPr>
              <w:t> </w:t>
            </w:r>
            <w:r w:rsidRPr="00A541F8">
              <w:rPr>
                <w:rFonts w:ascii="Source Sans 3" w:hAnsi="Source Sans 3"/>
                <w:b w:val="0"/>
                <w:sz w:val="24"/>
                <w:szCs w:val="24"/>
              </w:rPr>
              <w:fldChar w:fldCharType="end"/>
            </w:r>
          </w:p>
        </w:tc>
      </w:tr>
      <w:tr w:rsidR="00D45CA8" w:rsidRPr="00A541F8" w14:paraId="7DE48B5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60BCDD7" w14:textId="77777777" w:rsidR="00D45CA8" w:rsidRPr="00A541F8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A541F8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A541F8" w14:paraId="0FC7AD86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3C196F0" w14:textId="514DC51B" w:rsidR="00D45CA8" w:rsidRPr="00A541F8" w:rsidRDefault="00AE698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A541F8">
              <w:rPr>
                <w:rFonts w:ascii="Source Sans 3" w:hAnsi="Source Sans 3"/>
                <w:noProof/>
              </w:rPr>
              <w:drawing>
                <wp:inline distT="0" distB="0" distL="0" distR="0" wp14:anchorId="2F8F7B98" wp14:editId="2E854771">
                  <wp:extent cx="628015" cy="628015"/>
                  <wp:effectExtent l="0" t="0" r="635" b="635"/>
                  <wp:docPr id="1" name="Grafik 1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86068" w14:textId="53AA8F71" w:rsidR="00CF5E5C" w:rsidRPr="00A541F8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A62A654" w14:textId="00B5593C" w:rsidR="00AE698B" w:rsidRPr="00A541F8" w:rsidRDefault="00A541F8" w:rsidP="00A541F8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AE698B" w:rsidRPr="00A541F8">
              <w:t xml:space="preserve">Kontakt mit Konzentrat führt zu Reizung von Haut und Augen </w:t>
            </w:r>
            <w:r w:rsidR="00AE698B" w:rsidRPr="00A541F8">
              <w:rPr>
                <w:i/>
                <w:iCs/>
              </w:rPr>
              <w:t>(falls zutreffend)</w:t>
            </w:r>
            <w:r w:rsidR="00AE698B" w:rsidRPr="00A541F8">
              <w:t>.</w:t>
            </w:r>
          </w:p>
          <w:p w14:paraId="3593E5C5" w14:textId="482D06F2" w:rsidR="00AE698B" w:rsidRPr="00A541F8" w:rsidRDefault="00A541F8" w:rsidP="00A541F8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AE698B" w:rsidRPr="00A541F8">
              <w:t xml:space="preserve">Sensibilisierung durch Hautkontakt möglich </w:t>
            </w:r>
            <w:r w:rsidR="00AE698B" w:rsidRPr="00A541F8">
              <w:rPr>
                <w:i/>
                <w:iCs/>
              </w:rPr>
              <w:t>(falls zutreffend)</w:t>
            </w:r>
            <w:r w:rsidR="00AE698B" w:rsidRPr="00A541F8">
              <w:t>.</w:t>
            </w:r>
          </w:p>
          <w:p w14:paraId="05E276C9" w14:textId="02705BF1" w:rsidR="00AE698B" w:rsidRPr="00A541F8" w:rsidRDefault="00A541F8" w:rsidP="00A541F8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AE698B" w:rsidRPr="00A541F8">
              <w:t xml:space="preserve">Schwere Lungenschäden bei Eindringen in den Atemtrakt </w:t>
            </w:r>
            <w:r w:rsidR="00AE698B" w:rsidRPr="00A541F8">
              <w:rPr>
                <w:i/>
                <w:iCs/>
              </w:rPr>
              <w:t>(falls zutreffend)</w:t>
            </w:r>
            <w:r w:rsidR="00AE698B" w:rsidRPr="00A541F8">
              <w:t>.</w:t>
            </w:r>
          </w:p>
          <w:p w14:paraId="5BF3A3AE" w14:textId="2B83EC51" w:rsidR="00AE698B" w:rsidRPr="00A541F8" w:rsidRDefault="00A541F8" w:rsidP="00A541F8">
            <w:pPr>
              <w:pStyle w:val="Aufzhlung1"/>
              <w:spacing w:after="0"/>
            </w:pPr>
            <w:r w:rsidRPr="007125DF">
              <w:t>‒</w:t>
            </w:r>
            <w:r w:rsidRPr="007125DF">
              <w:tab/>
            </w:r>
            <w:r w:rsidR="00AE698B" w:rsidRPr="00A541F8">
              <w:t xml:space="preserve">Verschüttetes oder ausgelaufenes Konzentrat führt zu Rutschgefahr und kann </w:t>
            </w:r>
            <w:r w:rsidR="00AE698B" w:rsidRPr="00A541F8">
              <w:br/>
              <w:t>Erdreich und Gewässer verunreinigen.</w:t>
            </w:r>
          </w:p>
          <w:p w14:paraId="46277336" w14:textId="471D844A" w:rsidR="00E118EC" w:rsidRPr="00A541F8" w:rsidRDefault="00AE698B" w:rsidP="00AE698B">
            <w:pPr>
              <w:spacing w:after="60"/>
              <w:rPr>
                <w:rFonts w:ascii="Source Sans 3" w:hAnsi="Source Sans 3"/>
              </w:rPr>
            </w:pPr>
            <w:r w:rsidRPr="00A541F8">
              <w:rPr>
                <w:rFonts w:ascii="Source Sans 3" w:hAnsi="Source Sans 3"/>
              </w:rPr>
              <w:t xml:space="preserve">Weitere Vorgaben des Herstellers beachten: </w:t>
            </w:r>
            <w:r w:rsidR="00411410" w:rsidRPr="00A541F8">
              <w:rPr>
                <w:rFonts w:ascii="Source Sans 3" w:hAnsi="Source Sans 3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411410" w:rsidRPr="00A541F8">
              <w:rPr>
                <w:rFonts w:ascii="Source Sans 3" w:hAnsi="Source Sans 3"/>
                <w:u w:val="single"/>
              </w:rPr>
              <w:instrText xml:space="preserve"> FORMTEXT </w:instrText>
            </w:r>
            <w:r w:rsidR="00411410" w:rsidRPr="00A541F8">
              <w:rPr>
                <w:rFonts w:ascii="Source Sans 3" w:hAnsi="Source Sans 3"/>
                <w:u w:val="single"/>
              </w:rPr>
            </w:r>
            <w:r w:rsidR="00411410" w:rsidRPr="00A541F8">
              <w:rPr>
                <w:rFonts w:ascii="Source Sans 3" w:hAnsi="Source Sans 3"/>
                <w:u w:val="single"/>
              </w:rPr>
              <w:fldChar w:fldCharType="separate"/>
            </w:r>
            <w:r w:rsidR="00411410" w:rsidRPr="00A541F8">
              <w:rPr>
                <w:rFonts w:ascii="Source Sans 3" w:hAnsi="Source Sans 3"/>
                <w:u w:val="single"/>
              </w:rPr>
              <w:t> </w:t>
            </w:r>
            <w:r w:rsidR="00411410" w:rsidRPr="00A541F8">
              <w:rPr>
                <w:rFonts w:ascii="Source Sans 3" w:hAnsi="Source Sans 3"/>
                <w:u w:val="single"/>
              </w:rPr>
              <w:t> </w:t>
            </w:r>
            <w:r w:rsidR="00411410" w:rsidRPr="00A541F8">
              <w:rPr>
                <w:rFonts w:ascii="Source Sans 3" w:hAnsi="Source Sans 3"/>
                <w:u w:val="single"/>
              </w:rPr>
              <w:t> </w:t>
            </w:r>
            <w:r w:rsidR="00411410" w:rsidRPr="00A541F8">
              <w:rPr>
                <w:rFonts w:ascii="Source Sans 3" w:hAnsi="Source Sans 3"/>
                <w:u w:val="single"/>
              </w:rPr>
              <w:t> </w:t>
            </w:r>
            <w:r w:rsidR="00411410" w:rsidRPr="00A541F8">
              <w:rPr>
                <w:rFonts w:ascii="Source Sans 3" w:hAnsi="Source Sans 3"/>
                <w:u w:val="single"/>
              </w:rPr>
              <w:t> </w:t>
            </w:r>
            <w:r w:rsidR="00411410" w:rsidRPr="00A541F8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27BBB27" w14:textId="08D408A8" w:rsidR="00D45CA8" w:rsidRPr="00A541F8" w:rsidRDefault="00AE698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541F8">
              <w:rPr>
                <w:rFonts w:ascii="Source Sans 3" w:hAnsi="Source Sans 3"/>
                <w:noProof/>
              </w:rPr>
              <w:drawing>
                <wp:inline distT="0" distB="0" distL="0" distR="0" wp14:anchorId="495CB7F3" wp14:editId="0509B17C">
                  <wp:extent cx="604520" cy="612140"/>
                  <wp:effectExtent l="0" t="0" r="5080" b="0"/>
                  <wp:docPr id="3" name="Grafik 3" descr="silhoue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 descr="silhoue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A541F8" w14:paraId="35E344E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A58A5F3" w14:textId="77777777" w:rsidR="00D45CA8" w:rsidRPr="00A541F8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A541F8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A541F8" w14:paraId="0921A146" w14:textId="77777777" w:rsidTr="00AE698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98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9E117CD" w14:textId="77777777" w:rsidR="00D45CA8" w:rsidRPr="00A541F8" w:rsidRDefault="00AE698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541F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6E47610" wp14:editId="17B862C3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D8166E" w14:textId="7ECC8BA3" w:rsidR="00AE698B" w:rsidRPr="00A541F8" w:rsidRDefault="00AE698B" w:rsidP="00A541F8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541F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815F7E3" wp14:editId="6801661F">
                  <wp:extent cx="612000" cy="612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30B9996" w14:textId="7F0DA901" w:rsidR="00AE698B" w:rsidRPr="00A541F8" w:rsidRDefault="00A541F8" w:rsidP="00A541F8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AE698B" w:rsidRPr="00A541F8">
              <w:t xml:space="preserve">Bei Tätigkeiten mit Konzentrat sind Schutzbrille Typ </w:t>
            </w:r>
            <w:r w:rsidR="00411410" w:rsidRPr="00A541F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411410" w:rsidRPr="00A541F8">
              <w:rPr>
                <w:u w:val="single"/>
              </w:rPr>
              <w:instrText xml:space="preserve"> FORMTEXT </w:instrText>
            </w:r>
            <w:r w:rsidR="00411410" w:rsidRPr="00A541F8">
              <w:rPr>
                <w:u w:val="single"/>
              </w:rPr>
            </w:r>
            <w:r w:rsidR="00411410" w:rsidRPr="00A541F8">
              <w:rPr>
                <w:u w:val="single"/>
              </w:rPr>
              <w:fldChar w:fldCharType="separate"/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fldChar w:fldCharType="end"/>
            </w:r>
            <w:r w:rsidR="00AE698B" w:rsidRPr="00A541F8">
              <w:t xml:space="preserve">, </w:t>
            </w:r>
            <w:r w:rsidR="00AE698B" w:rsidRPr="00A541F8">
              <w:br/>
              <w:t xml:space="preserve">Schutzhandschuhe Typ </w:t>
            </w:r>
            <w:r w:rsidR="00411410" w:rsidRPr="00A541F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411410" w:rsidRPr="00A541F8">
              <w:rPr>
                <w:u w:val="single"/>
              </w:rPr>
              <w:instrText xml:space="preserve"> FORMTEXT </w:instrText>
            </w:r>
            <w:r w:rsidR="00411410" w:rsidRPr="00A541F8">
              <w:rPr>
                <w:u w:val="single"/>
              </w:rPr>
            </w:r>
            <w:r w:rsidR="00411410" w:rsidRPr="00A541F8">
              <w:rPr>
                <w:u w:val="single"/>
              </w:rPr>
              <w:fldChar w:fldCharType="separate"/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fldChar w:fldCharType="end"/>
            </w:r>
            <w:r w:rsidR="00AE698B" w:rsidRPr="00A541F8">
              <w:t xml:space="preserve"> zu tragen.</w:t>
            </w:r>
          </w:p>
          <w:p w14:paraId="7F0FF11F" w14:textId="11F077F7" w:rsidR="00AE698B" w:rsidRPr="00A541F8" w:rsidRDefault="00A541F8" w:rsidP="00A541F8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AE698B" w:rsidRPr="00A541F8">
              <w:t>Am Arbeitsplatz nicht essen, trinken oder rauchen, keine Lebensmittel aufbewahren.</w:t>
            </w:r>
          </w:p>
          <w:p w14:paraId="21A2261A" w14:textId="50E0ED49" w:rsidR="00AE698B" w:rsidRPr="00A541F8" w:rsidRDefault="00A541F8" w:rsidP="00A541F8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AE698B" w:rsidRPr="00A541F8">
              <w:t>KSS-durchtränkte Kleidung sofort wechseln.</w:t>
            </w:r>
          </w:p>
          <w:p w14:paraId="649C8664" w14:textId="5FFBFA5C" w:rsidR="00AE698B" w:rsidRPr="00A541F8" w:rsidRDefault="00A541F8" w:rsidP="00A541F8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AE698B" w:rsidRPr="00A541F8">
              <w:t xml:space="preserve">Maschinenabsaugungen wirksam betreiben: Einhausungen geschlossen halten, </w:t>
            </w:r>
            <w:r w:rsidR="00AE698B" w:rsidRPr="00A541F8">
              <w:br/>
              <w:t>offene Erfassungseinrichtungen möglichst dicht an Entstehungsstelle heranführen</w:t>
            </w:r>
          </w:p>
          <w:p w14:paraId="7EE16E19" w14:textId="60C08A64" w:rsidR="00D45CA8" w:rsidRPr="00A541F8" w:rsidRDefault="00A541F8" w:rsidP="00A541F8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AE698B" w:rsidRPr="00A541F8">
              <w:t xml:space="preserve">Zu entsorgende Konzentrate nur in gekennzeichneten und geschlossenen </w:t>
            </w:r>
            <w:r w:rsidR="00AE698B" w:rsidRPr="00A541F8">
              <w:br/>
              <w:t>Behältern entsorgen.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BD57F3B" w14:textId="77777777" w:rsidR="00D45CA8" w:rsidRPr="00A541F8" w:rsidRDefault="00AE698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541F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2CFD373" wp14:editId="52E3F237">
                  <wp:extent cx="612000" cy="612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9A3E7" w14:textId="788BF94B" w:rsidR="00AE698B" w:rsidRPr="00A541F8" w:rsidRDefault="00AE698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541F8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2CE7B692" wp14:editId="2324CD0D">
                  <wp:extent cx="612000" cy="612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A541F8" w14:paraId="028788E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A34B16D" w14:textId="77777777" w:rsidR="00D45CA8" w:rsidRPr="00A541F8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A541F8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A541F8" w14:paraId="2FD64273" w14:textId="77777777" w:rsidTr="00AE698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26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249AD0E5" w14:textId="13165D5F" w:rsidR="00D45CA8" w:rsidRPr="00A541F8" w:rsidRDefault="00AE698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A541F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C08C14E" wp14:editId="27D56254">
                  <wp:extent cx="612000" cy="6120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E320923" w14:textId="5589F88A" w:rsidR="00AE698B" w:rsidRPr="00A541F8" w:rsidRDefault="00A541F8" w:rsidP="00A541F8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AE698B" w:rsidRPr="00A541F8">
              <w:t xml:space="preserve">Verschüttete oder ausgelaufene Konzentrate mit Bindemittel Typ </w:t>
            </w:r>
            <w:r w:rsidR="00411410" w:rsidRPr="00A541F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411410" w:rsidRPr="00A541F8">
              <w:rPr>
                <w:u w:val="single"/>
              </w:rPr>
              <w:instrText xml:space="preserve"> FORMTEXT </w:instrText>
            </w:r>
            <w:r w:rsidR="00411410" w:rsidRPr="00A541F8">
              <w:rPr>
                <w:u w:val="single"/>
              </w:rPr>
            </w:r>
            <w:r w:rsidR="00411410" w:rsidRPr="00A541F8">
              <w:rPr>
                <w:u w:val="single"/>
              </w:rPr>
              <w:fldChar w:fldCharType="separate"/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fldChar w:fldCharType="end"/>
            </w:r>
            <w:r w:rsidR="00AE698B" w:rsidRPr="00A541F8">
              <w:t xml:space="preserve"> </w:t>
            </w:r>
            <w:r w:rsidR="00AE698B" w:rsidRPr="00A541F8">
              <w:br/>
              <w:t xml:space="preserve">aufnehmen, dabei Schutzbrille Typ </w:t>
            </w:r>
            <w:r w:rsidR="00411410" w:rsidRPr="00A541F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411410" w:rsidRPr="00A541F8">
              <w:rPr>
                <w:u w:val="single"/>
              </w:rPr>
              <w:instrText xml:space="preserve"> FORMTEXT </w:instrText>
            </w:r>
            <w:r w:rsidR="00411410" w:rsidRPr="00A541F8">
              <w:rPr>
                <w:u w:val="single"/>
              </w:rPr>
            </w:r>
            <w:r w:rsidR="00411410" w:rsidRPr="00A541F8">
              <w:rPr>
                <w:u w:val="single"/>
              </w:rPr>
              <w:fldChar w:fldCharType="separate"/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fldChar w:fldCharType="end"/>
            </w:r>
            <w:r w:rsidR="00AE698B" w:rsidRPr="00A541F8">
              <w:t xml:space="preserve"> und Schutzhandschuhe </w:t>
            </w:r>
            <w:r w:rsidR="00AE698B" w:rsidRPr="00A541F8">
              <w:br/>
              <w:t xml:space="preserve">Typ </w:t>
            </w:r>
            <w:r w:rsidR="00411410" w:rsidRPr="00A541F8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411410" w:rsidRPr="00A541F8">
              <w:rPr>
                <w:u w:val="single"/>
              </w:rPr>
              <w:instrText xml:space="preserve"> FORMTEXT </w:instrText>
            </w:r>
            <w:r w:rsidR="00411410" w:rsidRPr="00A541F8">
              <w:rPr>
                <w:u w:val="single"/>
              </w:rPr>
            </w:r>
            <w:r w:rsidR="00411410" w:rsidRPr="00A541F8">
              <w:rPr>
                <w:u w:val="single"/>
              </w:rPr>
              <w:fldChar w:fldCharType="separate"/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rPr>
                <w:u w:val="single"/>
              </w:rPr>
              <w:t> </w:t>
            </w:r>
            <w:r w:rsidR="00411410" w:rsidRPr="00A541F8">
              <w:fldChar w:fldCharType="end"/>
            </w:r>
            <w:r w:rsidR="00AE698B" w:rsidRPr="00A541F8">
              <w:t xml:space="preserve"> tragen, Vorgesetzte/-n benachrichtigen.</w:t>
            </w:r>
          </w:p>
          <w:p w14:paraId="624C9AA9" w14:textId="0ACC6457" w:rsidR="00D45CA8" w:rsidRPr="00A541F8" w:rsidRDefault="00AE698B" w:rsidP="00AE698B">
            <w:pPr>
              <w:pStyle w:val="Notruf"/>
              <w:rPr>
                <w:rFonts w:ascii="Source Sans 3" w:hAnsi="Source Sans 3"/>
              </w:rPr>
            </w:pPr>
            <w:r w:rsidRPr="00A541F8">
              <w:rPr>
                <w:rFonts w:ascii="Source Sans 3" w:hAnsi="Source Sans 3"/>
              </w:rPr>
              <w:t xml:space="preserve">Notruf </w:t>
            </w:r>
            <w:r w:rsidRPr="00A541F8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541F8">
              <w:rPr>
                <w:rFonts w:ascii="Source Sans 3" w:hAnsi="Source Sans 3"/>
              </w:rPr>
              <w:instrText xml:space="preserve"> FORMTEXT </w:instrText>
            </w:r>
            <w:r w:rsidRPr="00A541F8">
              <w:rPr>
                <w:rFonts w:ascii="Source Sans 3" w:hAnsi="Source Sans 3"/>
              </w:rPr>
            </w:r>
            <w:r w:rsidRPr="00A541F8">
              <w:rPr>
                <w:rFonts w:ascii="Source Sans 3" w:hAnsi="Source Sans 3"/>
              </w:rPr>
              <w:fldChar w:fldCharType="separate"/>
            </w:r>
            <w:r w:rsidRPr="00A541F8">
              <w:rPr>
                <w:rFonts w:ascii="Source Sans 3" w:hAnsi="Source Sans 3"/>
              </w:rPr>
              <w:t> </w:t>
            </w:r>
            <w:r w:rsidRPr="00A541F8">
              <w:rPr>
                <w:rFonts w:ascii="Source Sans 3" w:hAnsi="Source Sans 3"/>
              </w:rPr>
              <w:t> </w:t>
            </w:r>
            <w:r w:rsidRPr="00A541F8">
              <w:rPr>
                <w:rFonts w:ascii="Source Sans 3" w:hAnsi="Source Sans 3"/>
              </w:rPr>
              <w:t> </w:t>
            </w:r>
            <w:r w:rsidRPr="00A541F8">
              <w:rPr>
                <w:rFonts w:ascii="Source Sans 3" w:hAnsi="Source Sans 3"/>
              </w:rPr>
              <w:t> </w:t>
            </w:r>
            <w:r w:rsidRPr="00A541F8">
              <w:rPr>
                <w:rFonts w:ascii="Source Sans 3" w:hAnsi="Source Sans 3"/>
              </w:rPr>
              <w:t> </w:t>
            </w:r>
            <w:r w:rsidRPr="00A541F8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A541F8" w14:paraId="690CC79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9C015AF" w14:textId="77777777" w:rsidR="00D45CA8" w:rsidRPr="00A541F8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A541F8">
              <w:rPr>
                <w:rFonts w:ascii="Source Sans 3" w:hAnsi="Source Sans 3"/>
              </w:rPr>
              <w:t>Erste Hilfe</w:t>
            </w:r>
          </w:p>
        </w:tc>
      </w:tr>
      <w:tr w:rsidR="00D45CA8" w:rsidRPr="00A541F8" w14:paraId="53619DB3" w14:textId="77777777" w:rsidTr="00A541F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90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14ACC0A" w14:textId="77777777" w:rsidR="00D45CA8" w:rsidRPr="00A541F8" w:rsidRDefault="00072313" w:rsidP="00AE698B">
            <w:pPr>
              <w:spacing w:line="240" w:lineRule="auto"/>
              <w:ind w:left="57"/>
              <w:rPr>
                <w:rFonts w:ascii="Source Sans 3" w:hAnsi="Source Sans 3"/>
                <w:sz w:val="8"/>
              </w:rPr>
            </w:pPr>
            <w:r w:rsidRPr="00A541F8">
              <w:rPr>
                <w:rFonts w:ascii="Source Sans 3" w:hAnsi="Source Sans 3"/>
                <w:noProof/>
              </w:rPr>
              <w:drawing>
                <wp:inline distT="0" distB="0" distL="0" distR="0" wp14:anchorId="64127B39" wp14:editId="340E326B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1F713" w14:textId="695FF3F2" w:rsidR="00AE698B" w:rsidRPr="00A541F8" w:rsidRDefault="00AE698B" w:rsidP="00AE698B">
            <w:pPr>
              <w:spacing w:after="60" w:line="240" w:lineRule="auto"/>
              <w:ind w:left="57"/>
              <w:rPr>
                <w:rFonts w:ascii="Source Sans 3" w:hAnsi="Source Sans 3"/>
                <w:sz w:val="8"/>
              </w:rPr>
            </w:pPr>
            <w:r w:rsidRPr="00A541F8">
              <w:rPr>
                <w:rFonts w:ascii="Source Sans 3" w:hAnsi="Source Sans 3"/>
                <w:noProof/>
              </w:rPr>
              <w:drawing>
                <wp:inline distT="0" distB="0" distL="0" distR="0" wp14:anchorId="211E7038" wp14:editId="0982D6FA">
                  <wp:extent cx="612000" cy="612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FCF139D" w14:textId="2910BAA6" w:rsidR="00AE698B" w:rsidRPr="00A541F8" w:rsidRDefault="00A541F8" w:rsidP="00A541F8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AE698B" w:rsidRPr="00A541F8">
              <w:t xml:space="preserve">Nach Augenkontakt sofort mit viel Wasser spülen, Augenduschen benutzen; </w:t>
            </w:r>
            <w:r w:rsidR="00AE698B" w:rsidRPr="00A541F8">
              <w:br/>
              <w:t>anschließend Arzt aufsuchen.</w:t>
            </w:r>
          </w:p>
          <w:p w14:paraId="16303931" w14:textId="01D53718" w:rsidR="00AE698B" w:rsidRPr="00A541F8" w:rsidRDefault="00A541F8" w:rsidP="00A541F8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AE698B" w:rsidRPr="00A541F8">
              <w:t>Nach Hautkontakt Hände waschen.</w:t>
            </w:r>
          </w:p>
          <w:p w14:paraId="530EC765" w14:textId="6BAF3D74" w:rsidR="00AE698B" w:rsidRPr="00A541F8" w:rsidRDefault="00A541F8" w:rsidP="00A541F8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AE698B" w:rsidRPr="00A541F8">
              <w:t>Ereignisse im Verbandbuch dokumentieren.</w:t>
            </w:r>
          </w:p>
          <w:p w14:paraId="480DC594" w14:textId="70D3A431" w:rsidR="00D45CA8" w:rsidRPr="00A541F8" w:rsidRDefault="00872D6F" w:rsidP="00A541F8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A541F8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A541F8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541F8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A541F8">
              <w:rPr>
                <w:rFonts w:ascii="Source Sans 3" w:hAnsi="Source Sans 3"/>
                <w:sz w:val="20"/>
                <w:szCs w:val="20"/>
              </w:rPr>
            </w:r>
            <w:r w:rsidRPr="00A541F8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A541F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541F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541F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541F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541F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541F8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A541F8">
              <w:rPr>
                <w:rFonts w:ascii="Source Sans 3" w:hAnsi="Source Sans 3"/>
                <w:sz w:val="20"/>
                <w:szCs w:val="20"/>
              </w:rPr>
              <w:tab/>
            </w:r>
            <w:r w:rsidR="00A541F8">
              <w:rPr>
                <w:rFonts w:ascii="Source Sans 3" w:hAnsi="Source Sans 3"/>
                <w:sz w:val="20"/>
                <w:szCs w:val="20"/>
              </w:rPr>
              <w:tab/>
            </w:r>
            <w:r w:rsidRPr="00A541F8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A541F8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541F8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A541F8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A541F8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A541F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541F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541F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541F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541F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541F8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A541F8" w14:paraId="0878EE2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2EBBB2F" w14:textId="77777777" w:rsidR="00D45CA8" w:rsidRPr="00A541F8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A541F8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A541F8" w14:paraId="1A62E9E3" w14:textId="77777777" w:rsidTr="00A541F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9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22549C6B" w14:textId="4D5386CD" w:rsidR="00D45CA8" w:rsidRPr="00A541F8" w:rsidRDefault="00AE698B" w:rsidP="00AE698B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  <w:r w:rsidRPr="00A541F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8673959" wp14:editId="4B0FBAC3">
                  <wp:extent cx="577850" cy="57785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C57ACE8" w14:textId="3CD56BA7" w:rsidR="00AE698B" w:rsidRPr="00A541F8" w:rsidRDefault="00A541F8" w:rsidP="00A541F8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AE698B" w:rsidRPr="00A541F8">
              <w:t>Benutzte Putztücher in gekennzeichneten Behältern sammeln.</w:t>
            </w:r>
          </w:p>
          <w:p w14:paraId="23017756" w14:textId="628FAE6C" w:rsidR="00D45CA8" w:rsidRPr="00A541F8" w:rsidRDefault="00A541F8" w:rsidP="00A541F8">
            <w:pPr>
              <w:pStyle w:val="Aufzhlung1"/>
            </w:pPr>
            <w:r w:rsidRPr="007125DF">
              <w:t>‒</w:t>
            </w:r>
            <w:r w:rsidRPr="007125DF">
              <w:tab/>
            </w:r>
            <w:r w:rsidR="00AE698B" w:rsidRPr="00A541F8">
              <w:t>Verwendete Bindemittel in gekennzeichneten Behälter geben.</w:t>
            </w:r>
          </w:p>
          <w:p w14:paraId="0A4BD624" w14:textId="77777777" w:rsidR="00872D6F" w:rsidRPr="00A541F8" w:rsidRDefault="00872D6F" w:rsidP="00A541F8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A541F8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A541F8">
              <w:rPr>
                <w:rFonts w:ascii="Source Sans 3" w:hAnsi="Source Sans 3"/>
                <w:color w:val="000000"/>
              </w:rPr>
              <w:t xml:space="preserve"> </w:t>
            </w:r>
            <w:r w:rsidRPr="00A541F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541F8">
              <w:rPr>
                <w:rFonts w:ascii="Source Sans 3" w:hAnsi="Source Sans 3"/>
              </w:rPr>
              <w:instrText xml:space="preserve"> FORMTEXT </w:instrText>
            </w:r>
            <w:r w:rsidRPr="00A541F8">
              <w:rPr>
                <w:rFonts w:ascii="Source Sans 3" w:hAnsi="Source Sans 3"/>
              </w:rPr>
            </w:r>
            <w:r w:rsidRPr="00A541F8">
              <w:rPr>
                <w:rFonts w:ascii="Source Sans 3" w:hAnsi="Source Sans 3"/>
              </w:rPr>
              <w:fldChar w:fldCharType="separate"/>
            </w:r>
            <w:r w:rsidRPr="00A541F8">
              <w:rPr>
                <w:rFonts w:ascii="Source Sans 3" w:hAnsi="Source Sans 3"/>
                <w:noProof/>
              </w:rPr>
              <w:t> </w:t>
            </w:r>
            <w:r w:rsidRPr="00A541F8">
              <w:rPr>
                <w:rFonts w:ascii="Source Sans 3" w:hAnsi="Source Sans 3"/>
                <w:noProof/>
              </w:rPr>
              <w:t> </w:t>
            </w:r>
            <w:r w:rsidRPr="00A541F8">
              <w:rPr>
                <w:rFonts w:ascii="Source Sans 3" w:hAnsi="Source Sans 3"/>
                <w:noProof/>
              </w:rPr>
              <w:t> </w:t>
            </w:r>
            <w:r w:rsidRPr="00A541F8">
              <w:rPr>
                <w:rFonts w:ascii="Source Sans 3" w:hAnsi="Source Sans 3"/>
                <w:noProof/>
              </w:rPr>
              <w:t> </w:t>
            </w:r>
            <w:r w:rsidRPr="00A541F8">
              <w:rPr>
                <w:rFonts w:ascii="Source Sans 3" w:hAnsi="Source Sans 3"/>
                <w:noProof/>
              </w:rPr>
              <w:t> </w:t>
            </w:r>
            <w:r w:rsidRPr="00A541F8">
              <w:rPr>
                <w:rFonts w:ascii="Source Sans 3" w:hAnsi="Source Sans 3"/>
              </w:rPr>
              <w:fldChar w:fldCharType="end"/>
            </w:r>
            <w:r w:rsidRPr="00A541F8">
              <w:rPr>
                <w:rFonts w:ascii="Source Sans 3" w:hAnsi="Source Sans 3"/>
                <w:color w:val="000000"/>
              </w:rPr>
              <w:tab/>
            </w:r>
            <w:r w:rsidRPr="00A541F8">
              <w:rPr>
                <w:rFonts w:ascii="Source Sans 3" w:hAnsi="Source Sans 3"/>
                <w:color w:val="000000"/>
              </w:rPr>
              <w:tab/>
            </w:r>
            <w:r w:rsidRPr="00A541F8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A541F8">
              <w:rPr>
                <w:rFonts w:ascii="Source Sans 3" w:hAnsi="Source Sans 3"/>
                <w:color w:val="000000"/>
              </w:rPr>
              <w:t xml:space="preserve"> </w:t>
            </w:r>
            <w:r w:rsidRPr="00A541F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541F8">
              <w:rPr>
                <w:rFonts w:ascii="Source Sans 3" w:hAnsi="Source Sans 3"/>
              </w:rPr>
              <w:instrText xml:space="preserve"> FORMTEXT </w:instrText>
            </w:r>
            <w:r w:rsidRPr="00A541F8">
              <w:rPr>
                <w:rFonts w:ascii="Source Sans 3" w:hAnsi="Source Sans 3"/>
              </w:rPr>
            </w:r>
            <w:r w:rsidRPr="00A541F8">
              <w:rPr>
                <w:rFonts w:ascii="Source Sans 3" w:hAnsi="Source Sans 3"/>
              </w:rPr>
              <w:fldChar w:fldCharType="separate"/>
            </w:r>
            <w:r w:rsidRPr="00A541F8">
              <w:rPr>
                <w:rFonts w:ascii="Source Sans 3" w:hAnsi="Source Sans 3"/>
                <w:noProof/>
              </w:rPr>
              <w:t> </w:t>
            </w:r>
            <w:r w:rsidRPr="00A541F8">
              <w:rPr>
                <w:rFonts w:ascii="Source Sans 3" w:hAnsi="Source Sans 3"/>
                <w:noProof/>
              </w:rPr>
              <w:t> </w:t>
            </w:r>
            <w:r w:rsidRPr="00A541F8">
              <w:rPr>
                <w:rFonts w:ascii="Source Sans 3" w:hAnsi="Source Sans 3"/>
                <w:noProof/>
              </w:rPr>
              <w:t> </w:t>
            </w:r>
            <w:r w:rsidRPr="00A541F8">
              <w:rPr>
                <w:rFonts w:ascii="Source Sans 3" w:hAnsi="Source Sans 3"/>
                <w:noProof/>
              </w:rPr>
              <w:t> </w:t>
            </w:r>
            <w:r w:rsidRPr="00A541F8">
              <w:rPr>
                <w:rFonts w:ascii="Source Sans 3" w:hAnsi="Source Sans 3"/>
                <w:noProof/>
              </w:rPr>
              <w:t> </w:t>
            </w:r>
            <w:r w:rsidRPr="00A541F8">
              <w:rPr>
                <w:rFonts w:ascii="Source Sans 3" w:hAnsi="Source Sans 3"/>
              </w:rPr>
              <w:fldChar w:fldCharType="end"/>
            </w:r>
          </w:p>
        </w:tc>
      </w:tr>
    </w:tbl>
    <w:p w14:paraId="5FB375E4" w14:textId="77777777" w:rsidR="00D45CA8" w:rsidRPr="00A541F8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A541F8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2320E76B-82B3-4FCA-A616-8EAB1CDFAEE8}"/>
    <w:embedBold r:id="rId2" w:fontKey="{C2085B2F-E695-4DCC-B9D2-6A4EB870C654}"/>
    <w:embedItalic r:id="rId3" w:fontKey="{5818423C-34A5-42EB-8DAF-B18A7E75398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98B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11410"/>
    <w:rsid w:val="004638AD"/>
    <w:rsid w:val="00564C7D"/>
    <w:rsid w:val="00615102"/>
    <w:rsid w:val="00744851"/>
    <w:rsid w:val="00800ABE"/>
    <w:rsid w:val="00850334"/>
    <w:rsid w:val="008525E3"/>
    <w:rsid w:val="00872D6F"/>
    <w:rsid w:val="00991CDD"/>
    <w:rsid w:val="00992771"/>
    <w:rsid w:val="00A541F8"/>
    <w:rsid w:val="00A825D8"/>
    <w:rsid w:val="00AC2984"/>
    <w:rsid w:val="00AE698B"/>
    <w:rsid w:val="00B836B7"/>
    <w:rsid w:val="00C5277C"/>
    <w:rsid w:val="00C9224C"/>
    <w:rsid w:val="00CF1947"/>
    <w:rsid w:val="00CF4FC1"/>
    <w:rsid w:val="00CF5E5C"/>
    <w:rsid w:val="00D303E4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16ACBF"/>
  <w15:chartTrackingRefBased/>
  <w15:docId w15:val="{E2CE165B-87D6-49B3-953C-491661093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A541F8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228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6</cp:revision>
  <cp:lastPrinted>2003-07-02T13:54:00Z</cp:lastPrinted>
  <dcterms:created xsi:type="dcterms:W3CDTF">2025-08-28T09:37:00Z</dcterms:created>
  <dcterms:modified xsi:type="dcterms:W3CDTF">2026-01-07T14:41:00Z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