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2443" w14:textId="77777777" w:rsidR="00564C7D" w:rsidRPr="00323BE8" w:rsidRDefault="00072313">
      <w:pPr>
        <w:spacing w:before="0"/>
        <w:rPr>
          <w:rFonts w:ascii="Source Sans 3" w:hAnsi="Source Sans 3"/>
          <w:sz w:val="8"/>
        </w:rPr>
      </w:pPr>
      <w:r w:rsidRPr="00323BE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FEB42F3" wp14:editId="6F74335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E992" w14:textId="77777777" w:rsidR="00564C7D" w:rsidRPr="00323BE8" w:rsidRDefault="00564C7D">
      <w:pPr>
        <w:spacing w:before="0"/>
        <w:rPr>
          <w:rFonts w:ascii="Source Sans 3" w:hAnsi="Source Sans 3"/>
          <w:sz w:val="8"/>
        </w:rPr>
      </w:pPr>
    </w:p>
    <w:p w14:paraId="2D77479A" w14:textId="77777777" w:rsidR="00564C7D" w:rsidRPr="00323BE8" w:rsidRDefault="00564C7D">
      <w:pPr>
        <w:spacing w:before="0"/>
        <w:rPr>
          <w:rFonts w:ascii="Source Sans 3" w:hAnsi="Source Sans 3"/>
          <w:sz w:val="8"/>
        </w:rPr>
      </w:pPr>
    </w:p>
    <w:p w14:paraId="5402B650" w14:textId="77777777" w:rsidR="00564C7D" w:rsidRPr="00323BE8" w:rsidRDefault="00564C7D">
      <w:pPr>
        <w:spacing w:before="0"/>
        <w:rPr>
          <w:rFonts w:ascii="Source Sans 3" w:hAnsi="Source Sans 3"/>
          <w:sz w:val="8"/>
        </w:rPr>
      </w:pPr>
    </w:p>
    <w:p w14:paraId="0718ECF7" w14:textId="77777777" w:rsidR="00564C7D" w:rsidRPr="00323BE8" w:rsidRDefault="00564C7D">
      <w:pPr>
        <w:spacing w:before="0"/>
        <w:rPr>
          <w:rFonts w:ascii="Source Sans 3" w:hAnsi="Source Sans 3"/>
          <w:sz w:val="8"/>
        </w:rPr>
        <w:sectPr w:rsidR="00564C7D" w:rsidRPr="00323BE8" w:rsidSect="00323BE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247614C" w14:textId="5EF5B778" w:rsidR="00744851" w:rsidRPr="00323BE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323BE8" w14:paraId="40CDC830" w14:textId="77777777" w:rsidTr="0098388F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76C88D5" w14:textId="77777777" w:rsidR="00B836B7" w:rsidRPr="00323BE8" w:rsidRDefault="00072313" w:rsidP="00EF21A6">
            <w:pPr>
              <w:spacing w:before="140" w:after="240" w:line="240" w:lineRule="auto"/>
              <w:ind w:left="113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7E1E931" wp14:editId="10BBE85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4032C" w14:textId="77777777" w:rsidR="00B836B7" w:rsidRPr="00323BE8" w:rsidRDefault="002B0015" w:rsidP="00FE6746">
            <w:pPr>
              <w:spacing w:before="100" w:line="220" w:lineRule="exact"/>
              <w:ind w:left="57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3CC84BB" wp14:editId="280CC5D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B46B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23BE8">
              <w:rPr>
                <w:rFonts w:ascii="Source Sans 3" w:hAnsi="Source Sans 3"/>
              </w:rPr>
              <w:t xml:space="preserve">Firma:  </w:t>
            </w:r>
            <w:r w:rsidR="00B836B7" w:rsidRPr="00323BE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323BE8">
              <w:rPr>
                <w:rFonts w:ascii="Source Sans 3" w:hAnsi="Source Sans 3"/>
              </w:rPr>
              <w:instrText xml:space="preserve"> FORMTEXT </w:instrText>
            </w:r>
            <w:r w:rsidR="00B836B7" w:rsidRPr="00323BE8">
              <w:rPr>
                <w:rFonts w:ascii="Source Sans 3" w:hAnsi="Source Sans 3"/>
              </w:rPr>
            </w:r>
            <w:r w:rsidR="00B836B7" w:rsidRPr="00323BE8">
              <w:rPr>
                <w:rFonts w:ascii="Source Sans 3" w:hAnsi="Source Sans 3"/>
              </w:rPr>
              <w:fldChar w:fldCharType="separate"/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</w:rPr>
              <w:fldChar w:fldCharType="end"/>
            </w:r>
            <w:bookmarkEnd w:id="0"/>
          </w:p>
          <w:p w14:paraId="64FA9EC7" w14:textId="77777777" w:rsidR="00B836B7" w:rsidRPr="00323BE8" w:rsidRDefault="00072313" w:rsidP="00FE6746">
            <w:pPr>
              <w:tabs>
                <w:tab w:val="left" w:pos="2429"/>
              </w:tabs>
              <w:spacing w:before="120" w:line="220" w:lineRule="exact"/>
              <w:ind w:left="57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D0E7CA9" wp14:editId="7FD111A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4E27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23BE8">
              <w:rPr>
                <w:rFonts w:ascii="Source Sans 3" w:hAnsi="Source Sans 3"/>
              </w:rPr>
              <w:t xml:space="preserve">Arbeitsbereich:  </w:t>
            </w:r>
            <w:r w:rsidR="00400BC7" w:rsidRPr="00323BE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323BE8">
              <w:rPr>
                <w:rFonts w:ascii="Source Sans 3" w:hAnsi="Source Sans 3"/>
              </w:rPr>
              <w:instrText xml:space="preserve"> FORMTEXT </w:instrText>
            </w:r>
            <w:r w:rsidR="00400BC7" w:rsidRPr="00323BE8">
              <w:rPr>
                <w:rFonts w:ascii="Source Sans 3" w:hAnsi="Source Sans 3"/>
              </w:rPr>
            </w:r>
            <w:r w:rsidR="00400BC7" w:rsidRPr="00323BE8">
              <w:rPr>
                <w:rFonts w:ascii="Source Sans 3" w:hAnsi="Source Sans 3"/>
              </w:rPr>
              <w:fldChar w:fldCharType="separate"/>
            </w:r>
            <w:r w:rsidR="00400BC7" w:rsidRPr="00323BE8">
              <w:rPr>
                <w:rFonts w:ascii="Source Sans 3" w:hAnsi="Source Sans 3"/>
                <w:noProof/>
              </w:rPr>
              <w:t> </w:t>
            </w:r>
            <w:r w:rsidR="00400BC7" w:rsidRPr="00323BE8">
              <w:rPr>
                <w:rFonts w:ascii="Source Sans 3" w:hAnsi="Source Sans 3"/>
                <w:noProof/>
              </w:rPr>
              <w:t> </w:t>
            </w:r>
            <w:r w:rsidR="00400BC7" w:rsidRPr="00323BE8">
              <w:rPr>
                <w:rFonts w:ascii="Source Sans 3" w:hAnsi="Source Sans 3"/>
                <w:noProof/>
              </w:rPr>
              <w:t> </w:t>
            </w:r>
            <w:r w:rsidR="00400BC7" w:rsidRPr="00323BE8">
              <w:rPr>
                <w:rFonts w:ascii="Source Sans 3" w:hAnsi="Source Sans 3"/>
                <w:noProof/>
              </w:rPr>
              <w:t> </w:t>
            </w:r>
            <w:r w:rsidR="00400BC7" w:rsidRPr="00323BE8">
              <w:rPr>
                <w:rFonts w:ascii="Source Sans 3" w:hAnsi="Source Sans 3"/>
                <w:noProof/>
              </w:rPr>
              <w:t> </w:t>
            </w:r>
            <w:r w:rsidR="00400BC7" w:rsidRPr="00323BE8">
              <w:rPr>
                <w:rFonts w:ascii="Source Sans 3" w:hAnsi="Source Sans 3"/>
              </w:rPr>
              <w:fldChar w:fldCharType="end"/>
            </w:r>
          </w:p>
          <w:p w14:paraId="7DAA126E" w14:textId="77777777" w:rsidR="00B836B7" w:rsidRPr="00323BE8" w:rsidRDefault="00072313" w:rsidP="00FE6746">
            <w:pPr>
              <w:spacing w:before="120" w:line="220" w:lineRule="exact"/>
              <w:ind w:left="57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29FC8C2" wp14:editId="16E562D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B471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323BE8">
              <w:rPr>
                <w:rFonts w:ascii="Source Sans 3" w:hAnsi="Source Sans 3"/>
              </w:rPr>
              <w:t xml:space="preserve">Verantwortlich:  </w:t>
            </w:r>
            <w:r w:rsidR="00B836B7" w:rsidRPr="00323BE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323BE8">
              <w:rPr>
                <w:rFonts w:ascii="Source Sans 3" w:hAnsi="Source Sans 3"/>
              </w:rPr>
              <w:instrText xml:space="preserve"> FORMTEXT </w:instrText>
            </w:r>
            <w:r w:rsidR="00B836B7" w:rsidRPr="00323BE8">
              <w:rPr>
                <w:rFonts w:ascii="Source Sans 3" w:hAnsi="Source Sans 3"/>
              </w:rPr>
            </w:r>
            <w:r w:rsidR="00B836B7" w:rsidRPr="00323BE8">
              <w:rPr>
                <w:rFonts w:ascii="Source Sans 3" w:hAnsi="Source Sans 3"/>
              </w:rPr>
              <w:fldChar w:fldCharType="separate"/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  <w:noProof/>
              </w:rPr>
              <w:t> </w:t>
            </w:r>
            <w:r w:rsidR="00B836B7" w:rsidRPr="00323BE8">
              <w:rPr>
                <w:rFonts w:ascii="Source Sans 3" w:hAnsi="Source Sans 3"/>
              </w:rPr>
              <w:fldChar w:fldCharType="end"/>
            </w:r>
          </w:p>
          <w:p w14:paraId="0091F383" w14:textId="77777777" w:rsidR="00744851" w:rsidRPr="00323BE8" w:rsidRDefault="00B836B7" w:rsidP="00FE6746">
            <w:pPr>
              <w:spacing w:before="0" w:line="220" w:lineRule="exact"/>
              <w:rPr>
                <w:rFonts w:ascii="Source Sans 3" w:hAnsi="Source Sans 3"/>
                <w:sz w:val="16"/>
              </w:rPr>
            </w:pPr>
            <w:r w:rsidRPr="00323BE8">
              <w:rPr>
                <w:rFonts w:ascii="Source Sans 3" w:hAnsi="Source Sans 3"/>
              </w:rPr>
              <w:tab/>
            </w:r>
            <w:r w:rsidRPr="00323BE8">
              <w:rPr>
                <w:rFonts w:ascii="Source Sans 3" w:hAnsi="Source Sans 3"/>
              </w:rPr>
              <w:tab/>
            </w:r>
            <w:r w:rsidRPr="00323BE8">
              <w:rPr>
                <w:rFonts w:ascii="Source Sans 3" w:hAnsi="Source Sans 3"/>
              </w:rPr>
              <w:tab/>
            </w:r>
            <w:r w:rsidRPr="00323BE8">
              <w:rPr>
                <w:rFonts w:ascii="Source Sans 3" w:hAnsi="Source Sans 3"/>
              </w:rPr>
              <w:tab/>
            </w:r>
            <w:r w:rsidRPr="00323BE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A378B47" w14:textId="77777777" w:rsidR="00744851" w:rsidRPr="00323BE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323BE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FE726D1" w14:textId="77777777" w:rsidR="00744851" w:rsidRPr="00323BE8" w:rsidRDefault="00744851">
            <w:pPr>
              <w:spacing w:before="0" w:after="60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</w:rPr>
              <w:t>GEM. § 14 GEFSTOFFV</w:t>
            </w:r>
          </w:p>
          <w:p w14:paraId="21C90741" w14:textId="156FF550" w:rsidR="00564C7D" w:rsidRPr="00323BE8" w:rsidRDefault="00564C7D" w:rsidP="00EF21A6">
            <w:pPr>
              <w:spacing w:before="0" w:after="60" w:line="220" w:lineRule="exact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23BE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23BE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323BE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23BE8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323BE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23BE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8280E99" w14:textId="34C3CC8C" w:rsidR="00744851" w:rsidRPr="00323BE8" w:rsidRDefault="00744851" w:rsidP="00EF21A6">
            <w:pPr>
              <w:tabs>
                <w:tab w:val="left" w:pos="1247"/>
              </w:tabs>
              <w:spacing w:line="220" w:lineRule="exact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</w:rPr>
              <w:t>Arbeitsplatz:</w:t>
            </w:r>
            <w:r w:rsidR="00E8423D" w:rsidRPr="00323BE8">
              <w:rPr>
                <w:rFonts w:ascii="Source Sans 3" w:hAnsi="Source Sans 3"/>
              </w:rPr>
              <w:t xml:space="preserve"> </w:t>
            </w:r>
            <w:r w:rsidR="007462A8" w:rsidRPr="00323BE8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323BE8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323BE8">
              <w:rPr>
                <w:rFonts w:ascii="Source Sans 3" w:hAnsi="Source Sans 3"/>
                <w:b/>
                <w:bCs/>
              </w:rPr>
            </w:r>
            <w:r w:rsidR="007462A8" w:rsidRPr="00323BE8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</w:rPr>
              <w:fldChar w:fldCharType="end"/>
            </w:r>
          </w:p>
          <w:p w14:paraId="73C4D015" w14:textId="350D121B" w:rsidR="00D45CA8" w:rsidRPr="00323BE8" w:rsidRDefault="00D45CA8" w:rsidP="00EF21A6">
            <w:pPr>
              <w:spacing w:before="100" w:after="60" w:line="220" w:lineRule="exact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</w:rPr>
              <w:t xml:space="preserve">Tätigkeit: </w:t>
            </w:r>
            <w:r w:rsidR="007462A8" w:rsidRPr="00323BE8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323BE8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323BE8">
              <w:rPr>
                <w:rFonts w:ascii="Source Sans 3" w:hAnsi="Source Sans 3"/>
                <w:b/>
                <w:bCs/>
              </w:rPr>
            </w:r>
            <w:r w:rsidR="007462A8" w:rsidRPr="00323BE8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  <w:b/>
                <w:bCs/>
              </w:rPr>
              <w:t> </w:t>
            </w:r>
            <w:r w:rsidR="007462A8" w:rsidRPr="00323BE8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06FA0ED" w14:textId="77777777" w:rsidR="00B836B7" w:rsidRPr="00323BE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57D8222" w14:textId="77777777" w:rsidR="00D45CA8" w:rsidRPr="00323BE8" w:rsidRDefault="00D45CA8">
            <w:pPr>
              <w:spacing w:before="0"/>
              <w:rPr>
                <w:rFonts w:ascii="Source Sans 3" w:hAnsi="Source Sans 3"/>
              </w:rPr>
            </w:pPr>
            <w:r w:rsidRPr="00323BE8">
              <w:rPr>
                <w:rFonts w:ascii="Source Sans 3" w:hAnsi="Source Sans 3"/>
              </w:rPr>
              <w:t xml:space="preserve">Stand: </w:t>
            </w:r>
            <w:r w:rsidRPr="00323BE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23BE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323BE8">
              <w:rPr>
                <w:rFonts w:ascii="Source Sans 3" w:hAnsi="Source Sans 3"/>
                <w:u w:val="single"/>
              </w:rPr>
              <w:instrText>FORMTEXT</w:instrText>
            </w:r>
            <w:r w:rsidRPr="00323BE8">
              <w:rPr>
                <w:rFonts w:ascii="Source Sans 3" w:hAnsi="Source Sans 3"/>
                <w:u w:val="single"/>
              </w:rPr>
              <w:instrText xml:space="preserve"> </w:instrText>
            </w:r>
            <w:r w:rsidRPr="00323BE8">
              <w:rPr>
                <w:rFonts w:ascii="Source Sans 3" w:hAnsi="Source Sans 3"/>
                <w:u w:val="single"/>
              </w:rPr>
            </w:r>
            <w:r w:rsidRPr="00323BE8">
              <w:rPr>
                <w:rFonts w:ascii="Source Sans 3" w:hAnsi="Source Sans 3"/>
                <w:u w:val="single"/>
              </w:rPr>
              <w:fldChar w:fldCharType="separate"/>
            </w:r>
            <w:r w:rsidRPr="00323BE8">
              <w:rPr>
                <w:rFonts w:ascii="Source Sans 3" w:hAnsi="Source Sans 3"/>
                <w:noProof/>
                <w:u w:val="single"/>
              </w:rPr>
              <w:t> </w:t>
            </w:r>
            <w:r w:rsidRPr="00323BE8">
              <w:rPr>
                <w:rFonts w:ascii="Source Sans 3" w:hAnsi="Source Sans 3"/>
                <w:noProof/>
                <w:u w:val="single"/>
              </w:rPr>
              <w:t> </w:t>
            </w:r>
            <w:r w:rsidRPr="00323BE8">
              <w:rPr>
                <w:rFonts w:ascii="Source Sans 3" w:hAnsi="Source Sans 3"/>
                <w:noProof/>
                <w:u w:val="single"/>
              </w:rPr>
              <w:t> </w:t>
            </w:r>
            <w:r w:rsidRPr="00323BE8">
              <w:rPr>
                <w:rFonts w:ascii="Source Sans 3" w:hAnsi="Source Sans 3"/>
                <w:noProof/>
                <w:u w:val="single"/>
              </w:rPr>
              <w:t> </w:t>
            </w:r>
            <w:r w:rsidRPr="00323BE8">
              <w:rPr>
                <w:rFonts w:ascii="Source Sans 3" w:hAnsi="Source Sans 3"/>
                <w:noProof/>
                <w:u w:val="single"/>
              </w:rPr>
              <w:t> </w:t>
            </w:r>
            <w:r w:rsidRPr="00323BE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323BE8">
              <w:rPr>
                <w:rFonts w:ascii="Source Sans 3" w:hAnsi="Source Sans 3"/>
              </w:rPr>
              <w:t xml:space="preserve"> </w:t>
            </w:r>
          </w:p>
          <w:p w14:paraId="2AF62A9E" w14:textId="4CE5C429" w:rsidR="00D45CA8" w:rsidRPr="00323BE8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323BE8">
              <w:rPr>
                <w:rFonts w:ascii="Source Sans 3" w:hAnsi="Source Sans 3"/>
                <w:sz w:val="16"/>
              </w:rPr>
              <w:t>B</w:t>
            </w:r>
            <w:r w:rsidR="007462A8" w:rsidRPr="00323BE8">
              <w:rPr>
                <w:rFonts w:ascii="Source Sans 3" w:hAnsi="Source Sans 3"/>
                <w:sz w:val="16"/>
              </w:rPr>
              <w:t>2</w:t>
            </w:r>
            <w:r w:rsidR="0098388F" w:rsidRPr="00323BE8">
              <w:rPr>
                <w:rFonts w:ascii="Source Sans 3" w:hAnsi="Source Sans 3"/>
                <w:sz w:val="16"/>
              </w:rPr>
              <w:t>40</w:t>
            </w:r>
          </w:p>
        </w:tc>
      </w:tr>
      <w:tr w:rsidR="00D45CA8" w:rsidRPr="00323BE8" w14:paraId="72A2CC4C" w14:textId="77777777" w:rsidTr="0098388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85BCA5" w14:textId="77777777" w:rsidR="00D45CA8" w:rsidRPr="00323BE8" w:rsidRDefault="00D45CA8" w:rsidP="00323BE8">
            <w:pPr>
              <w:pStyle w:val="berschrift3"/>
            </w:pPr>
            <w:r w:rsidRPr="00323BE8">
              <w:t>Gefahrstoffbezeichnung</w:t>
            </w:r>
          </w:p>
        </w:tc>
      </w:tr>
      <w:tr w:rsidR="00D45CA8" w:rsidRPr="00323BE8" w14:paraId="75A15D7B" w14:textId="77777777" w:rsidTr="0098388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6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A846EF3" w14:textId="3283682A" w:rsidR="00D45CA8" w:rsidRPr="00323BE8" w:rsidRDefault="0098388F" w:rsidP="00323BE8">
            <w:pPr>
              <w:pStyle w:val="berschrift3"/>
              <w:rPr>
                <w:sz w:val="24"/>
                <w:szCs w:val="24"/>
              </w:rPr>
            </w:pPr>
            <w:r w:rsidRPr="00323BE8">
              <w:rPr>
                <w:sz w:val="24"/>
                <w:szCs w:val="24"/>
              </w:rPr>
              <w:t xml:space="preserve">Additive Fertigung – Titanhaltiges Pulver (z.B. Ti-6Al-4V </w:t>
            </w:r>
            <w:r w:rsidRPr="00323BE8">
              <w:rPr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323BE8">
              <w:rPr>
                <w:bCs/>
                <w:sz w:val="24"/>
                <w:szCs w:val="24"/>
              </w:rPr>
              <w:instrText xml:space="preserve"> FORMTEXT </w:instrText>
            </w:r>
            <w:r w:rsidRPr="00323BE8">
              <w:rPr>
                <w:bCs/>
                <w:sz w:val="24"/>
                <w:szCs w:val="24"/>
              </w:rPr>
            </w:r>
            <w:r w:rsidRPr="00323BE8">
              <w:rPr>
                <w:bCs/>
                <w:sz w:val="24"/>
                <w:szCs w:val="24"/>
              </w:rPr>
              <w:fldChar w:fldCharType="separate"/>
            </w:r>
            <w:r w:rsidRPr="00323BE8">
              <w:rPr>
                <w:bCs/>
                <w:sz w:val="24"/>
                <w:szCs w:val="24"/>
              </w:rPr>
              <w:t> </w:t>
            </w:r>
            <w:r w:rsidRPr="00323BE8">
              <w:rPr>
                <w:bCs/>
                <w:sz w:val="24"/>
                <w:szCs w:val="24"/>
              </w:rPr>
              <w:t> </w:t>
            </w:r>
            <w:r w:rsidRPr="00323BE8">
              <w:rPr>
                <w:bCs/>
                <w:sz w:val="24"/>
                <w:szCs w:val="24"/>
              </w:rPr>
              <w:t> </w:t>
            </w:r>
            <w:r w:rsidRPr="00323BE8">
              <w:rPr>
                <w:bCs/>
                <w:sz w:val="24"/>
                <w:szCs w:val="24"/>
              </w:rPr>
              <w:t> </w:t>
            </w:r>
            <w:r w:rsidRPr="00323BE8">
              <w:rPr>
                <w:bCs/>
                <w:sz w:val="24"/>
                <w:szCs w:val="24"/>
              </w:rPr>
              <w:t> </w:t>
            </w:r>
            <w:r w:rsidRPr="00323BE8">
              <w:rPr>
                <w:sz w:val="24"/>
                <w:szCs w:val="24"/>
              </w:rPr>
              <w:fldChar w:fldCharType="end"/>
            </w:r>
            <w:r w:rsidRPr="00323BE8">
              <w:rPr>
                <w:sz w:val="24"/>
                <w:szCs w:val="24"/>
              </w:rPr>
              <w:t>)</w:t>
            </w:r>
          </w:p>
        </w:tc>
      </w:tr>
      <w:tr w:rsidR="00D45CA8" w:rsidRPr="00323BE8" w14:paraId="7D8890F8" w14:textId="77777777" w:rsidTr="0098388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6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8C2587" w14:textId="77777777" w:rsidR="00D45CA8" w:rsidRPr="00323BE8" w:rsidRDefault="00D45CA8" w:rsidP="00323BE8">
            <w:pPr>
              <w:pStyle w:val="berschrift3"/>
            </w:pPr>
            <w:r w:rsidRPr="00323BE8">
              <w:t>Gefahren für Mensch und Umwelt</w:t>
            </w:r>
          </w:p>
        </w:tc>
      </w:tr>
      <w:tr w:rsidR="0098388F" w:rsidRPr="00323BE8" w14:paraId="08AB97AF" w14:textId="77777777" w:rsidTr="0085497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9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30BD4A" w14:textId="6E51E784" w:rsidR="0098388F" w:rsidRPr="00323BE8" w:rsidRDefault="0098388F" w:rsidP="00837332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323BE8">
              <w:rPr>
                <w:rFonts w:ascii="Source Sans 3" w:hAnsi="Source Sans 3" w:cs="Arial"/>
                <w:noProof/>
              </w:rPr>
              <w:drawing>
                <wp:inline distT="0" distB="0" distL="0" distR="0" wp14:anchorId="572B9AF4" wp14:editId="3EE460FA">
                  <wp:extent cx="558000" cy="558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5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593F489" w14:textId="0322ABD9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 xml:space="preserve">Einatmen kann zu Gesundheitsschäden führen. </w:t>
            </w:r>
          </w:p>
          <w:p w14:paraId="08190EAE" w14:textId="642756A2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Kann brennbare Staubkonzentrationen in der Luft bilden.</w:t>
            </w:r>
          </w:p>
          <w:p w14:paraId="054A2D22" w14:textId="10D88E2D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 xml:space="preserve">Stäube von brennbaren Festkörpern können explosionsfähig sein, auch wenn es sich nicht um </w:t>
            </w:r>
            <w:r>
              <w:br/>
            </w:r>
            <w:r w:rsidR="0098388F" w:rsidRPr="00323BE8">
              <w:t>gefährliche Stoffe handelt.</w:t>
            </w:r>
          </w:p>
          <w:p w14:paraId="09B2202F" w14:textId="52A4CAE3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Endzündbarer Feststoff (H228).</w:t>
            </w:r>
          </w:p>
          <w:p w14:paraId="1973C079" w14:textId="17084E9E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In Berührung mit Wasser entstehen entzündbare Gase (H261).</w:t>
            </w:r>
          </w:p>
        </w:tc>
      </w:tr>
      <w:tr w:rsidR="00D45CA8" w:rsidRPr="00323BE8" w14:paraId="66F13CBE" w14:textId="77777777" w:rsidTr="0098388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E6D11E" w14:textId="77777777" w:rsidR="00D45CA8" w:rsidRPr="00323BE8" w:rsidRDefault="00D45CA8" w:rsidP="00323BE8">
            <w:pPr>
              <w:pStyle w:val="berschrift3"/>
            </w:pPr>
            <w:r w:rsidRPr="00323BE8">
              <w:t>Schutzmaßnahmen und Verhaltensregeln</w:t>
            </w:r>
          </w:p>
        </w:tc>
      </w:tr>
      <w:tr w:rsidR="00D45CA8" w:rsidRPr="00323BE8" w14:paraId="711854B7" w14:textId="77777777" w:rsidTr="0098388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43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211817" w14:textId="77777777" w:rsidR="00D45CA8" w:rsidRPr="00323BE8" w:rsidRDefault="007462A8" w:rsidP="0098388F">
            <w:pPr>
              <w:spacing w:before="2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D48B5B3" wp14:editId="396F3B37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DDBA8" w14:textId="77777777" w:rsidR="007462A8" w:rsidRPr="00323BE8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5E9B9A9" wp14:editId="528479C3">
                  <wp:extent cx="540000" cy="54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FF7A6" w14:textId="77777777" w:rsidR="007462A8" w:rsidRPr="00323BE8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FD08AD" wp14:editId="5042B940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12B77" w14:textId="77777777" w:rsidR="007462A8" w:rsidRPr="00323BE8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21BF726D" wp14:editId="4895734C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444DA" w14:textId="626481BB" w:rsidR="007462A8" w:rsidRPr="00323BE8" w:rsidRDefault="007462A8" w:rsidP="00837332">
            <w:pPr>
              <w:spacing w:before="30" w:after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44D1DCC4" wp14:editId="420F3261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D2407AD" w14:textId="34BCC94F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Absauganlage verwenden, falls vorhanden!</w:t>
            </w:r>
          </w:p>
          <w:p w14:paraId="3A4729C0" w14:textId="4983A13B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Nur elektrostatisch ableitfähige Behälter verwenden (P240)!</w:t>
            </w:r>
          </w:p>
          <w:p w14:paraId="5719838A" w14:textId="59CD43DA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Explosionsgeschützte elektrische/ Lüftungs-/ Beleuchtungsgeräte verwenden (P241)!</w:t>
            </w:r>
          </w:p>
          <w:p w14:paraId="08D82857" w14:textId="32B0DFDB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Hinweise im Sicherheitsdatenblatt beachten!</w:t>
            </w:r>
          </w:p>
          <w:p w14:paraId="679057F6" w14:textId="4688B058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Lagerbedingungen beachten – Vorratsmenge am Arbeitsplatz: (</w:t>
            </w:r>
            <w:r w:rsidR="00AA3603" w:rsidRPr="00323BE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A3603" w:rsidRPr="00323BE8">
              <w:rPr>
                <w:u w:val="single"/>
              </w:rPr>
              <w:instrText xml:space="preserve"> FORMTEXT </w:instrText>
            </w:r>
            <w:r w:rsidR="00AA3603" w:rsidRPr="00323BE8">
              <w:rPr>
                <w:u w:val="single"/>
              </w:rPr>
            </w:r>
            <w:r w:rsidR="00AA3603" w:rsidRPr="00323BE8">
              <w:rPr>
                <w:u w:val="single"/>
              </w:rPr>
              <w:fldChar w:fldCharType="separate"/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fldChar w:fldCharType="end"/>
            </w:r>
            <w:r w:rsidR="0098388F" w:rsidRPr="00323BE8">
              <w:t>)!</w:t>
            </w:r>
          </w:p>
          <w:p w14:paraId="278B67B6" w14:textId="04E20D5E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 xml:space="preserve">Gebinde nicht offenstehen lassen! Beim Ab- und Umfüllen bzw. beim Mischen </w:t>
            </w:r>
            <w:r w:rsidR="0098388F" w:rsidRPr="00323BE8">
              <w:br/>
              <w:t>Staubentwicklung vermeiden!</w:t>
            </w:r>
          </w:p>
          <w:p w14:paraId="2A1687D0" w14:textId="6F278A1D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Reaktionsfähige Stoffe fernhalten!</w:t>
            </w:r>
          </w:p>
          <w:p w14:paraId="3D64F01C" w14:textId="5AEA78DD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Von Zündquellen fernhalten (P210)!</w:t>
            </w:r>
          </w:p>
          <w:p w14:paraId="645C28D4" w14:textId="702B99B6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Auf Trockenheit achten, nur trockene Hilfsmittel verwenden!</w:t>
            </w:r>
          </w:p>
          <w:p w14:paraId="3E9731DF" w14:textId="53B4DCBE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Staubablagerung und -aufwirbelung vermeiden und sofort entfernen!</w:t>
            </w:r>
          </w:p>
          <w:p w14:paraId="4960FE38" w14:textId="5C854827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Behälter für Putztücher am Arbeitsplatz täglich vor Arbeitsschluss leeren!</w:t>
            </w:r>
          </w:p>
          <w:p w14:paraId="29058BC1" w14:textId="002DE5ED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Nicht Essen, Trinken, Rauchen!</w:t>
            </w:r>
          </w:p>
          <w:p w14:paraId="54CF23AF" w14:textId="7BDA5BD5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Einatmen von Stäuben vermeiden! Berührung mit Augen, Haut und Kleidung vermeiden!</w:t>
            </w:r>
          </w:p>
          <w:p w14:paraId="2998CFBC" w14:textId="0301F711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Hautschutzplan beachten!</w:t>
            </w:r>
          </w:p>
          <w:p w14:paraId="66662CFF" w14:textId="7D6FEC43" w:rsidR="0098388F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Straßenkleidung getrennt von Arbeitskleidung aufbewahren!</w:t>
            </w:r>
          </w:p>
          <w:p w14:paraId="51C23463" w14:textId="49C7C32C" w:rsidR="00D45CA8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98388F" w:rsidRPr="00323BE8">
              <w:t>Persönliche Schutzausrüstung (Gestellbrille mit Seitenschutz (</w:t>
            </w:r>
            <w:r w:rsidR="00AA3603" w:rsidRPr="00323BE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A3603" w:rsidRPr="00323BE8">
              <w:rPr>
                <w:u w:val="single"/>
              </w:rPr>
              <w:instrText xml:space="preserve"> FORMTEXT </w:instrText>
            </w:r>
            <w:r w:rsidR="00AA3603" w:rsidRPr="00323BE8">
              <w:rPr>
                <w:u w:val="single"/>
              </w:rPr>
            </w:r>
            <w:r w:rsidR="00AA3603" w:rsidRPr="00323BE8">
              <w:rPr>
                <w:u w:val="single"/>
              </w:rPr>
              <w:fldChar w:fldCharType="separate"/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fldChar w:fldCharType="end"/>
            </w:r>
            <w:r w:rsidR="0098388F" w:rsidRPr="00323BE8">
              <w:t>), Schutzhandschuhe (</w:t>
            </w:r>
            <w:r w:rsidR="00AA3603" w:rsidRPr="00323BE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A3603" w:rsidRPr="00323BE8">
              <w:rPr>
                <w:u w:val="single"/>
              </w:rPr>
              <w:instrText xml:space="preserve"> FORMTEXT </w:instrText>
            </w:r>
            <w:r w:rsidR="00AA3603" w:rsidRPr="00323BE8">
              <w:rPr>
                <w:u w:val="single"/>
              </w:rPr>
            </w:r>
            <w:r w:rsidR="00AA3603" w:rsidRPr="00323BE8">
              <w:rPr>
                <w:u w:val="single"/>
              </w:rPr>
              <w:fldChar w:fldCharType="separate"/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fldChar w:fldCharType="end"/>
            </w:r>
            <w:r w:rsidR="0098388F" w:rsidRPr="00323BE8">
              <w:t>), Atemschutz P3/FFP3 (</w:t>
            </w:r>
            <w:r w:rsidR="00AA3603" w:rsidRPr="00323BE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A3603" w:rsidRPr="00323BE8">
              <w:rPr>
                <w:u w:val="single"/>
              </w:rPr>
              <w:instrText xml:space="preserve"> FORMTEXT </w:instrText>
            </w:r>
            <w:r w:rsidR="00AA3603" w:rsidRPr="00323BE8">
              <w:rPr>
                <w:u w:val="single"/>
              </w:rPr>
            </w:r>
            <w:r w:rsidR="00AA3603" w:rsidRPr="00323BE8">
              <w:rPr>
                <w:u w:val="single"/>
              </w:rPr>
              <w:fldChar w:fldCharType="separate"/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fldChar w:fldCharType="end"/>
            </w:r>
            <w:r w:rsidR="0098388F" w:rsidRPr="00323BE8">
              <w:t xml:space="preserve">), staubdichte, antistatische und flammhemmende </w:t>
            </w:r>
            <w:r w:rsidR="0098388F" w:rsidRPr="00323BE8">
              <w:br/>
              <w:t>Kleidung, ableitfähige Schutzschuhe) (P280)!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5589B7" w14:textId="77777777" w:rsidR="00D45CA8" w:rsidRPr="00323BE8" w:rsidRDefault="007462A8" w:rsidP="0098388F">
            <w:pPr>
              <w:spacing w:before="2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48B31D1" wp14:editId="6B02D8B1">
                  <wp:extent cx="540000" cy="54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E72BF" w14:textId="77777777" w:rsidR="007462A8" w:rsidRPr="00323BE8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A49F1A" wp14:editId="107878FF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8B248" w14:textId="77777777" w:rsidR="007462A8" w:rsidRPr="00323BE8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C2B17AE" wp14:editId="3C38426E">
                  <wp:extent cx="540000" cy="54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84A3A" w14:textId="77777777" w:rsidR="007462A8" w:rsidRPr="00323BE8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23BE8">
              <w:rPr>
                <w:rFonts w:ascii="Source Sans 3" w:hAnsi="Source Sans 3"/>
                <w:noProof/>
              </w:rPr>
              <w:drawing>
                <wp:inline distT="0" distB="0" distL="0" distR="0" wp14:anchorId="04F9CD32" wp14:editId="7E419DE6">
                  <wp:extent cx="540000" cy="540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0A7F6" w14:textId="04D171D9" w:rsidR="007462A8" w:rsidRPr="00323BE8" w:rsidRDefault="0098388F" w:rsidP="0098388F">
            <w:pPr>
              <w:spacing w:before="30" w:after="2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23BE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7209423C" wp14:editId="683EDEAC">
                  <wp:extent cx="540000" cy="54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23BE8" w14:paraId="67835551" w14:textId="77777777" w:rsidTr="0098388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4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76F434" w14:textId="77777777" w:rsidR="00D45CA8" w:rsidRPr="00323BE8" w:rsidRDefault="00D45CA8" w:rsidP="00323BE8">
            <w:pPr>
              <w:pStyle w:val="berschrift3"/>
            </w:pPr>
            <w:r w:rsidRPr="00323BE8">
              <w:t>Verhalten im Gefahrfall</w:t>
            </w:r>
          </w:p>
        </w:tc>
      </w:tr>
      <w:tr w:rsidR="0098388F" w:rsidRPr="00323BE8" w14:paraId="4CC56151" w14:textId="77777777" w:rsidTr="000D7BD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0205" w:type="dxa"/>
            <w:gridSpan w:val="5"/>
            <w:tcBorders>
              <w:top w:val="nil"/>
              <w:left w:val="single" w:sz="48" w:space="0" w:color="FF0000"/>
              <w:bottom w:val="nil"/>
              <w:right w:val="single" w:sz="48" w:space="0" w:color="FF0000"/>
            </w:tcBorders>
          </w:tcPr>
          <w:p w14:paraId="20CD8D85" w14:textId="0F975112" w:rsidR="0098388F" w:rsidRPr="00323BE8" w:rsidRDefault="00323BE8" w:rsidP="00323BE8">
            <w:pPr>
              <w:pStyle w:val="Aufzhlung1"/>
              <w:ind w:left="511"/>
            </w:pPr>
            <w:r w:rsidRPr="009518EF">
              <w:t>‒</w:t>
            </w:r>
            <w:r w:rsidRPr="009518EF">
              <w:tab/>
            </w:r>
            <w:r w:rsidR="0098388F" w:rsidRPr="00323BE8">
              <w:t>Gefahrenbereich räumen und absperren.</w:t>
            </w:r>
          </w:p>
          <w:p w14:paraId="08BAE9B5" w14:textId="3B0DCA19" w:rsidR="0098388F" w:rsidRPr="00323BE8" w:rsidRDefault="00323BE8" w:rsidP="00323BE8">
            <w:pPr>
              <w:pStyle w:val="Aufzhlung1"/>
              <w:ind w:left="511"/>
            </w:pPr>
            <w:r w:rsidRPr="009518EF">
              <w:t>‒</w:t>
            </w:r>
            <w:r w:rsidRPr="009518EF">
              <w:tab/>
            </w:r>
            <w:r w:rsidR="0098388F" w:rsidRPr="00323BE8">
              <w:t>Vorgesetzten informieren.</w:t>
            </w:r>
          </w:p>
          <w:p w14:paraId="05A475B0" w14:textId="1B0F0184" w:rsidR="0098388F" w:rsidRPr="00323BE8" w:rsidRDefault="00323BE8" w:rsidP="00323BE8">
            <w:pPr>
              <w:pStyle w:val="Aufzhlung1"/>
              <w:ind w:left="511"/>
            </w:pPr>
            <w:r w:rsidRPr="009518EF">
              <w:t>‒</w:t>
            </w:r>
            <w:r w:rsidRPr="009518EF">
              <w:tab/>
            </w:r>
            <w:r w:rsidR="0098388F" w:rsidRPr="00323BE8">
              <w:t xml:space="preserve">Bei der Beseitigung von ausgelaufenem/verschüttetem Produkt immer persönliche Schutzausrüstung (Schutzbrille </w:t>
            </w:r>
            <w:r w:rsidR="0098388F" w:rsidRPr="00323BE8">
              <w:br/>
              <w:t xml:space="preserve">und Schutzhandschuhe </w:t>
            </w:r>
            <w:r w:rsidR="00AA3603" w:rsidRPr="00323BE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A3603" w:rsidRPr="00323BE8">
              <w:rPr>
                <w:u w:val="single"/>
              </w:rPr>
              <w:instrText xml:space="preserve"> FORMTEXT </w:instrText>
            </w:r>
            <w:r w:rsidR="00AA3603" w:rsidRPr="00323BE8">
              <w:rPr>
                <w:u w:val="single"/>
              </w:rPr>
            </w:r>
            <w:r w:rsidR="00AA3603" w:rsidRPr="00323BE8">
              <w:rPr>
                <w:u w:val="single"/>
              </w:rPr>
              <w:fldChar w:fldCharType="separate"/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rPr>
                <w:u w:val="single"/>
              </w:rPr>
              <w:t> </w:t>
            </w:r>
            <w:r w:rsidR="00AA3603" w:rsidRPr="00323BE8">
              <w:fldChar w:fldCharType="end"/>
            </w:r>
            <w:r w:rsidR="0098388F" w:rsidRPr="00323BE8">
              <w:t>) tragen.</w:t>
            </w:r>
          </w:p>
          <w:p w14:paraId="11438581" w14:textId="29B9F607" w:rsidR="0098388F" w:rsidRPr="00323BE8" w:rsidRDefault="00323BE8" w:rsidP="00323BE8">
            <w:pPr>
              <w:pStyle w:val="Aufzhlung1"/>
              <w:ind w:left="511"/>
            </w:pPr>
            <w:r w:rsidRPr="009518EF">
              <w:t>‒</w:t>
            </w:r>
            <w:r w:rsidRPr="009518EF">
              <w:tab/>
            </w:r>
            <w:r w:rsidR="0098388F" w:rsidRPr="00323BE8">
              <w:t xml:space="preserve">Unter Staubvermeidung mit ex-geschütztem Industriestaubsauger oder Kehrsaugmaschine aufnehmen und entsorgen. </w:t>
            </w:r>
          </w:p>
          <w:p w14:paraId="666571EA" w14:textId="5E20328C" w:rsidR="0098388F" w:rsidRPr="00323BE8" w:rsidRDefault="00323BE8" w:rsidP="00323BE8">
            <w:pPr>
              <w:pStyle w:val="Aufzhlung1"/>
              <w:ind w:left="511"/>
            </w:pPr>
            <w:r w:rsidRPr="009518EF">
              <w:t>‒</w:t>
            </w:r>
            <w:r w:rsidRPr="009518EF">
              <w:tab/>
            </w:r>
            <w:r w:rsidR="0098388F" w:rsidRPr="00323BE8">
              <w:t xml:space="preserve">Ausgelaufenes/verschüttetes Produkt aufnehmen und fachgerecht entsorgen! Achtung – </w:t>
            </w:r>
            <w:r w:rsidR="00AA3603" w:rsidRPr="00323BE8">
              <w:t>A</w:t>
            </w:r>
            <w:r w:rsidR="0098388F" w:rsidRPr="00323BE8">
              <w:t xml:space="preserve">uf keinen Fall mit Wasser </w:t>
            </w:r>
            <w:r w:rsidR="0098388F" w:rsidRPr="00323BE8">
              <w:br/>
              <w:t>in Berührung bringen (Explosionsgefahr).</w:t>
            </w:r>
          </w:p>
          <w:p w14:paraId="5CD005DB" w14:textId="1440140E" w:rsidR="0098388F" w:rsidRPr="00323BE8" w:rsidRDefault="00323BE8" w:rsidP="00323BE8">
            <w:pPr>
              <w:pStyle w:val="Aufzhlung1"/>
              <w:ind w:left="511"/>
            </w:pPr>
            <w:r w:rsidRPr="009518EF">
              <w:t>‒</w:t>
            </w:r>
            <w:r w:rsidRPr="009518EF">
              <w:tab/>
            </w:r>
            <w:r w:rsidR="0098388F" w:rsidRPr="00323BE8">
              <w:t>Geeignetes Löschmittel verwenden (Sonderlöschpulver für die Brandklasse D (z.</w:t>
            </w:r>
            <w:r w:rsidR="00AA3603" w:rsidRPr="00323BE8">
              <w:rPr>
                <w:rFonts w:cs="Arial"/>
                <w:w w:val="80"/>
                <w:sz w:val="20"/>
              </w:rPr>
              <w:t> </w:t>
            </w:r>
            <w:r w:rsidR="0098388F" w:rsidRPr="00323BE8">
              <w:t xml:space="preserve">B. Metallbrandlöschpulver). </w:t>
            </w:r>
            <w:r w:rsidR="0098388F" w:rsidRPr="00323BE8">
              <w:br/>
              <w:t>Auf keinen Fall Wasser, Kohlendioxid oder Schaum verwenden.</w:t>
            </w:r>
          </w:p>
          <w:p w14:paraId="337D9952" w14:textId="794E25D7" w:rsidR="0098388F" w:rsidRPr="00323BE8" w:rsidRDefault="00323BE8" w:rsidP="00323BE8">
            <w:pPr>
              <w:pStyle w:val="Aufzhlung1"/>
              <w:ind w:left="511"/>
            </w:pPr>
            <w:r w:rsidRPr="009518EF">
              <w:t>‒</w:t>
            </w:r>
            <w:r w:rsidRPr="009518EF">
              <w:tab/>
            </w:r>
            <w:r w:rsidR="0098388F" w:rsidRPr="00323BE8">
              <w:t>Bei Brand in der Umgebung Behälter mit Sprühwasser kühlen</w:t>
            </w:r>
          </w:p>
          <w:p w14:paraId="51553454" w14:textId="304E41A7" w:rsidR="0098388F" w:rsidRPr="00323BE8" w:rsidRDefault="0098388F" w:rsidP="0098388F">
            <w:pPr>
              <w:pStyle w:val="Notruf"/>
              <w:spacing w:before="0" w:after="20"/>
              <w:ind w:left="510"/>
              <w:rPr>
                <w:rFonts w:ascii="Source Sans 3" w:hAnsi="Source Sans 3"/>
                <w:sz w:val="20"/>
                <w:szCs w:val="20"/>
              </w:rPr>
            </w:pPr>
            <w:r w:rsidRPr="00323BE8">
              <w:rPr>
                <w:rFonts w:ascii="Source Sans 3" w:hAnsi="Source Sans 3"/>
                <w:sz w:val="20"/>
                <w:szCs w:val="20"/>
              </w:rPr>
              <w:t xml:space="preserve">Notruf: </w:t>
            </w:r>
            <w:r w:rsidRPr="00323BE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323BE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23BE8">
              <w:rPr>
                <w:rFonts w:ascii="Source Sans 3" w:hAnsi="Source Sans 3"/>
                <w:sz w:val="20"/>
                <w:szCs w:val="20"/>
              </w:rPr>
            </w:r>
            <w:r w:rsidRPr="00323BE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323BE8">
              <w:rPr>
                <w:rFonts w:ascii="Source Sans 3" w:hAnsi="Source Sans 3"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sz w:val="20"/>
                <w:szCs w:val="20"/>
              </w:rPr>
              <w:fldChar w:fldCharType="end"/>
            </w:r>
          </w:p>
        </w:tc>
      </w:tr>
      <w:tr w:rsidR="00D45CA8" w:rsidRPr="00323BE8" w14:paraId="08858669" w14:textId="77777777" w:rsidTr="0098388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33425B" w14:textId="77777777" w:rsidR="00D45CA8" w:rsidRPr="00323BE8" w:rsidRDefault="00D45CA8" w:rsidP="00323BE8">
            <w:pPr>
              <w:pStyle w:val="berschrift3"/>
            </w:pPr>
            <w:r w:rsidRPr="00323BE8">
              <w:t>Erste Hilfe</w:t>
            </w:r>
          </w:p>
        </w:tc>
      </w:tr>
      <w:tr w:rsidR="00D45CA8" w:rsidRPr="00323BE8" w14:paraId="03EF0FEF" w14:textId="77777777" w:rsidTr="0098388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822C76" w14:textId="77777777" w:rsidR="00D45CA8" w:rsidRPr="00323BE8" w:rsidRDefault="00072313" w:rsidP="00837332">
            <w:pPr>
              <w:spacing w:line="240" w:lineRule="auto"/>
              <w:ind w:left="57"/>
              <w:rPr>
                <w:rFonts w:ascii="Source Sans 3" w:hAnsi="Source Sans 3"/>
                <w:sz w:val="8"/>
              </w:rPr>
            </w:pPr>
            <w:r w:rsidRPr="00323BE8">
              <w:rPr>
                <w:rFonts w:ascii="Source Sans 3" w:hAnsi="Source Sans 3"/>
                <w:noProof/>
              </w:rPr>
              <w:drawing>
                <wp:inline distT="0" distB="0" distL="0" distR="0" wp14:anchorId="790E8E73" wp14:editId="3E7BCDA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5D9369" w14:textId="6E2996A4" w:rsidR="007462A8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323BE8">
              <w:rPr>
                <w:b/>
              </w:rPr>
              <w:t>Augenkontakt:</w:t>
            </w:r>
            <w:r w:rsidR="007462A8" w:rsidRPr="00323BE8">
              <w:t xml:space="preserve"> </w:t>
            </w:r>
            <w:r w:rsidR="00EF1640" w:rsidRPr="00323BE8">
              <w:t>Sofort das Auge mind. 10 Minuten (Zeit ggf. anpassen) bei geöffneten Lidern mit Wasser spülen.</w:t>
            </w:r>
          </w:p>
          <w:p w14:paraId="45ED1C87" w14:textId="4C850D22" w:rsidR="007462A8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323BE8">
              <w:rPr>
                <w:b/>
              </w:rPr>
              <w:t>Hautkontakt:</w:t>
            </w:r>
            <w:r w:rsidR="007462A8" w:rsidRPr="00323BE8">
              <w:t xml:space="preserve"> </w:t>
            </w:r>
            <w:r w:rsidR="0098388F" w:rsidRPr="00323BE8">
              <w:t>Mit viel Wasser und Seife reinigen. Verunreinigte Kleidung bei Bedarf wechseln.</w:t>
            </w:r>
          </w:p>
          <w:p w14:paraId="346C4AC6" w14:textId="2755BF6C" w:rsidR="007462A8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323BE8">
              <w:rPr>
                <w:b/>
              </w:rPr>
              <w:t>Verschlucken:</w:t>
            </w:r>
            <w:r w:rsidR="007462A8" w:rsidRPr="00323BE8">
              <w:t xml:space="preserve"> </w:t>
            </w:r>
            <w:r w:rsidR="0098388F" w:rsidRPr="00323BE8">
              <w:t>Sofortiges kräftiges Ausspülen des Mundes. Nicht trinken!</w:t>
            </w:r>
          </w:p>
          <w:p w14:paraId="397D5EB4" w14:textId="1F9D658F" w:rsidR="007462A8" w:rsidRPr="00323BE8" w:rsidRDefault="00323BE8" w:rsidP="00323BE8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323BE8">
              <w:rPr>
                <w:b/>
              </w:rPr>
              <w:t>Einatmen:</w:t>
            </w:r>
            <w:r w:rsidR="007462A8" w:rsidRPr="00323BE8">
              <w:t xml:space="preserve"> </w:t>
            </w:r>
            <w:r w:rsidR="0098388F" w:rsidRPr="00323BE8">
              <w:t>Verletzten aus dem Gefahrenbereich bringen und beaufsichtigen.</w:t>
            </w:r>
          </w:p>
          <w:p w14:paraId="19A6F1E4" w14:textId="77777777" w:rsidR="007462A8" w:rsidRPr="00323BE8" w:rsidRDefault="007462A8" w:rsidP="007462A8">
            <w:pPr>
              <w:spacing w:before="0"/>
              <w:rPr>
                <w:rFonts w:ascii="Source Sans 3" w:hAnsi="Source Sans 3"/>
                <w:sz w:val="18"/>
                <w:szCs w:val="18"/>
              </w:rPr>
            </w:pPr>
            <w:r w:rsidRPr="00323BE8">
              <w:rPr>
                <w:rFonts w:ascii="Source Sans 3" w:hAnsi="Source Sans 3"/>
                <w:sz w:val="18"/>
                <w:szCs w:val="18"/>
              </w:rPr>
              <w:t>Falls erforderlich in ärztliche Behandlung begeben.</w:t>
            </w:r>
          </w:p>
          <w:p w14:paraId="37F31811" w14:textId="093FC307" w:rsidR="00D45CA8" w:rsidRPr="00323BE8" w:rsidRDefault="00872D6F" w:rsidP="00EF21A6">
            <w:pPr>
              <w:pStyle w:val="Notruf"/>
              <w:spacing w:before="0" w:after="20"/>
              <w:rPr>
                <w:rFonts w:ascii="Source Sans 3" w:hAnsi="Source Sans 3"/>
                <w:sz w:val="20"/>
                <w:szCs w:val="20"/>
              </w:rPr>
            </w:pPr>
            <w:r w:rsidRPr="00323BE8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323BE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3BE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23BE8">
              <w:rPr>
                <w:rFonts w:ascii="Source Sans 3" w:hAnsi="Source Sans 3"/>
                <w:sz w:val="20"/>
                <w:szCs w:val="20"/>
              </w:rPr>
            </w:r>
            <w:r w:rsidRPr="00323BE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323BE8">
              <w:rPr>
                <w:rFonts w:ascii="Source Sans 3" w:hAnsi="Source Sans 3"/>
                <w:sz w:val="20"/>
                <w:szCs w:val="20"/>
              </w:rPr>
              <w:tab/>
            </w:r>
            <w:r w:rsidR="00323BE8">
              <w:rPr>
                <w:rFonts w:ascii="Source Sans 3" w:hAnsi="Source Sans 3"/>
                <w:sz w:val="20"/>
                <w:szCs w:val="20"/>
              </w:rPr>
              <w:tab/>
            </w:r>
            <w:r w:rsidRPr="00323BE8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323BE8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23BE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23BE8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323BE8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23BE8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323BE8" w14:paraId="73024E91" w14:textId="77777777" w:rsidTr="0098388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42E971" w14:textId="77777777" w:rsidR="00D45CA8" w:rsidRPr="00323BE8" w:rsidRDefault="00D45CA8" w:rsidP="00323BE8">
            <w:pPr>
              <w:pStyle w:val="berschrift3"/>
            </w:pPr>
            <w:r w:rsidRPr="00323BE8">
              <w:t>Sachgerechte Entsorgung</w:t>
            </w:r>
          </w:p>
        </w:tc>
      </w:tr>
      <w:tr w:rsidR="00D45CA8" w:rsidRPr="00323BE8" w14:paraId="3B671999" w14:textId="77777777" w:rsidTr="0098388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A8D0B8F" w14:textId="77777777" w:rsidR="00D45CA8" w:rsidRPr="00323BE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0014297" w14:textId="01FD2D47" w:rsidR="00D45CA8" w:rsidRPr="00323BE8" w:rsidRDefault="00FE6746" w:rsidP="00FE6746">
            <w:pPr>
              <w:spacing w:before="20"/>
              <w:rPr>
                <w:rFonts w:ascii="Source Sans 3" w:hAnsi="Source Sans 3"/>
                <w:sz w:val="18"/>
                <w:szCs w:val="18"/>
              </w:rPr>
            </w:pPr>
            <w:r w:rsidRPr="00323BE8">
              <w:rPr>
                <w:rFonts w:ascii="Source Sans 3" w:hAnsi="Source Sans 3"/>
                <w:sz w:val="18"/>
                <w:szCs w:val="18"/>
              </w:rPr>
              <w:t>Stoff/Produkt-Abfälle zur Entsorgung sammeln in:</w:t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t xml:space="preserve"> </w:t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instrText xml:space="preserve"> FORMTEXT </w:instrText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fldChar w:fldCharType="separate"/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323BE8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323BE8">
              <w:rPr>
                <w:rFonts w:ascii="Source Sans 3" w:hAnsi="Source Sans 3"/>
                <w:sz w:val="18"/>
                <w:szCs w:val="18"/>
              </w:rPr>
              <w:fldChar w:fldCharType="end"/>
            </w:r>
          </w:p>
          <w:p w14:paraId="5B648C4C" w14:textId="77777777" w:rsidR="00872D6F" w:rsidRPr="00323BE8" w:rsidRDefault="00872D6F" w:rsidP="007462A8">
            <w:pPr>
              <w:widowControl w:val="0"/>
              <w:tabs>
                <w:tab w:val="left" w:pos="227"/>
              </w:tabs>
              <w:adjustRightInd w:val="0"/>
              <w:spacing w:before="20" w:after="40"/>
              <w:rPr>
                <w:rFonts w:ascii="Source Sans 3" w:hAnsi="Source Sans 3"/>
                <w:color w:val="000000"/>
              </w:rPr>
            </w:pPr>
            <w:r w:rsidRPr="00323BE8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323BE8">
              <w:rPr>
                <w:rFonts w:ascii="Source Sans 3" w:hAnsi="Source Sans 3"/>
                <w:color w:val="000000"/>
              </w:rPr>
              <w:t xml:space="preserve"> </w:t>
            </w:r>
            <w:r w:rsidRPr="00323BE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3BE8">
              <w:rPr>
                <w:rFonts w:ascii="Source Sans 3" w:hAnsi="Source Sans 3"/>
              </w:rPr>
              <w:instrText xml:space="preserve"> FORMTEXT </w:instrText>
            </w:r>
            <w:r w:rsidRPr="00323BE8">
              <w:rPr>
                <w:rFonts w:ascii="Source Sans 3" w:hAnsi="Source Sans 3"/>
              </w:rPr>
            </w:r>
            <w:r w:rsidRPr="00323BE8">
              <w:rPr>
                <w:rFonts w:ascii="Source Sans 3" w:hAnsi="Source Sans 3"/>
              </w:rPr>
              <w:fldChar w:fldCharType="separate"/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</w:rPr>
              <w:fldChar w:fldCharType="end"/>
            </w:r>
            <w:r w:rsidRPr="00323BE8">
              <w:rPr>
                <w:rFonts w:ascii="Source Sans 3" w:hAnsi="Source Sans 3"/>
                <w:color w:val="000000"/>
              </w:rPr>
              <w:tab/>
            </w:r>
            <w:r w:rsidRPr="00323BE8">
              <w:rPr>
                <w:rFonts w:ascii="Source Sans 3" w:hAnsi="Source Sans 3"/>
                <w:color w:val="000000"/>
              </w:rPr>
              <w:tab/>
            </w:r>
            <w:r w:rsidRPr="00323BE8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323BE8">
              <w:rPr>
                <w:rFonts w:ascii="Source Sans 3" w:hAnsi="Source Sans 3"/>
                <w:color w:val="000000"/>
              </w:rPr>
              <w:t xml:space="preserve"> </w:t>
            </w:r>
            <w:r w:rsidRPr="00323BE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3BE8">
              <w:rPr>
                <w:rFonts w:ascii="Source Sans 3" w:hAnsi="Source Sans 3"/>
              </w:rPr>
              <w:instrText xml:space="preserve"> FORMTEXT </w:instrText>
            </w:r>
            <w:r w:rsidRPr="00323BE8">
              <w:rPr>
                <w:rFonts w:ascii="Source Sans 3" w:hAnsi="Source Sans 3"/>
              </w:rPr>
            </w:r>
            <w:r w:rsidRPr="00323BE8">
              <w:rPr>
                <w:rFonts w:ascii="Source Sans 3" w:hAnsi="Source Sans 3"/>
              </w:rPr>
              <w:fldChar w:fldCharType="separate"/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  <w:noProof/>
              </w:rPr>
              <w:t> </w:t>
            </w:r>
            <w:r w:rsidRPr="00323BE8">
              <w:rPr>
                <w:rFonts w:ascii="Source Sans 3" w:hAnsi="Source Sans 3"/>
              </w:rPr>
              <w:fldChar w:fldCharType="end"/>
            </w:r>
          </w:p>
        </w:tc>
      </w:tr>
    </w:tbl>
    <w:p w14:paraId="7D4DE230" w14:textId="77777777" w:rsidR="00D45CA8" w:rsidRPr="00323BE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323BE8" w:rsidSect="0098388F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87FF290-F988-4C59-97DF-3CAC780FC531}"/>
    <w:embedBold r:id="rId2" w:fontKey="{511D4DED-63F2-45CB-8104-39D70750C2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A8"/>
    <w:rsid w:val="000718AA"/>
    <w:rsid w:val="00072313"/>
    <w:rsid w:val="000915F3"/>
    <w:rsid w:val="0020256F"/>
    <w:rsid w:val="002874ED"/>
    <w:rsid w:val="002B0015"/>
    <w:rsid w:val="002F4F40"/>
    <w:rsid w:val="00323BE8"/>
    <w:rsid w:val="00352514"/>
    <w:rsid w:val="003F0E4D"/>
    <w:rsid w:val="00400BC7"/>
    <w:rsid w:val="004638AD"/>
    <w:rsid w:val="00564C7D"/>
    <w:rsid w:val="00744851"/>
    <w:rsid w:val="007462A8"/>
    <w:rsid w:val="00800ABE"/>
    <w:rsid w:val="00837332"/>
    <w:rsid w:val="00850334"/>
    <w:rsid w:val="008525E3"/>
    <w:rsid w:val="00872D6F"/>
    <w:rsid w:val="0098388F"/>
    <w:rsid w:val="00991CDD"/>
    <w:rsid w:val="00A825D8"/>
    <w:rsid w:val="00AA3603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EF1640"/>
    <w:rsid w:val="00EF21A6"/>
    <w:rsid w:val="00F379CF"/>
    <w:rsid w:val="00FE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669C29"/>
  <w15:chartTrackingRefBased/>
  <w15:docId w15:val="{06F04E05-1BC0-4FC6-928F-6FC4EA1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323BE8"/>
    <w:pPr>
      <w:spacing w:before="20" w:after="20" w:line="280" w:lineRule="exact"/>
      <w:ind w:left="0"/>
      <w:jc w:val="center"/>
      <w:outlineLvl w:val="2"/>
    </w:pPr>
    <w:rPr>
      <w:rFonts w:ascii="Source Sans 3" w:hAnsi="Source Sans 3"/>
      <w:b/>
      <w:color w:val="auto"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323BE8"/>
    <w:pPr>
      <w:widowControl w:val="0"/>
      <w:tabs>
        <w:tab w:val="left" w:pos="227"/>
      </w:tabs>
      <w:adjustRightInd w:val="0"/>
      <w:spacing w:before="20" w:after="20" w:line="220" w:lineRule="exact"/>
      <w:ind w:left="227" w:hanging="227"/>
    </w:pPr>
    <w:rPr>
      <w:rFonts w:ascii="Source Sans 3" w:hAnsi="Source Sans 3"/>
      <w:sz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462A8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7462A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3F116-5E67-4398-AD59-780EB4E7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477</Words>
  <Characters>3012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2025-08-28T10:31:00Z</dcterms:created>
  <dcterms:modified xsi:type="dcterms:W3CDTF">2026-01-07T11:49:00Z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